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97DEB" w:rsidRDefault="00D83252" w:rsidP="00126CD3">
      <w:pPr>
        <w:tabs>
          <w:tab w:val="center" w:pos="3203"/>
          <w:tab w:val="left" w:pos="4155"/>
          <w:tab w:val="left" w:pos="5640"/>
        </w:tabs>
        <w:spacing w:after="200" w:line="276" w:lineRule="auto"/>
      </w:pPr>
      <w:r>
        <w:rPr>
          <w:noProof/>
          <w:lang w:eastAsia="nl-NL"/>
        </w:rPr>
        <w:drawing>
          <wp:anchor distT="0" distB="0" distL="114300" distR="114300" simplePos="0" relativeHeight="251672576" behindDoc="1" locked="0" layoutInCell="0" allowOverlap="1" wp14:anchorId="46DD77EC" wp14:editId="394E8156">
            <wp:simplePos x="0" y="0"/>
            <wp:positionH relativeFrom="page">
              <wp:align>center</wp:align>
            </wp:positionH>
            <wp:positionV relativeFrom="page">
              <wp:align>center</wp:align>
            </wp:positionV>
            <wp:extent cx="5325127" cy="7560310"/>
            <wp:effectExtent l="0" t="0" r="8890" b="2540"/>
            <wp:wrapNone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dPictureWatermark27869112" descr="activiteitenflyerBrinkhuisvoorAnita voorkantle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5127" cy="7560310"/>
                    </a:xfrm>
                    <a:prstGeom prst="rect">
                      <a:avLst/>
                    </a:prstGeom>
                    <a:blipFill dpi="0" rotWithShape="1">
                      <a:blip r:embed="rId9"/>
                      <a:srcRect/>
                      <a:stretch>
                        <a:fillRect b="-59"/>
                      </a:stretch>
                    </a:blip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6CD3">
        <w:tab/>
      </w:r>
      <w:r w:rsidR="00126CD3">
        <w:tab/>
      </w:r>
      <w:r w:rsidR="00126CD3">
        <w:tab/>
      </w:r>
    </w:p>
    <w:p w:rsidR="00C11B80" w:rsidRPr="00C11B80" w:rsidRDefault="00BA5747" w:rsidP="00126CD3">
      <w:pPr>
        <w:spacing w:after="200" w:line="276" w:lineRule="auto"/>
      </w:pPr>
      <w:r w:rsidRPr="00D96F38">
        <w:rPr>
          <w:noProof/>
          <w:color w:val="FFFFFF"/>
          <w:lang w:eastAsia="nl-NL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D2F369F" wp14:editId="374F3A71">
                <wp:simplePos x="0" y="0"/>
                <wp:positionH relativeFrom="page">
                  <wp:posOffset>464820</wp:posOffset>
                </wp:positionH>
                <wp:positionV relativeFrom="page">
                  <wp:posOffset>1352550</wp:posOffset>
                </wp:positionV>
                <wp:extent cx="4716145" cy="0"/>
                <wp:effectExtent l="19050" t="19050" r="46355" b="38100"/>
                <wp:wrapNone/>
                <wp:docPr id="10" name="Rechte verbindingslijn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16145" cy="0"/>
                        </a:xfrm>
                        <a:prstGeom prst="line">
                          <a:avLst/>
                        </a:prstGeom>
                        <a:ln w="50800" cap="rnd" cmpd="sng">
                          <a:solidFill>
                            <a:srgbClr val="FFFFFF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D8B877A" id="Rechte verbindingslijn 10" o:spid="_x0000_s1026" style="position:absolute;z-index:2516746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6.6pt,106.5pt" to="407.95pt,10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" strokecolor="white" strokeweight="4pt">
                <v:stroke dashstyle="1 1" endcap="round"/>
                <w10:wrap anchorx="page" anchory="page"/>
              </v:line>
            </w:pict>
          </mc:Fallback>
        </mc:AlternateContent>
      </w:r>
      <w:r w:rsidR="00EF3123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3359" behindDoc="0" locked="0" layoutInCell="1" allowOverlap="1" wp14:anchorId="067C3127" wp14:editId="657666BA">
                <wp:simplePos x="0" y="0"/>
                <wp:positionH relativeFrom="page">
                  <wp:posOffset>134096</wp:posOffset>
                </wp:positionH>
                <wp:positionV relativeFrom="page">
                  <wp:posOffset>1585595</wp:posOffset>
                </wp:positionV>
                <wp:extent cx="5039995" cy="5074703"/>
                <wp:effectExtent l="0" t="0" r="8255" b="0"/>
                <wp:wrapNone/>
                <wp:docPr id="8" name="Rectangle 29" descr="Foto-invoegen-word-2007-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39995" cy="5074703"/>
                        </a:xfrm>
                        <a:prstGeom prst="rect">
                          <a:avLst/>
                        </a:prstGeom>
                        <a:blipFill dpi="0"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882E34" id="Rectangle 29" o:spid="_x0000_s1026" alt="Foto-invoegen-word-2007-2" style="position:absolute;margin-left:10.55pt;margin-top:124.85pt;width:396.85pt;height:399.6pt;z-index:25166335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PD94cGFja2V0IGVuZD0idyI/Pv/bAEMAAQEBAQEBAQEB&#10;AQEBAQEBAQEBAQEBAQEBAQEBAQEBAQEBAQEBAQEBAQEBAQEBAQEBAQEBAQEBAQEBAQEBAQEBAf/b&#10;AEMBAQEBAQEBAQEBAQEBAQEBAQEBAQEBAQEBAQEBAQEBAQEBAQEBAQEBAQEBAQEBAQEBAQEBAQEB&#10;AQEBAQEBAQEBAf/AABEIA1ACNgMBEQ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" stroked="f">
                <v:fill r:id="rId11" o:title="Foto-invoegen-word-2007-2" recolor="t" rotate="t" type="frame"/>
                <w10:wrap anchorx="page" anchory="page"/>
              </v:rect>
            </w:pict>
          </mc:Fallback>
        </mc:AlternateContent>
      </w:r>
      <w:r w:rsidR="00126CD3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581E23B" wp14:editId="12D0E1D4">
                <wp:simplePos x="0" y="0"/>
                <wp:positionH relativeFrom="page">
                  <wp:posOffset>466725</wp:posOffset>
                </wp:positionH>
                <wp:positionV relativeFrom="page">
                  <wp:posOffset>657225</wp:posOffset>
                </wp:positionV>
                <wp:extent cx="4583430" cy="476250"/>
                <wp:effectExtent l="0" t="0" r="0" b="0"/>
                <wp:wrapNone/>
                <wp:docPr id="9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83430" cy="476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A5D36" w:rsidRPr="009B71A2" w:rsidRDefault="00BA5D36" w:rsidP="00A20979">
                            <w:pPr>
                              <w:pStyle w:val="Titel"/>
                              <w:rPr>
                                <w:sz w:val="57"/>
                                <w:szCs w:val="57"/>
                              </w:rPr>
                            </w:pPr>
                            <w:r w:rsidRPr="009B71A2">
                              <w:rPr>
                                <w:sz w:val="57"/>
                                <w:szCs w:val="57"/>
                              </w:rPr>
                              <w:t xml:space="preserve">Leesclub </w:t>
                            </w:r>
                            <w:r w:rsidR="009B71A2" w:rsidRPr="009B71A2">
                              <w:rPr>
                                <w:sz w:val="57"/>
                                <w:szCs w:val="57"/>
                              </w:rPr>
                              <w:t>voor vrouwen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581E23B" id="_x0000_t202" coordsize="21600,21600" o:spt="202" path="m,l,21600r21600,l21600,xe">
                <v:stroke joinstyle="miter"/>
                <v:path gradientshapeok="t" o:connecttype="rect"/>
              </v:shapetype>
              <v:shape id="Text Box 32" o:spid="_x0000_s1026" type="#_x0000_t202" style="position:absolute;margin-left:36.75pt;margin-top:51.75pt;width:360.9pt;height:37.5pt;z-index: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" filled="f" stroked="f">
                <v:textbox inset="0,0,0,0">
                  <w:txbxContent>
                    <w:p w:rsidR="00BA5D36" w:rsidRPr="009B71A2" w:rsidRDefault="00BA5D36" w:rsidP="00A20979">
                      <w:pPr>
                        <w:pStyle w:val="Titel"/>
                        <w:rPr>
                          <w:sz w:val="57"/>
                          <w:szCs w:val="57"/>
                        </w:rPr>
                      </w:pPr>
                      <w:r w:rsidRPr="009B71A2">
                        <w:rPr>
                          <w:sz w:val="57"/>
                          <w:szCs w:val="57"/>
                        </w:rPr>
                        <w:t xml:space="preserve">Leesclub </w:t>
                      </w:r>
                      <w:r w:rsidR="009B71A2" w:rsidRPr="009B71A2">
                        <w:rPr>
                          <w:sz w:val="57"/>
                          <w:szCs w:val="57"/>
                        </w:rPr>
                        <w:t>voor vrouwen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A0F85">
        <w:rPr>
          <w:noProof/>
          <w:lang w:eastAsia="nl-NL"/>
        </w:rPr>
        <w:drawing>
          <wp:anchor distT="0" distB="0" distL="114300" distR="114300" simplePos="0" relativeHeight="251668480" behindDoc="0" locked="0" layoutInCell="1" allowOverlap="1" wp14:anchorId="7274472C" wp14:editId="71DB55EC">
            <wp:simplePos x="0" y="0"/>
            <wp:positionH relativeFrom="column">
              <wp:posOffset>2315210</wp:posOffset>
            </wp:positionH>
            <wp:positionV relativeFrom="paragraph">
              <wp:posOffset>4110490</wp:posOffset>
            </wp:positionV>
            <wp:extent cx="2432685" cy="2332085"/>
            <wp:effectExtent l="19050" t="0" r="5715" b="0"/>
            <wp:wrapNone/>
            <wp:docPr id="1" name="Afbeelding 0" descr="kraaipanbolletj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raaipanbolletje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2685" cy="2332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26CD3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2916555</wp:posOffset>
                </wp:positionH>
                <wp:positionV relativeFrom="page">
                  <wp:posOffset>5094605</wp:posOffset>
                </wp:positionV>
                <wp:extent cx="1824355" cy="1614805"/>
                <wp:effectExtent l="1905" t="0" r="2540" b="0"/>
                <wp:wrapNone/>
                <wp:docPr id="7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4355" cy="16148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A5D36" w:rsidRDefault="00BA5D36" w:rsidP="00936DF4">
                            <w:pPr>
                              <w:pStyle w:val="Voor-tekst"/>
                              <w:rPr>
                                <w:color w:val="auto"/>
                                <w:sz w:val="24"/>
                                <w:szCs w:val="24"/>
                              </w:rPr>
                            </w:pPr>
                          </w:p>
                          <w:p w:rsidR="00BA5D36" w:rsidRPr="00936DF4" w:rsidRDefault="00BA5D36" w:rsidP="00936DF4">
                            <w:pPr>
                              <w:pStyle w:val="Voor-tekst"/>
                              <w:rPr>
                                <w:color w:val="F8F8F8"/>
                                <w:sz w:val="28"/>
                                <w:szCs w:val="28"/>
                              </w:rPr>
                            </w:pPr>
                            <w:r w:rsidRPr="00936DF4">
                              <w:rPr>
                                <w:color w:val="F8F8F8"/>
                                <w:sz w:val="28"/>
                                <w:szCs w:val="28"/>
                              </w:rPr>
                              <w:t xml:space="preserve">Elke dinsdag </w:t>
                            </w:r>
                            <w:r w:rsidRPr="00936DF4">
                              <w:rPr>
                                <w:color w:val="F8F8F8"/>
                                <w:sz w:val="28"/>
                                <w:szCs w:val="28"/>
                              </w:rPr>
                              <w:br/>
                            </w:r>
                            <w:r w:rsidRPr="00936DF4">
                              <w:rPr>
                                <w:color w:val="F8F8F8"/>
                                <w:sz w:val="28"/>
                                <w:szCs w:val="28"/>
                              </w:rPr>
                              <w:br/>
                              <w:t xml:space="preserve">    10.30 – 11.30 uur</w:t>
                            </w:r>
                            <w:r w:rsidRPr="00936DF4">
                              <w:rPr>
                                <w:color w:val="F8F8F8"/>
                                <w:sz w:val="28"/>
                                <w:szCs w:val="28"/>
                              </w:rPr>
                              <w:br/>
                            </w:r>
                          </w:p>
                          <w:p w:rsidR="00BA5D36" w:rsidRPr="00936DF4" w:rsidRDefault="00BA5D36" w:rsidP="00936DF4">
                            <w:pPr>
                              <w:pStyle w:val="Voor-tekst"/>
                              <w:rPr>
                                <w:sz w:val="28"/>
                                <w:szCs w:val="28"/>
                              </w:rPr>
                            </w:pPr>
                            <w:r w:rsidRPr="00936DF4">
                              <w:rPr>
                                <w:color w:val="F8F8F8"/>
                                <w:sz w:val="28"/>
                                <w:szCs w:val="28"/>
                              </w:rPr>
                              <w:t xml:space="preserve">Servicepunt </w:t>
                            </w:r>
                            <w:proofErr w:type="spellStart"/>
                            <w:r w:rsidRPr="00936DF4">
                              <w:rPr>
                                <w:color w:val="F8F8F8"/>
                                <w:sz w:val="28"/>
                                <w:szCs w:val="28"/>
                              </w:rPr>
                              <w:t>Kraaipan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" o:spid="_x0000_s1027" style="position:absolute;margin-left:229.65pt;margin-top:401.15pt;width:143.65pt;height:127.15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" filled="f" stroked="f">
                <v:textbox inset="0,0,0,0">
                  <w:txbxContent>
                    <w:p w:rsidR="00BA5D36" w:rsidRDefault="00BA5D36" w:rsidP="00936DF4">
                      <w:pPr>
                        <w:pStyle w:val="Voor-tekst"/>
                        <w:rPr>
                          <w:color w:val="auto"/>
                          <w:sz w:val="24"/>
                          <w:szCs w:val="24"/>
                        </w:rPr>
                      </w:pPr>
                    </w:p>
                    <w:p w:rsidR="00BA5D36" w:rsidRPr="00936DF4" w:rsidRDefault="00BA5D36" w:rsidP="00936DF4">
                      <w:pPr>
                        <w:pStyle w:val="Voor-tekst"/>
                        <w:rPr>
                          <w:color w:val="F8F8F8"/>
                          <w:sz w:val="28"/>
                          <w:szCs w:val="28"/>
                        </w:rPr>
                      </w:pPr>
                      <w:r w:rsidRPr="00936DF4">
                        <w:rPr>
                          <w:color w:val="F8F8F8"/>
                          <w:sz w:val="28"/>
                          <w:szCs w:val="28"/>
                        </w:rPr>
                        <w:t xml:space="preserve">Elke dinsdag </w:t>
                      </w:r>
                      <w:r w:rsidRPr="00936DF4">
                        <w:rPr>
                          <w:color w:val="F8F8F8"/>
                          <w:sz w:val="28"/>
                          <w:szCs w:val="28"/>
                        </w:rPr>
                        <w:br/>
                      </w:r>
                      <w:r w:rsidRPr="00936DF4">
                        <w:rPr>
                          <w:color w:val="F8F8F8"/>
                          <w:sz w:val="28"/>
                          <w:szCs w:val="28"/>
                        </w:rPr>
                        <w:br/>
                        <w:t xml:space="preserve">    10.30 – 11.30 uur</w:t>
                      </w:r>
                      <w:r w:rsidRPr="00936DF4">
                        <w:rPr>
                          <w:color w:val="F8F8F8"/>
                          <w:sz w:val="28"/>
                          <w:szCs w:val="28"/>
                        </w:rPr>
                        <w:br/>
                      </w:r>
                    </w:p>
                    <w:p w:rsidR="00BA5D36" w:rsidRPr="00936DF4" w:rsidRDefault="00BA5D36" w:rsidP="00936DF4">
                      <w:pPr>
                        <w:pStyle w:val="Voor-tekst"/>
                        <w:rPr>
                          <w:sz w:val="28"/>
                          <w:szCs w:val="28"/>
                        </w:rPr>
                      </w:pPr>
                      <w:r w:rsidRPr="00936DF4">
                        <w:rPr>
                          <w:color w:val="F8F8F8"/>
                          <w:sz w:val="28"/>
                          <w:szCs w:val="28"/>
                        </w:rPr>
                        <w:t xml:space="preserve">Servicepunt </w:t>
                      </w:r>
                      <w:proofErr w:type="spellStart"/>
                      <w:r w:rsidRPr="00936DF4">
                        <w:rPr>
                          <w:color w:val="F8F8F8"/>
                          <w:sz w:val="28"/>
                          <w:szCs w:val="28"/>
                        </w:rPr>
                        <w:t>Kraaipan</w:t>
                      </w:r>
                      <w:proofErr w:type="spellEnd"/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3C1382">
        <w:br w:type="page"/>
      </w:r>
      <w:bookmarkStart w:id="0" w:name="_GoBack"/>
      <w:bookmarkEnd w:id="0"/>
      <w:r w:rsidR="009B71A2">
        <w:rPr>
          <w:noProof/>
          <w:lang w:eastAsia="nl-NL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742950</wp:posOffset>
                </wp:positionH>
                <wp:positionV relativeFrom="page">
                  <wp:posOffset>5600700</wp:posOffset>
                </wp:positionV>
                <wp:extent cx="3838575" cy="1381125"/>
                <wp:effectExtent l="0" t="0" r="9525" b="9525"/>
                <wp:wrapNone/>
                <wp:docPr id="6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38575" cy="1381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A5D36" w:rsidRDefault="00BA5D36" w:rsidP="004033EB">
                            <w:pPr>
                              <w:pStyle w:val="Details"/>
                              <w:rPr>
                                <w:color w:val="aut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auto"/>
                              </w:rPr>
                              <w:t xml:space="preserve"> </w:t>
                            </w:r>
                            <w:r w:rsidRPr="009B71A2">
                              <w:rPr>
                                <w:color w:val="auto"/>
                                <w:sz w:val="24"/>
                                <w:szCs w:val="24"/>
                              </w:rPr>
                              <w:t>Elke dinsdag van 10.30 – 11.30</w:t>
                            </w:r>
                            <w:r w:rsidR="00BA5747">
                              <w:rPr>
                                <w:color w:val="auto"/>
                                <w:sz w:val="24"/>
                                <w:szCs w:val="24"/>
                              </w:rPr>
                              <w:t xml:space="preserve"> uur</w:t>
                            </w:r>
                          </w:p>
                          <w:p w:rsidR="00BA5747" w:rsidRPr="009B71A2" w:rsidRDefault="00BA5747" w:rsidP="004033EB">
                            <w:pPr>
                              <w:pStyle w:val="Details"/>
                              <w:rPr>
                                <w:color w:val="aut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auto"/>
                                <w:sz w:val="24"/>
                                <w:szCs w:val="24"/>
                              </w:rPr>
                              <w:t xml:space="preserve"> Servicepunt </w:t>
                            </w:r>
                            <w:proofErr w:type="spellStart"/>
                            <w:r>
                              <w:rPr>
                                <w:color w:val="auto"/>
                                <w:sz w:val="24"/>
                                <w:szCs w:val="24"/>
                              </w:rPr>
                              <w:t>Kraaipan</w:t>
                            </w:r>
                            <w:proofErr w:type="spellEnd"/>
                            <w:r>
                              <w:rPr>
                                <w:color w:val="auto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color w:val="auto"/>
                                <w:sz w:val="24"/>
                                <w:szCs w:val="24"/>
                              </w:rPr>
                              <w:t>Hofmeyrstraat</w:t>
                            </w:r>
                            <w:proofErr w:type="spellEnd"/>
                            <w:r>
                              <w:rPr>
                                <w:color w:val="auto"/>
                                <w:sz w:val="24"/>
                                <w:szCs w:val="24"/>
                              </w:rPr>
                              <w:t xml:space="preserve"> 67</w:t>
                            </w:r>
                          </w:p>
                          <w:p w:rsidR="00BA5D36" w:rsidRPr="009B71A2" w:rsidRDefault="00BA5D36" w:rsidP="004033EB">
                            <w:pPr>
                              <w:pStyle w:val="Details"/>
                              <w:rPr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9B71A2">
                              <w:rPr>
                                <w:color w:val="auto"/>
                                <w:sz w:val="24"/>
                                <w:szCs w:val="24"/>
                              </w:rPr>
                              <w:t xml:space="preserve"> Kosten: Gratis</w:t>
                            </w:r>
                          </w:p>
                          <w:p w:rsidR="00BA5D36" w:rsidRPr="009B71A2" w:rsidRDefault="00BA5D36" w:rsidP="004033EB">
                            <w:pPr>
                              <w:pStyle w:val="Details"/>
                              <w:rPr>
                                <w:rStyle w:val="Hyperlink"/>
                                <w:color w:val="auto"/>
                                <w:sz w:val="24"/>
                                <w:szCs w:val="24"/>
                                <w:u w:val="none"/>
                              </w:rPr>
                            </w:pPr>
                            <w:r w:rsidRPr="009B71A2">
                              <w:rPr>
                                <w:rStyle w:val="Hyperlink"/>
                                <w:color w:val="auto"/>
                                <w:sz w:val="24"/>
                                <w:szCs w:val="24"/>
                                <w:u w:val="none"/>
                              </w:rPr>
                              <w:t xml:space="preserve"> www.dynamo-amsterdam.nl</w:t>
                            </w:r>
                          </w:p>
                          <w:p w:rsidR="00BA5D36" w:rsidRPr="009B71A2" w:rsidRDefault="00BA5747" w:rsidP="004033EB">
                            <w:pPr>
                              <w:pStyle w:val="Details"/>
                              <w:rPr>
                                <w:rStyle w:val="Hyperlink"/>
                                <w:color w:val="auto"/>
                                <w:sz w:val="24"/>
                                <w:szCs w:val="24"/>
                                <w:u w:val="none"/>
                              </w:rPr>
                            </w:pPr>
                            <w:r>
                              <w:rPr>
                                <w:rStyle w:val="Hyperlink"/>
                                <w:color w:val="auto"/>
                                <w:sz w:val="24"/>
                                <w:szCs w:val="24"/>
                                <w:u w:val="none"/>
                              </w:rPr>
                              <w:t xml:space="preserve"> </w:t>
                            </w:r>
                            <w:r w:rsidR="00BA5D36" w:rsidRPr="009B71A2">
                              <w:rPr>
                                <w:rStyle w:val="Hyperlink"/>
                                <w:color w:val="auto"/>
                                <w:sz w:val="24"/>
                                <w:szCs w:val="24"/>
                                <w:u w:val="none"/>
                              </w:rPr>
                              <w:t xml:space="preserve">Volg ons op Facebook: Dynamo Oud Oost </w:t>
                            </w:r>
                          </w:p>
                          <w:p w:rsidR="00BA5D36" w:rsidRDefault="00BA5D36" w:rsidP="000B159F">
                            <w:pPr>
                              <w:pStyle w:val="Details"/>
                              <w:numPr>
                                <w:ilvl w:val="0"/>
                                <w:numId w:val="0"/>
                              </w:numPr>
                              <w:ind w:left="227" w:hanging="227"/>
                            </w:pPr>
                          </w:p>
                          <w:p w:rsidR="00BA5D36" w:rsidRDefault="00BA5D36" w:rsidP="000B159F">
                            <w:pPr>
                              <w:pStyle w:val="Details"/>
                              <w:numPr>
                                <w:ilvl w:val="0"/>
                                <w:numId w:val="0"/>
                              </w:numPr>
                              <w:ind w:left="227" w:hanging="227"/>
                            </w:pPr>
                          </w:p>
                          <w:p w:rsidR="00BA5D36" w:rsidRDefault="00BA5D36" w:rsidP="000B159F">
                            <w:pPr>
                              <w:pStyle w:val="Details"/>
                              <w:numPr>
                                <w:ilvl w:val="0"/>
                                <w:numId w:val="0"/>
                              </w:numPr>
                              <w:ind w:left="227" w:hanging="227"/>
                            </w:pPr>
                          </w:p>
                          <w:p w:rsidR="00BA5D36" w:rsidRDefault="00BA5D36" w:rsidP="000B159F">
                            <w:pPr>
                              <w:pStyle w:val="Details"/>
                              <w:numPr>
                                <w:ilvl w:val="0"/>
                                <w:numId w:val="0"/>
                              </w:numPr>
                              <w:ind w:left="227" w:hanging="227"/>
                            </w:pPr>
                          </w:p>
                          <w:p w:rsidR="00BA5D36" w:rsidRDefault="00BA5D36" w:rsidP="000B159F">
                            <w:pPr>
                              <w:pStyle w:val="Details"/>
                              <w:numPr>
                                <w:ilvl w:val="0"/>
                                <w:numId w:val="0"/>
                              </w:numPr>
                              <w:ind w:left="227" w:hanging="227"/>
                            </w:pPr>
                          </w:p>
                          <w:p w:rsidR="00BA5D36" w:rsidRDefault="00BA5D36" w:rsidP="000B159F">
                            <w:pPr>
                              <w:pStyle w:val="Details"/>
                              <w:numPr>
                                <w:ilvl w:val="0"/>
                                <w:numId w:val="0"/>
                              </w:numPr>
                              <w:ind w:left="227" w:hanging="227"/>
                            </w:pPr>
                          </w:p>
                          <w:p w:rsidR="00BA5D36" w:rsidRDefault="00BA5D36" w:rsidP="000B159F">
                            <w:pPr>
                              <w:pStyle w:val="Details"/>
                              <w:numPr>
                                <w:ilvl w:val="0"/>
                                <w:numId w:val="0"/>
                              </w:numPr>
                              <w:ind w:left="227" w:hanging="227"/>
                            </w:pPr>
                          </w:p>
                          <w:p w:rsidR="00BA5D36" w:rsidRPr="00983BFF" w:rsidRDefault="00BA5D36" w:rsidP="000B159F">
                            <w:pPr>
                              <w:pStyle w:val="Details"/>
                              <w:numPr>
                                <w:ilvl w:val="0"/>
                                <w:numId w:val="0"/>
                              </w:numPr>
                              <w:ind w:left="227" w:hanging="227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4" o:spid="_x0000_s1028" type="#_x0000_t202" style="position:absolute;margin-left:58.5pt;margin-top:441pt;width:302.25pt;height:108.75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" filled="f" stroked="f">
                <v:textbox inset="0,0,0,0">
                  <w:txbxContent>
                    <w:p w:rsidR="00BA5D36" w:rsidRDefault="00BA5D36" w:rsidP="004033EB">
                      <w:pPr>
                        <w:pStyle w:val="Details"/>
                        <w:rPr>
                          <w:color w:val="auto"/>
                          <w:sz w:val="24"/>
                          <w:szCs w:val="24"/>
                        </w:rPr>
                      </w:pPr>
                      <w:r>
                        <w:rPr>
                          <w:color w:val="auto"/>
                        </w:rPr>
                        <w:t xml:space="preserve"> </w:t>
                      </w:r>
                      <w:r w:rsidRPr="009B71A2">
                        <w:rPr>
                          <w:color w:val="auto"/>
                          <w:sz w:val="24"/>
                          <w:szCs w:val="24"/>
                        </w:rPr>
                        <w:t>Elke dinsdag van 10.30 – 11.30</w:t>
                      </w:r>
                      <w:r w:rsidR="00BA5747">
                        <w:rPr>
                          <w:color w:val="auto"/>
                          <w:sz w:val="24"/>
                          <w:szCs w:val="24"/>
                        </w:rPr>
                        <w:t xml:space="preserve"> uur</w:t>
                      </w:r>
                    </w:p>
                    <w:p w:rsidR="00BA5747" w:rsidRPr="009B71A2" w:rsidRDefault="00BA5747" w:rsidP="004033EB">
                      <w:pPr>
                        <w:pStyle w:val="Details"/>
                        <w:rPr>
                          <w:color w:val="auto"/>
                          <w:sz w:val="24"/>
                          <w:szCs w:val="24"/>
                        </w:rPr>
                      </w:pPr>
                      <w:r>
                        <w:rPr>
                          <w:color w:val="auto"/>
                          <w:sz w:val="24"/>
                          <w:szCs w:val="24"/>
                        </w:rPr>
                        <w:t xml:space="preserve"> Servicepunt </w:t>
                      </w:r>
                      <w:proofErr w:type="spellStart"/>
                      <w:r>
                        <w:rPr>
                          <w:color w:val="auto"/>
                          <w:sz w:val="24"/>
                          <w:szCs w:val="24"/>
                        </w:rPr>
                        <w:t>Kraaipan</w:t>
                      </w:r>
                      <w:proofErr w:type="spellEnd"/>
                      <w:r>
                        <w:rPr>
                          <w:color w:val="auto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>
                        <w:rPr>
                          <w:color w:val="auto"/>
                          <w:sz w:val="24"/>
                          <w:szCs w:val="24"/>
                        </w:rPr>
                        <w:t>Hofmeyrstraat</w:t>
                      </w:r>
                      <w:proofErr w:type="spellEnd"/>
                      <w:r>
                        <w:rPr>
                          <w:color w:val="auto"/>
                          <w:sz w:val="24"/>
                          <w:szCs w:val="24"/>
                        </w:rPr>
                        <w:t xml:space="preserve"> 67</w:t>
                      </w:r>
                    </w:p>
                    <w:p w:rsidR="00BA5D36" w:rsidRPr="009B71A2" w:rsidRDefault="00BA5D36" w:rsidP="004033EB">
                      <w:pPr>
                        <w:pStyle w:val="Details"/>
                        <w:rPr>
                          <w:color w:val="auto"/>
                          <w:sz w:val="24"/>
                          <w:szCs w:val="24"/>
                        </w:rPr>
                      </w:pPr>
                      <w:r w:rsidRPr="009B71A2">
                        <w:rPr>
                          <w:color w:val="auto"/>
                          <w:sz w:val="24"/>
                          <w:szCs w:val="24"/>
                        </w:rPr>
                        <w:t xml:space="preserve"> Kosten: Gratis</w:t>
                      </w:r>
                    </w:p>
                    <w:p w:rsidR="00BA5D36" w:rsidRPr="009B71A2" w:rsidRDefault="00BA5D36" w:rsidP="004033EB">
                      <w:pPr>
                        <w:pStyle w:val="Details"/>
                        <w:rPr>
                          <w:rStyle w:val="Hyperlink"/>
                          <w:color w:val="auto"/>
                          <w:sz w:val="24"/>
                          <w:szCs w:val="24"/>
                          <w:u w:val="none"/>
                        </w:rPr>
                      </w:pPr>
                      <w:r w:rsidRPr="009B71A2">
                        <w:rPr>
                          <w:rStyle w:val="Hyperlink"/>
                          <w:color w:val="auto"/>
                          <w:sz w:val="24"/>
                          <w:szCs w:val="24"/>
                          <w:u w:val="none"/>
                        </w:rPr>
                        <w:t xml:space="preserve"> www.dynamo-amsterdam.nl</w:t>
                      </w:r>
                    </w:p>
                    <w:p w:rsidR="00BA5D36" w:rsidRPr="009B71A2" w:rsidRDefault="00BA5747" w:rsidP="004033EB">
                      <w:pPr>
                        <w:pStyle w:val="Details"/>
                        <w:rPr>
                          <w:rStyle w:val="Hyperlink"/>
                          <w:color w:val="auto"/>
                          <w:sz w:val="24"/>
                          <w:szCs w:val="24"/>
                          <w:u w:val="none"/>
                        </w:rPr>
                      </w:pPr>
                      <w:r>
                        <w:rPr>
                          <w:rStyle w:val="Hyperlink"/>
                          <w:color w:val="auto"/>
                          <w:sz w:val="24"/>
                          <w:szCs w:val="24"/>
                          <w:u w:val="none"/>
                        </w:rPr>
                        <w:t xml:space="preserve"> </w:t>
                      </w:r>
                      <w:r w:rsidR="00BA5D36" w:rsidRPr="009B71A2">
                        <w:rPr>
                          <w:rStyle w:val="Hyperlink"/>
                          <w:color w:val="auto"/>
                          <w:sz w:val="24"/>
                          <w:szCs w:val="24"/>
                          <w:u w:val="none"/>
                        </w:rPr>
                        <w:t xml:space="preserve">Volg ons op Facebook: Dynamo Oud Oost </w:t>
                      </w:r>
                    </w:p>
                    <w:p w:rsidR="00BA5D36" w:rsidRDefault="00BA5D36" w:rsidP="000B159F">
                      <w:pPr>
                        <w:pStyle w:val="Details"/>
                        <w:numPr>
                          <w:ilvl w:val="0"/>
                          <w:numId w:val="0"/>
                        </w:numPr>
                        <w:ind w:left="227" w:hanging="227"/>
                      </w:pPr>
                    </w:p>
                    <w:p w:rsidR="00BA5D36" w:rsidRDefault="00BA5D36" w:rsidP="000B159F">
                      <w:pPr>
                        <w:pStyle w:val="Details"/>
                        <w:numPr>
                          <w:ilvl w:val="0"/>
                          <w:numId w:val="0"/>
                        </w:numPr>
                        <w:ind w:left="227" w:hanging="227"/>
                      </w:pPr>
                    </w:p>
                    <w:p w:rsidR="00BA5D36" w:rsidRDefault="00BA5D36" w:rsidP="000B159F">
                      <w:pPr>
                        <w:pStyle w:val="Details"/>
                        <w:numPr>
                          <w:ilvl w:val="0"/>
                          <w:numId w:val="0"/>
                        </w:numPr>
                        <w:ind w:left="227" w:hanging="227"/>
                      </w:pPr>
                    </w:p>
                    <w:p w:rsidR="00BA5D36" w:rsidRDefault="00BA5D36" w:rsidP="000B159F">
                      <w:pPr>
                        <w:pStyle w:val="Details"/>
                        <w:numPr>
                          <w:ilvl w:val="0"/>
                          <w:numId w:val="0"/>
                        </w:numPr>
                        <w:ind w:left="227" w:hanging="227"/>
                      </w:pPr>
                    </w:p>
                    <w:p w:rsidR="00BA5D36" w:rsidRDefault="00BA5D36" w:rsidP="000B159F">
                      <w:pPr>
                        <w:pStyle w:val="Details"/>
                        <w:numPr>
                          <w:ilvl w:val="0"/>
                          <w:numId w:val="0"/>
                        </w:numPr>
                        <w:ind w:left="227" w:hanging="227"/>
                      </w:pPr>
                    </w:p>
                    <w:p w:rsidR="00BA5D36" w:rsidRDefault="00BA5D36" w:rsidP="000B159F">
                      <w:pPr>
                        <w:pStyle w:val="Details"/>
                        <w:numPr>
                          <w:ilvl w:val="0"/>
                          <w:numId w:val="0"/>
                        </w:numPr>
                        <w:ind w:left="227" w:hanging="227"/>
                      </w:pPr>
                    </w:p>
                    <w:p w:rsidR="00BA5D36" w:rsidRDefault="00BA5D36" w:rsidP="000B159F">
                      <w:pPr>
                        <w:pStyle w:val="Details"/>
                        <w:numPr>
                          <w:ilvl w:val="0"/>
                          <w:numId w:val="0"/>
                        </w:numPr>
                        <w:ind w:left="227" w:hanging="227"/>
                      </w:pPr>
                    </w:p>
                    <w:p w:rsidR="00BA5D36" w:rsidRPr="00983BFF" w:rsidRDefault="00BA5D36" w:rsidP="000B159F">
                      <w:pPr>
                        <w:pStyle w:val="Details"/>
                        <w:numPr>
                          <w:ilvl w:val="0"/>
                          <w:numId w:val="0"/>
                        </w:numPr>
                        <w:ind w:left="227" w:hanging="227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36DF4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page">
                  <wp:posOffset>809625</wp:posOffset>
                </wp:positionH>
                <wp:positionV relativeFrom="page">
                  <wp:posOffset>666750</wp:posOffset>
                </wp:positionV>
                <wp:extent cx="3990975" cy="5267325"/>
                <wp:effectExtent l="0" t="0" r="9525" b="9525"/>
                <wp:wrapNone/>
                <wp:docPr id="5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90975" cy="5267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A5D36" w:rsidRPr="00936DF4" w:rsidRDefault="00BA5D36" w:rsidP="00853A4B">
                            <w:pPr>
                              <w:pStyle w:val="Kop"/>
                              <w:rPr>
                                <w:color w:val="00B050"/>
                                <w:sz w:val="48"/>
                                <w:szCs w:val="48"/>
                              </w:rPr>
                            </w:pPr>
                            <w:r w:rsidRPr="00936DF4">
                              <w:rPr>
                                <w:color w:val="00B050"/>
                                <w:sz w:val="48"/>
                                <w:szCs w:val="48"/>
                              </w:rPr>
                              <w:t xml:space="preserve">Leesclub </w:t>
                            </w:r>
                            <w:r w:rsidR="009B71A2">
                              <w:rPr>
                                <w:color w:val="00B050"/>
                                <w:sz w:val="48"/>
                                <w:szCs w:val="48"/>
                              </w:rPr>
                              <w:t>voor vrouwen</w:t>
                            </w:r>
                          </w:p>
                          <w:p w:rsidR="009B71A2" w:rsidRPr="009B71A2" w:rsidRDefault="00BA5D36" w:rsidP="00551DFF">
                            <w:pPr>
                              <w:rPr>
                                <w:color w:val="auto"/>
                                <w:sz w:val="28"/>
                                <w:szCs w:val="28"/>
                              </w:rPr>
                            </w:pPr>
                            <w:r w:rsidRPr="009B71A2">
                              <w:rPr>
                                <w:color w:val="auto"/>
                                <w:sz w:val="28"/>
                                <w:szCs w:val="28"/>
                              </w:rPr>
                              <w:t xml:space="preserve">Wil je samen met andere vrouwen beter Nederlands leren lezen? En genieten van pakkende verhalen </w:t>
                            </w:r>
                            <w:r w:rsidR="009B71A2" w:rsidRPr="009B71A2">
                              <w:rPr>
                                <w:color w:val="auto"/>
                                <w:sz w:val="28"/>
                                <w:szCs w:val="28"/>
                              </w:rPr>
                              <w:t>of</w:t>
                            </w:r>
                            <w:r w:rsidR="009B71A2">
                              <w:rPr>
                                <w:color w:val="auto"/>
                                <w:sz w:val="28"/>
                                <w:szCs w:val="28"/>
                              </w:rPr>
                              <w:t xml:space="preserve"> samen</w:t>
                            </w:r>
                            <w:r w:rsidR="009B71A2" w:rsidRPr="009B71A2">
                              <w:rPr>
                                <w:color w:val="auto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9B71A2">
                              <w:rPr>
                                <w:color w:val="auto"/>
                                <w:sz w:val="28"/>
                                <w:szCs w:val="28"/>
                              </w:rPr>
                              <w:t xml:space="preserve">mooie gedichten bespreken? </w:t>
                            </w:r>
                            <w:r w:rsidR="009B71A2" w:rsidRPr="009B71A2">
                              <w:rPr>
                                <w:color w:val="auto"/>
                                <w:sz w:val="28"/>
                                <w:szCs w:val="28"/>
                              </w:rPr>
                              <w:br/>
                            </w:r>
                            <w:r w:rsidR="009B71A2" w:rsidRPr="009B71A2">
                              <w:rPr>
                                <w:color w:val="auto"/>
                                <w:sz w:val="28"/>
                                <w:szCs w:val="28"/>
                              </w:rPr>
                              <w:br/>
                              <w:t>Elke dinsdag van 10.30 – 11.30 uur leest Loes samen met een groep vrouwen stukjes uit bladen</w:t>
                            </w:r>
                            <w:r w:rsidR="009B71A2">
                              <w:rPr>
                                <w:color w:val="auto"/>
                                <w:sz w:val="28"/>
                                <w:szCs w:val="28"/>
                              </w:rPr>
                              <w:t xml:space="preserve"> en</w:t>
                            </w:r>
                            <w:r w:rsidR="009B71A2" w:rsidRPr="009B71A2">
                              <w:rPr>
                                <w:color w:val="auto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9B71A2">
                              <w:rPr>
                                <w:color w:val="auto"/>
                                <w:sz w:val="28"/>
                                <w:szCs w:val="28"/>
                              </w:rPr>
                              <w:t>boeken.</w:t>
                            </w:r>
                          </w:p>
                          <w:p w:rsidR="009B71A2" w:rsidRPr="009B71A2" w:rsidRDefault="009B71A2" w:rsidP="00551DFF">
                            <w:pPr>
                              <w:rPr>
                                <w:color w:val="auto"/>
                                <w:sz w:val="28"/>
                                <w:szCs w:val="28"/>
                              </w:rPr>
                            </w:pPr>
                          </w:p>
                          <w:p w:rsidR="00BA5747" w:rsidRDefault="009B71A2" w:rsidP="00551DFF">
                            <w:pPr>
                              <w:rPr>
                                <w:rStyle w:val="Hyperlink"/>
                                <w:color w:val="auto"/>
                                <w:sz w:val="28"/>
                                <w:szCs w:val="28"/>
                                <w:u w:val="none"/>
                              </w:rPr>
                            </w:pPr>
                            <w:r w:rsidRPr="009B71A2">
                              <w:rPr>
                                <w:rStyle w:val="Hyperlink"/>
                                <w:color w:val="auto"/>
                                <w:sz w:val="28"/>
                                <w:szCs w:val="28"/>
                                <w:u w:val="none"/>
                              </w:rPr>
                              <w:t xml:space="preserve">Vragen of aanmelden: </w:t>
                            </w:r>
                          </w:p>
                          <w:p w:rsidR="00BA5747" w:rsidRDefault="009B71A2" w:rsidP="00551DFF">
                            <w:pPr>
                              <w:rPr>
                                <w:rStyle w:val="Hyperlink"/>
                                <w:color w:val="auto"/>
                                <w:sz w:val="28"/>
                                <w:szCs w:val="28"/>
                                <w:u w:val="none"/>
                              </w:rPr>
                            </w:pPr>
                            <w:r w:rsidRPr="009B71A2">
                              <w:rPr>
                                <w:rStyle w:val="Hyperlink"/>
                                <w:color w:val="auto"/>
                                <w:sz w:val="28"/>
                                <w:szCs w:val="28"/>
                                <w:u w:val="none"/>
                              </w:rPr>
                              <w:t xml:space="preserve">Lotte Evers  </w:t>
                            </w:r>
                            <w:r w:rsidRPr="009B71A2">
                              <w:rPr>
                                <w:rStyle w:val="Hyperlink"/>
                                <w:color w:val="auto"/>
                                <w:sz w:val="28"/>
                                <w:szCs w:val="28"/>
                                <w:u w:val="none"/>
                              </w:rPr>
                              <w:br/>
                              <w:t xml:space="preserve">06 44 97 49 19 </w:t>
                            </w:r>
                          </w:p>
                          <w:p w:rsidR="00BA5D36" w:rsidRPr="009B71A2" w:rsidRDefault="00BA5747" w:rsidP="00551DFF">
                            <w:pPr>
                              <w:rPr>
                                <w:color w:val="auto"/>
                                <w:sz w:val="28"/>
                                <w:szCs w:val="28"/>
                              </w:rPr>
                            </w:pPr>
                            <w:hyperlink r:id="rId13" w:history="1">
                              <w:r w:rsidR="009B71A2" w:rsidRPr="009B71A2">
                                <w:rPr>
                                  <w:rStyle w:val="Hyperlink"/>
                                  <w:sz w:val="28"/>
                                  <w:szCs w:val="28"/>
                                  <w:u w:val="none"/>
                                </w:rPr>
                                <w:t>LEvers@dynamo-amsterdam.nl</w:t>
                              </w:r>
                            </w:hyperlink>
                            <w:r w:rsidR="00BA5D36" w:rsidRPr="009B71A2">
                              <w:rPr>
                                <w:color w:val="auto"/>
                                <w:sz w:val="28"/>
                                <w:szCs w:val="28"/>
                              </w:rPr>
                              <w:br/>
                            </w:r>
                            <w:r w:rsidR="00BA5D36" w:rsidRPr="009B71A2">
                              <w:rPr>
                                <w:color w:val="auto"/>
                                <w:sz w:val="28"/>
                                <w:szCs w:val="28"/>
                              </w:rPr>
                              <w:br/>
                            </w:r>
                            <w:r w:rsidR="00BA5D36" w:rsidRPr="009B71A2">
                              <w:rPr>
                                <w:color w:val="auto"/>
                                <w:sz w:val="28"/>
                                <w:szCs w:val="28"/>
                              </w:rPr>
                              <w:br/>
                            </w:r>
                          </w:p>
                          <w:p w:rsidR="00BA5D36" w:rsidRPr="006F45E7" w:rsidRDefault="00BA5D36" w:rsidP="00551DFF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" o:spid="_x0000_s1029" type="#_x0000_t202" style="position:absolute;margin-left:63.75pt;margin-top:52.5pt;width:314.25pt;height:414.75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" filled="f" stroked="f">
                <v:textbox inset="0,0,0,0">
                  <w:txbxContent>
                    <w:p w:rsidR="00BA5D36" w:rsidRPr="00936DF4" w:rsidRDefault="00BA5D36" w:rsidP="00853A4B">
                      <w:pPr>
                        <w:pStyle w:val="Kop"/>
                        <w:rPr>
                          <w:color w:val="00B050"/>
                          <w:sz w:val="48"/>
                          <w:szCs w:val="48"/>
                        </w:rPr>
                      </w:pPr>
                      <w:r w:rsidRPr="00936DF4">
                        <w:rPr>
                          <w:color w:val="00B050"/>
                          <w:sz w:val="48"/>
                          <w:szCs w:val="48"/>
                        </w:rPr>
                        <w:t xml:space="preserve">Leesclub </w:t>
                      </w:r>
                      <w:r w:rsidR="009B71A2">
                        <w:rPr>
                          <w:color w:val="00B050"/>
                          <w:sz w:val="48"/>
                          <w:szCs w:val="48"/>
                        </w:rPr>
                        <w:t>voor vrouwen</w:t>
                      </w:r>
                    </w:p>
                    <w:p w:rsidR="009B71A2" w:rsidRPr="009B71A2" w:rsidRDefault="00BA5D36" w:rsidP="00551DFF">
                      <w:pPr>
                        <w:rPr>
                          <w:color w:val="auto"/>
                          <w:sz w:val="28"/>
                          <w:szCs w:val="28"/>
                        </w:rPr>
                      </w:pPr>
                      <w:r w:rsidRPr="009B71A2">
                        <w:rPr>
                          <w:color w:val="auto"/>
                          <w:sz w:val="28"/>
                          <w:szCs w:val="28"/>
                        </w:rPr>
                        <w:t xml:space="preserve">Wil je samen met andere vrouwen beter Nederlands leren lezen? En genieten van pakkende verhalen </w:t>
                      </w:r>
                      <w:r w:rsidR="009B71A2" w:rsidRPr="009B71A2">
                        <w:rPr>
                          <w:color w:val="auto"/>
                          <w:sz w:val="28"/>
                          <w:szCs w:val="28"/>
                        </w:rPr>
                        <w:t>of</w:t>
                      </w:r>
                      <w:r w:rsidR="009B71A2">
                        <w:rPr>
                          <w:color w:val="auto"/>
                          <w:sz w:val="28"/>
                          <w:szCs w:val="28"/>
                        </w:rPr>
                        <w:t xml:space="preserve"> samen</w:t>
                      </w:r>
                      <w:r w:rsidR="009B71A2" w:rsidRPr="009B71A2">
                        <w:rPr>
                          <w:color w:val="auto"/>
                          <w:sz w:val="28"/>
                          <w:szCs w:val="28"/>
                        </w:rPr>
                        <w:t xml:space="preserve"> </w:t>
                      </w:r>
                      <w:r w:rsidRPr="009B71A2">
                        <w:rPr>
                          <w:color w:val="auto"/>
                          <w:sz w:val="28"/>
                          <w:szCs w:val="28"/>
                        </w:rPr>
                        <w:t xml:space="preserve">mooie gedichten bespreken? </w:t>
                      </w:r>
                      <w:r w:rsidR="009B71A2" w:rsidRPr="009B71A2">
                        <w:rPr>
                          <w:color w:val="auto"/>
                          <w:sz w:val="28"/>
                          <w:szCs w:val="28"/>
                        </w:rPr>
                        <w:br/>
                      </w:r>
                      <w:r w:rsidR="009B71A2" w:rsidRPr="009B71A2">
                        <w:rPr>
                          <w:color w:val="auto"/>
                          <w:sz w:val="28"/>
                          <w:szCs w:val="28"/>
                        </w:rPr>
                        <w:br/>
                        <w:t>Elke dinsdag van 10.30 – 11.30 uur leest Loes samen met een groep vrouwen stukjes uit bladen</w:t>
                      </w:r>
                      <w:r w:rsidR="009B71A2">
                        <w:rPr>
                          <w:color w:val="auto"/>
                          <w:sz w:val="28"/>
                          <w:szCs w:val="28"/>
                        </w:rPr>
                        <w:t xml:space="preserve"> en</w:t>
                      </w:r>
                      <w:r w:rsidR="009B71A2" w:rsidRPr="009B71A2">
                        <w:rPr>
                          <w:color w:val="auto"/>
                          <w:sz w:val="28"/>
                          <w:szCs w:val="28"/>
                        </w:rPr>
                        <w:t xml:space="preserve"> </w:t>
                      </w:r>
                      <w:r w:rsidR="009B71A2">
                        <w:rPr>
                          <w:color w:val="auto"/>
                          <w:sz w:val="28"/>
                          <w:szCs w:val="28"/>
                        </w:rPr>
                        <w:t>boeken.</w:t>
                      </w:r>
                    </w:p>
                    <w:p w:rsidR="009B71A2" w:rsidRPr="009B71A2" w:rsidRDefault="009B71A2" w:rsidP="00551DFF">
                      <w:pPr>
                        <w:rPr>
                          <w:color w:val="auto"/>
                          <w:sz w:val="28"/>
                          <w:szCs w:val="28"/>
                        </w:rPr>
                      </w:pPr>
                    </w:p>
                    <w:p w:rsidR="00BA5747" w:rsidRDefault="009B71A2" w:rsidP="00551DFF">
                      <w:pPr>
                        <w:rPr>
                          <w:rStyle w:val="Hyperlink"/>
                          <w:color w:val="auto"/>
                          <w:sz w:val="28"/>
                          <w:szCs w:val="28"/>
                          <w:u w:val="none"/>
                        </w:rPr>
                      </w:pPr>
                      <w:r w:rsidRPr="009B71A2">
                        <w:rPr>
                          <w:rStyle w:val="Hyperlink"/>
                          <w:color w:val="auto"/>
                          <w:sz w:val="28"/>
                          <w:szCs w:val="28"/>
                          <w:u w:val="none"/>
                        </w:rPr>
                        <w:t xml:space="preserve">Vragen of aanmelden: </w:t>
                      </w:r>
                    </w:p>
                    <w:p w:rsidR="00BA5747" w:rsidRDefault="009B71A2" w:rsidP="00551DFF">
                      <w:pPr>
                        <w:rPr>
                          <w:rStyle w:val="Hyperlink"/>
                          <w:color w:val="auto"/>
                          <w:sz w:val="28"/>
                          <w:szCs w:val="28"/>
                          <w:u w:val="none"/>
                        </w:rPr>
                      </w:pPr>
                      <w:r w:rsidRPr="009B71A2">
                        <w:rPr>
                          <w:rStyle w:val="Hyperlink"/>
                          <w:color w:val="auto"/>
                          <w:sz w:val="28"/>
                          <w:szCs w:val="28"/>
                          <w:u w:val="none"/>
                        </w:rPr>
                        <w:t xml:space="preserve">Lotte Evers  </w:t>
                      </w:r>
                      <w:r w:rsidRPr="009B71A2">
                        <w:rPr>
                          <w:rStyle w:val="Hyperlink"/>
                          <w:color w:val="auto"/>
                          <w:sz w:val="28"/>
                          <w:szCs w:val="28"/>
                          <w:u w:val="none"/>
                        </w:rPr>
                        <w:br/>
                        <w:t xml:space="preserve">06 44 97 49 19 </w:t>
                      </w:r>
                    </w:p>
                    <w:p w:rsidR="00BA5D36" w:rsidRPr="009B71A2" w:rsidRDefault="00BA5747" w:rsidP="00551DFF">
                      <w:pPr>
                        <w:rPr>
                          <w:color w:val="auto"/>
                          <w:sz w:val="28"/>
                          <w:szCs w:val="28"/>
                        </w:rPr>
                      </w:pPr>
                      <w:hyperlink r:id="rId14" w:history="1">
                        <w:r w:rsidR="009B71A2" w:rsidRPr="009B71A2">
                          <w:rPr>
                            <w:rStyle w:val="Hyperlink"/>
                            <w:sz w:val="28"/>
                            <w:szCs w:val="28"/>
                            <w:u w:val="none"/>
                          </w:rPr>
                          <w:t>LEvers@dynamo-amsterdam.nl</w:t>
                        </w:r>
                      </w:hyperlink>
                      <w:r w:rsidR="00BA5D36" w:rsidRPr="009B71A2">
                        <w:rPr>
                          <w:color w:val="auto"/>
                          <w:sz w:val="28"/>
                          <w:szCs w:val="28"/>
                        </w:rPr>
                        <w:br/>
                      </w:r>
                      <w:r w:rsidR="00BA5D36" w:rsidRPr="009B71A2">
                        <w:rPr>
                          <w:color w:val="auto"/>
                          <w:sz w:val="28"/>
                          <w:szCs w:val="28"/>
                        </w:rPr>
                        <w:br/>
                      </w:r>
                      <w:r w:rsidR="00BA5D36" w:rsidRPr="009B71A2">
                        <w:rPr>
                          <w:color w:val="auto"/>
                          <w:sz w:val="28"/>
                          <w:szCs w:val="28"/>
                        </w:rPr>
                        <w:br/>
                      </w:r>
                    </w:p>
                    <w:p w:rsidR="00BA5D36" w:rsidRPr="006F45E7" w:rsidRDefault="00BA5D36" w:rsidP="00551DFF"/>
                  </w:txbxContent>
                </v:textbox>
                <w10:wrap anchorx="page" anchory="page"/>
              </v:shape>
            </w:pict>
          </mc:Fallback>
        </mc:AlternateContent>
      </w:r>
    </w:p>
    <w:sectPr w:rsidR="00C11B80" w:rsidRPr="00C11B80" w:rsidSect="00126CD3">
      <w:headerReference w:type="first" r:id="rId15"/>
      <w:type w:val="continuous"/>
      <w:pgSz w:w="8391" w:h="11907" w:code="11"/>
      <w:pgMar w:top="284" w:right="1701" w:bottom="1701" w:left="284" w:header="284" w:footer="340" w:gutter="0"/>
      <w:cols w:space="708"/>
      <w:formProt w:val="0"/>
      <w:titlePg/>
      <w:docGrid w:linePitch="60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A5D36" w:rsidRDefault="00BA5D36" w:rsidP="00551DFF">
      <w:r>
        <w:separator/>
      </w:r>
    </w:p>
  </w:endnote>
  <w:endnote w:type="continuationSeparator" w:id="0">
    <w:p w:rsidR="00BA5D36" w:rsidRDefault="00BA5D36" w:rsidP="00551D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rebuchet MS">
    <w:altName w:val="Trebuchet MS"/>
    <w:panose1 w:val="020B0603020202020204"/>
    <w:charset w:val="00"/>
    <w:family w:val="swiss"/>
    <w:pitch w:val="variable"/>
    <w:sig w:usb0="00000287" w:usb1="00000003" w:usb2="00000000" w:usb3="00000000" w:csb0="0000009F" w:csb1="00000000"/>
  </w:font>
  <w:font w:name="TrebuchetMS-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A5D36" w:rsidRDefault="00BA5D36" w:rsidP="00551DFF">
      <w:r>
        <w:separator/>
      </w:r>
    </w:p>
  </w:footnote>
  <w:footnote w:type="continuationSeparator" w:id="0">
    <w:p w:rsidR="00BA5D36" w:rsidRDefault="00BA5D36" w:rsidP="00551D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A5D36" w:rsidRDefault="00BA5D36" w:rsidP="00B97DEB">
    <w:pPr>
      <w:pStyle w:val="Koptekst"/>
      <w:spacing w:line="100" w:lineRule="exac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91D4C94"/>
    <w:multiLevelType w:val="multilevel"/>
    <w:tmpl w:val="D5EC5EA4"/>
    <w:lvl w:ilvl="0">
      <w:start w:val="1"/>
      <w:numFmt w:val="bullet"/>
      <w:pStyle w:val="Details"/>
      <w:lvlText w:val=""/>
      <w:lvlJc w:val="left"/>
      <w:pPr>
        <w:ind w:left="227" w:hanging="227"/>
      </w:pPr>
      <w:rPr>
        <w:rFonts w:ascii="Symbol" w:hAnsi="Symbol" w:hint="default"/>
        <w:color w:val="F68428" w:themeColor="accent4"/>
        <w:position w:val="-6"/>
        <w:sz w:val="4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ocumentProtection w:edit="forms" w:enforcement="0"/>
  <w:defaultTabStop w:val="708"/>
  <w:hyphenationZone w:val="425"/>
  <w:evenAndOddHeaders/>
  <w:drawingGridHorizontalSpacing w:val="219"/>
  <w:displayHorizontalDrawingGridEvery w:val="2"/>
  <w:characterSpacingControl w:val="doNotCompress"/>
  <w:hdrShapeDefaults>
    <o:shapedefaults v:ext="edit" spidmax="8193" style="mso-position-horizontal:center;mso-position-horizontal-relative:page;mso-position-vertical:center;mso-position-vertical-relative:page" o:allowincell="f" fillcolor="white" stroke="f">
      <v:fill color="white" size="0,0" aspect="atLeast" origin="-32767f,-32767f" position="-32767f,-32767f" rotate="t" type="frame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3252"/>
    <w:rsid w:val="00023E2D"/>
    <w:rsid w:val="000301D3"/>
    <w:rsid w:val="00040353"/>
    <w:rsid w:val="00043634"/>
    <w:rsid w:val="000824B0"/>
    <w:rsid w:val="00095371"/>
    <w:rsid w:val="00097776"/>
    <w:rsid w:val="000A12BA"/>
    <w:rsid w:val="000A7BAB"/>
    <w:rsid w:val="000B159F"/>
    <w:rsid w:val="001148C6"/>
    <w:rsid w:val="00124370"/>
    <w:rsid w:val="00126CD3"/>
    <w:rsid w:val="001377EC"/>
    <w:rsid w:val="0015070A"/>
    <w:rsid w:val="0017289D"/>
    <w:rsid w:val="002932F2"/>
    <w:rsid w:val="002B19AA"/>
    <w:rsid w:val="002C1D7D"/>
    <w:rsid w:val="002D5841"/>
    <w:rsid w:val="002E1BA6"/>
    <w:rsid w:val="002E6ACC"/>
    <w:rsid w:val="00314BB5"/>
    <w:rsid w:val="00340423"/>
    <w:rsid w:val="003516EE"/>
    <w:rsid w:val="003677DC"/>
    <w:rsid w:val="00380EE2"/>
    <w:rsid w:val="00381517"/>
    <w:rsid w:val="003A2459"/>
    <w:rsid w:val="003B5ADA"/>
    <w:rsid w:val="003C1382"/>
    <w:rsid w:val="003D1ABD"/>
    <w:rsid w:val="003F1E66"/>
    <w:rsid w:val="004033EB"/>
    <w:rsid w:val="00404BCB"/>
    <w:rsid w:val="00410CFA"/>
    <w:rsid w:val="0046653A"/>
    <w:rsid w:val="00470ABA"/>
    <w:rsid w:val="00470F25"/>
    <w:rsid w:val="00474459"/>
    <w:rsid w:val="00484C25"/>
    <w:rsid w:val="004B235B"/>
    <w:rsid w:val="004B42C6"/>
    <w:rsid w:val="004F3AA2"/>
    <w:rsid w:val="004F4891"/>
    <w:rsid w:val="00503C75"/>
    <w:rsid w:val="00504982"/>
    <w:rsid w:val="005258CF"/>
    <w:rsid w:val="00551DFF"/>
    <w:rsid w:val="005973A9"/>
    <w:rsid w:val="005D5F7D"/>
    <w:rsid w:val="005F2FD6"/>
    <w:rsid w:val="006074C8"/>
    <w:rsid w:val="00642855"/>
    <w:rsid w:val="0065261E"/>
    <w:rsid w:val="00687CA0"/>
    <w:rsid w:val="006A19AB"/>
    <w:rsid w:val="006B1FCC"/>
    <w:rsid w:val="006B58B0"/>
    <w:rsid w:val="006F45E7"/>
    <w:rsid w:val="00707E26"/>
    <w:rsid w:val="00715737"/>
    <w:rsid w:val="00723DAF"/>
    <w:rsid w:val="00724669"/>
    <w:rsid w:val="00746298"/>
    <w:rsid w:val="0075146F"/>
    <w:rsid w:val="00753186"/>
    <w:rsid w:val="007639F2"/>
    <w:rsid w:val="0082094B"/>
    <w:rsid w:val="00853A4B"/>
    <w:rsid w:val="008822D0"/>
    <w:rsid w:val="008829D1"/>
    <w:rsid w:val="008972AE"/>
    <w:rsid w:val="00906ABF"/>
    <w:rsid w:val="00910822"/>
    <w:rsid w:val="00911EF7"/>
    <w:rsid w:val="009237A0"/>
    <w:rsid w:val="00936DF4"/>
    <w:rsid w:val="00983BFF"/>
    <w:rsid w:val="009A1ADD"/>
    <w:rsid w:val="009A6291"/>
    <w:rsid w:val="009B71A2"/>
    <w:rsid w:val="009B783C"/>
    <w:rsid w:val="00A20979"/>
    <w:rsid w:val="00A317FE"/>
    <w:rsid w:val="00A31A5E"/>
    <w:rsid w:val="00A47AA6"/>
    <w:rsid w:val="00A55102"/>
    <w:rsid w:val="00A855F6"/>
    <w:rsid w:val="00A96B53"/>
    <w:rsid w:val="00AB1851"/>
    <w:rsid w:val="00AD717F"/>
    <w:rsid w:val="00AE02F6"/>
    <w:rsid w:val="00AE7C4D"/>
    <w:rsid w:val="00B2011D"/>
    <w:rsid w:val="00B50821"/>
    <w:rsid w:val="00B71129"/>
    <w:rsid w:val="00B97DEB"/>
    <w:rsid w:val="00BA5747"/>
    <w:rsid w:val="00BA5D36"/>
    <w:rsid w:val="00BA658E"/>
    <w:rsid w:val="00BC5872"/>
    <w:rsid w:val="00BF77C0"/>
    <w:rsid w:val="00C11B80"/>
    <w:rsid w:val="00C44714"/>
    <w:rsid w:val="00C90B6E"/>
    <w:rsid w:val="00CA0F85"/>
    <w:rsid w:val="00CA14A6"/>
    <w:rsid w:val="00D24E87"/>
    <w:rsid w:val="00D25891"/>
    <w:rsid w:val="00D83252"/>
    <w:rsid w:val="00DB17F8"/>
    <w:rsid w:val="00DC47C3"/>
    <w:rsid w:val="00DD73F7"/>
    <w:rsid w:val="00DE1B1A"/>
    <w:rsid w:val="00DF3F08"/>
    <w:rsid w:val="00E10BA2"/>
    <w:rsid w:val="00E345E1"/>
    <w:rsid w:val="00E5115C"/>
    <w:rsid w:val="00E7246F"/>
    <w:rsid w:val="00E94FBA"/>
    <w:rsid w:val="00EA4817"/>
    <w:rsid w:val="00ED0A17"/>
    <w:rsid w:val="00ED5C69"/>
    <w:rsid w:val="00EE1949"/>
    <w:rsid w:val="00EF1673"/>
    <w:rsid w:val="00EF3123"/>
    <w:rsid w:val="00F22F6E"/>
    <w:rsid w:val="00F47D66"/>
    <w:rsid w:val="00F5362D"/>
    <w:rsid w:val="00F65BD2"/>
    <w:rsid w:val="00F77001"/>
    <w:rsid w:val="00F80A3F"/>
    <w:rsid w:val="00FB0073"/>
    <w:rsid w:val="00FD43EB"/>
    <w:rsid w:val="00FF6C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 style="mso-position-horizontal:center;mso-position-horizontal-relative:page;mso-position-vertical:center;mso-position-vertical-relative:page" o:allowincell="f" fillcolor="white" stroke="f">
      <v:fill color="white" size="0,0" aspect="atLeast" origin="-32767f,-32767f" position="-32767f,-32767f" rotate="t" type="frame"/>
      <v:stroke on="f"/>
    </o:shapedefaults>
    <o:shapelayout v:ext="edit">
      <o:idmap v:ext="edit" data="1"/>
    </o:shapelayout>
  </w:shapeDefaults>
  <w:decimalSymbol w:val=","/>
  <w:listSeparator w:val=";"/>
  <w14:docId w14:val="07DFE0B3"/>
  <w15:docId w15:val="{AEF414B0-A589-47CC-AFF8-5FD0F8BE5E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  <w:rsid w:val="0065261E"/>
    <w:pPr>
      <w:spacing w:after="0" w:line="340" w:lineRule="atLeast"/>
    </w:pPr>
    <w:rPr>
      <w:rFonts w:ascii="Trebuchet MS" w:hAnsi="Trebuchet MS"/>
      <w:b/>
      <w:color w:val="0971B8" w:themeColor="background2"/>
      <w:spacing w:val="-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470ABA"/>
    <w:pPr>
      <w:tabs>
        <w:tab w:val="center" w:pos="4536"/>
        <w:tab w:val="right" w:pos="9072"/>
      </w:tabs>
      <w:spacing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470ABA"/>
  </w:style>
  <w:style w:type="paragraph" w:styleId="Voettekst">
    <w:name w:val="footer"/>
    <w:basedOn w:val="Standaard"/>
    <w:link w:val="VoettekstChar"/>
    <w:uiPriority w:val="99"/>
    <w:unhideWhenUsed/>
    <w:rsid w:val="00470ABA"/>
    <w:pPr>
      <w:tabs>
        <w:tab w:val="center" w:pos="4536"/>
        <w:tab w:val="right" w:pos="9072"/>
      </w:tabs>
      <w:spacing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470ABA"/>
  </w:style>
  <w:style w:type="paragraph" w:styleId="Titel">
    <w:name w:val="Title"/>
    <w:basedOn w:val="Standaard"/>
    <w:next w:val="Standaard"/>
    <w:link w:val="TitelChar"/>
    <w:uiPriority w:val="10"/>
    <w:qFormat/>
    <w:rsid w:val="00A47AA6"/>
    <w:pPr>
      <w:spacing w:line="240" w:lineRule="auto"/>
    </w:pPr>
    <w:rPr>
      <w:rFonts w:cs="TrebuchetMS-Bold"/>
      <w:bCs/>
      <w:color w:val="FFFFFF"/>
      <w:spacing w:val="-8"/>
      <w:sz w:val="72"/>
      <w:szCs w:val="84"/>
    </w:rPr>
  </w:style>
  <w:style w:type="character" w:customStyle="1" w:styleId="TitelChar">
    <w:name w:val="Titel Char"/>
    <w:basedOn w:val="Standaardalinea-lettertype"/>
    <w:link w:val="Titel"/>
    <w:uiPriority w:val="10"/>
    <w:rsid w:val="00A47AA6"/>
    <w:rPr>
      <w:rFonts w:ascii="Trebuchet MS" w:hAnsi="Trebuchet MS" w:cs="TrebuchetMS-Bold"/>
      <w:b/>
      <w:bCs/>
      <w:color w:val="FFFFFF"/>
      <w:spacing w:val="-8"/>
      <w:sz w:val="72"/>
      <w:szCs w:val="84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2C1D7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2C1D7D"/>
    <w:rPr>
      <w:rFonts w:ascii="Tahoma" w:hAnsi="Tahoma" w:cs="Tahoma"/>
      <w:sz w:val="16"/>
      <w:szCs w:val="16"/>
    </w:rPr>
  </w:style>
  <w:style w:type="paragraph" w:customStyle="1" w:styleId="Kop">
    <w:name w:val="Kop"/>
    <w:basedOn w:val="Standaard"/>
    <w:next w:val="Standaard"/>
    <w:qFormat/>
    <w:rsid w:val="0065261E"/>
    <w:pPr>
      <w:spacing w:after="240" w:line="400" w:lineRule="exact"/>
      <w:ind w:right="135"/>
    </w:pPr>
    <w:rPr>
      <w:sz w:val="34"/>
      <w:szCs w:val="72"/>
    </w:rPr>
  </w:style>
  <w:style w:type="paragraph" w:styleId="Lijstalinea">
    <w:name w:val="List Paragraph"/>
    <w:basedOn w:val="Standaard"/>
    <w:uiPriority w:val="34"/>
    <w:rsid w:val="00AE02F6"/>
    <w:pPr>
      <w:ind w:left="720"/>
      <w:contextualSpacing/>
    </w:pPr>
  </w:style>
  <w:style w:type="paragraph" w:customStyle="1" w:styleId="Details">
    <w:name w:val="Details"/>
    <w:basedOn w:val="Lijstalinea"/>
    <w:qFormat/>
    <w:rsid w:val="00CA0F85"/>
    <w:pPr>
      <w:numPr>
        <w:numId w:val="1"/>
      </w:numPr>
      <w:spacing w:line="340" w:lineRule="exact"/>
    </w:pPr>
  </w:style>
  <w:style w:type="paragraph" w:customStyle="1" w:styleId="Voor-kop">
    <w:name w:val="Voor-kop"/>
    <w:basedOn w:val="Standaard"/>
    <w:qFormat/>
    <w:rsid w:val="004B235B"/>
    <w:pPr>
      <w:spacing w:line="260" w:lineRule="atLeast"/>
      <w:jc w:val="center"/>
    </w:pPr>
    <w:rPr>
      <w:color w:val="FFFFFF"/>
      <w:sz w:val="20"/>
    </w:rPr>
  </w:style>
  <w:style w:type="paragraph" w:customStyle="1" w:styleId="Voor-tekst">
    <w:name w:val="Voor-tekst"/>
    <w:basedOn w:val="Standaard"/>
    <w:qFormat/>
    <w:rsid w:val="004B235B"/>
    <w:pPr>
      <w:spacing w:line="260" w:lineRule="atLeast"/>
      <w:jc w:val="center"/>
    </w:pPr>
    <w:rPr>
      <w:color w:val="FFFFFF"/>
      <w:sz w:val="17"/>
    </w:rPr>
  </w:style>
  <w:style w:type="character" w:styleId="Hyperlink">
    <w:name w:val="Hyperlink"/>
    <w:basedOn w:val="Standaardalinea-lettertype"/>
    <w:uiPriority w:val="99"/>
    <w:unhideWhenUsed/>
    <w:rsid w:val="000B159F"/>
    <w:rPr>
      <w:color w:val="000000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yperlink" Target="mailto:LEvers@dynamo-amsterdam.n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mailto:LEvers@dynamo-amsterdam.nl" TargetMode="External"/></Relationships>
</file>

<file path=word/theme/theme1.xml><?xml version="1.0" encoding="utf-8"?>
<a:theme xmlns:a="http://schemas.openxmlformats.org/drawingml/2006/main" name="Office-thema">
  <a:themeElements>
    <a:clrScheme name="Dynamo">
      <a:dk1>
        <a:srgbClr val="9A8A50"/>
      </a:dk1>
      <a:lt1>
        <a:srgbClr val="57ADB5"/>
      </a:lt1>
      <a:dk2>
        <a:srgbClr val="792F0E"/>
      </a:dk2>
      <a:lt2>
        <a:srgbClr val="0971B8"/>
      </a:lt2>
      <a:accent1>
        <a:srgbClr val="066D4B"/>
      </a:accent1>
      <a:accent2>
        <a:srgbClr val="EBC20F"/>
      </a:accent2>
      <a:accent3>
        <a:srgbClr val="9BBB59"/>
      </a:accent3>
      <a:accent4>
        <a:srgbClr val="F68428"/>
      </a:accent4>
      <a:accent5>
        <a:srgbClr val="941359"/>
      </a:accent5>
      <a:accent6>
        <a:srgbClr val="BD0032"/>
      </a:accent6>
      <a:hlink>
        <a:srgbClr val="000000"/>
      </a:hlink>
      <a:folHlink>
        <a:srgbClr val="00000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18FBB0F-C7FF-4D09-B42B-FE2E6479EA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52C369C2</Template>
  <TotalTime>0</TotalTime>
  <Pages>2</Pages>
  <Words>2</Words>
  <Characters>12</Characters>
  <Application>Microsoft Office Word</Application>
  <DocSecurity>4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Gebruiker</dc:creator>
  <cp:lastModifiedBy>Jacqueline Kramer</cp:lastModifiedBy>
  <cp:revision>2</cp:revision>
  <dcterms:created xsi:type="dcterms:W3CDTF">2019-03-18T10:48:00Z</dcterms:created>
  <dcterms:modified xsi:type="dcterms:W3CDTF">2019-03-18T10:48:00Z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eSynDocOpportunityDesc">
    <vt:lpwstr>
    </vt:lpwstr>
  </property>
  <property fmtid="{D5CDD505-2E9C-101B-9397-08002B2CF9AE}" pid="3" name="eSynDocOpportunityID">
    <vt:lpwstr>
    </vt:lpwstr>
  </property>
  <property fmtid="{D5CDD505-2E9C-101B-9397-08002B2CF9AE}" pid="4" name="eSynDocAttachmentID">
    <vt:lpwstr>{03b21035-0011-429a-bd88-df29c4e34817}</vt:lpwstr>
  </property>
  <property fmtid="{D5CDD505-2E9C-101B-9397-08002B2CF9AE}" pid="5" name="eSynDocContactDesc">
    <vt:lpwstr>
    </vt:lpwstr>
  </property>
  <property fmtid="{D5CDD505-2E9C-101B-9397-08002B2CF9AE}" pid="6" name="eSynDocAccountDesc">
    <vt:lpwstr>
    </vt:lpwstr>
  </property>
  <property fmtid="{D5CDD505-2E9C-101B-9397-08002B2CF9AE}" pid="7" name="eSynDocProjectDesc">
    <vt:lpwstr>
    </vt:lpwstr>
  </property>
  <property fmtid="{D5CDD505-2E9C-101B-9397-08002B2CF9AE}" pid="8" name="eSynDocTransactionDesc">
    <vt:lpwstr>
    </vt:lpwstr>
  </property>
  <property fmtid="{D5CDD505-2E9C-101B-9397-08002B2CF9AE}" pid="9" name="eSynDocSerialDesc">
    <vt:lpwstr>
    </vt:lpwstr>
  </property>
  <property fmtid="{D5CDD505-2E9C-101B-9397-08002B2CF9AE}" pid="10" name="eSynDocItemDesc">
    <vt:lpwstr>
    </vt:lpwstr>
  </property>
  <property fmtid="{D5CDD505-2E9C-101B-9397-08002B2CF9AE}" pid="11" name="eSynDocResourceDesc">
    <vt:lpwstr>
    </vt:lpwstr>
  </property>
  <property fmtid="{D5CDD505-2E9C-101B-9397-08002B2CF9AE}" pid="12" name="eSynTransactionEntryKey">
    <vt:lpwstr>
    </vt:lpwstr>
  </property>
  <property fmtid="{D5CDD505-2E9C-101B-9397-08002B2CF9AE}" pid="13" name="eSynDocVersionStartDate">
    <vt:lpwstr>
    </vt:lpwstr>
  </property>
  <property fmtid="{D5CDD505-2E9C-101B-9397-08002B2CF9AE}" pid="14" name="eSynDocVersion">
    <vt:lpwstr>
    </vt:lpwstr>
  </property>
  <property fmtid="{D5CDD505-2E9C-101B-9397-08002B2CF9AE}" pid="15" name="eSynDocAttachFileName">
    <vt:lpwstr>a5-basis-bestand-lichtgroen.docx</vt:lpwstr>
  </property>
  <property fmtid="{D5CDD505-2E9C-101B-9397-08002B2CF9AE}" pid="16" name="eSynDocSummary">
    <vt:lpwstr>
    </vt:lpwstr>
  </property>
  <property fmtid="{D5CDD505-2E9C-101B-9397-08002B2CF9AE}" pid="17" name="eSynDocPublish">
    <vt:lpwstr>0</vt:lpwstr>
  </property>
  <property fmtid="{D5CDD505-2E9C-101B-9397-08002B2CF9AE}" pid="18" name="eSynDocTypeID">
    <vt:lpwstr>730</vt:lpwstr>
  </property>
  <property fmtid="{D5CDD505-2E9C-101B-9397-08002B2CF9AE}" pid="19" name="eSynDocSerialNumber">
    <vt:lpwstr>
    </vt:lpwstr>
  </property>
  <property fmtid="{D5CDD505-2E9C-101B-9397-08002B2CF9AE}" pid="20" name="eSynDocSubject">
    <vt:lpwstr>flyer A5 lichtgroen</vt:lpwstr>
  </property>
  <property fmtid="{D5CDD505-2E9C-101B-9397-08002B2CF9AE}" pid="21" name="eSynDocItem">
    <vt:lpwstr>
    </vt:lpwstr>
  </property>
  <property fmtid="{D5CDD505-2E9C-101B-9397-08002B2CF9AE}" pid="22" name="eSynDocAcctContact">
    <vt:lpwstr>
    </vt:lpwstr>
  </property>
  <property fmtid="{D5CDD505-2E9C-101B-9397-08002B2CF9AE}" pid="23" name="eSynDocContactID">
    <vt:lpwstr>
    </vt:lpwstr>
  </property>
  <property fmtid="{D5CDD505-2E9C-101B-9397-08002B2CF9AE}" pid="24" name="eSynDocAccount">
    <vt:lpwstr>
    </vt:lpwstr>
  </property>
  <property fmtid="{D5CDD505-2E9C-101B-9397-08002B2CF9AE}" pid="25" name="eSynDocResource">
    <vt:lpwstr>
    </vt:lpwstr>
  </property>
  <property fmtid="{D5CDD505-2E9C-101B-9397-08002B2CF9AE}" pid="26" name="eSynDocProjectNr">
    <vt:lpwstr>
    </vt:lpwstr>
  </property>
  <property fmtid="{D5CDD505-2E9C-101B-9397-08002B2CF9AE}" pid="27" name="eSynDocSecurity">
    <vt:lpwstr>10</vt:lpwstr>
  </property>
  <property fmtid="{D5CDD505-2E9C-101B-9397-08002B2CF9AE}" pid="28" name="eSynDocAssortment">
    <vt:lpwstr>
    </vt:lpwstr>
  </property>
  <property fmtid="{D5CDD505-2E9C-101B-9397-08002B2CF9AE}" pid="29" name="eSynDocLanguageCode">
    <vt:lpwstr>
    </vt:lpwstr>
  </property>
  <property fmtid="{D5CDD505-2E9C-101B-9397-08002B2CF9AE}" pid="30" name="eSynDocDivisionDesc">
    <vt:lpwstr>
    </vt:lpwstr>
  </property>
  <property fmtid="{D5CDD505-2E9C-101B-9397-08002B2CF9AE}" pid="31" name="eSynDocDivision">
    <vt:lpwstr>
    </vt:lpwstr>
  </property>
  <property fmtid="{D5CDD505-2E9C-101B-9397-08002B2CF9AE}" pid="32" name="eSynDocParentDocument">
    <vt:lpwstr>
    </vt:lpwstr>
  </property>
  <property fmtid="{D5CDD505-2E9C-101B-9397-08002B2CF9AE}" pid="33" name="eSynDocSubCategory">
    <vt:lpwstr>
    </vt:lpwstr>
  </property>
  <property fmtid="{D5CDD505-2E9C-101B-9397-08002B2CF9AE}" pid="34" name="eSynDocCategoryID">
    <vt:lpwstr>
    </vt:lpwstr>
  </property>
  <property fmtid="{D5CDD505-2E9C-101B-9397-08002B2CF9AE}" pid="35" name="eSynDocGroupDesc">
    <vt:lpwstr>Attachments &amp; notes</vt:lpwstr>
  </property>
  <property fmtid="{D5CDD505-2E9C-101B-9397-08002B2CF9AE}" pid="36" name="eSynDocGroupID">
    <vt:lpwstr>0</vt:lpwstr>
  </property>
  <property fmtid="{D5CDD505-2E9C-101B-9397-08002B2CF9AE}" pid="37" name="eSynDocHID">
    <vt:lpwstr>1273757</vt:lpwstr>
  </property>
  <property fmtid="{D5CDD505-2E9C-101B-9397-08002B2CF9AE}" pid="38" name="eSynCleanUp03/13/2019 11:37:47">
    <vt:i4>1</vt:i4>
  </property>
</Properties>
</file>