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3BA2C" w14:textId="77777777" w:rsidR="00B97DEB" w:rsidRDefault="00B97DEB" w:rsidP="00DE3B2D"/>
    <w:p w14:paraId="5D19ED32" w14:textId="77777777" w:rsidR="003C1382" w:rsidRDefault="00C8582C" w:rsidP="00DE3B2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706991" wp14:editId="218E897D">
                <wp:simplePos x="0" y="0"/>
                <wp:positionH relativeFrom="column">
                  <wp:posOffset>2334260</wp:posOffset>
                </wp:positionH>
                <wp:positionV relativeFrom="paragraph">
                  <wp:posOffset>102235</wp:posOffset>
                </wp:positionV>
                <wp:extent cx="2160000" cy="2160000"/>
                <wp:effectExtent l="19050" t="19050" r="12065" b="12065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5845"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solidFill>
                          <a:srgbClr val="F07F1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6E069" w14:textId="77777777" w:rsidR="00402941" w:rsidRPr="00C8582C" w:rsidRDefault="00402941" w:rsidP="00C8582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8582C">
                              <w:rPr>
                                <w:b/>
                                <w:sz w:val="24"/>
                                <w:szCs w:val="24"/>
                              </w:rPr>
                              <w:t>KOM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C858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VOOR HET EERST?</w:t>
                            </w:r>
                          </w:p>
                          <w:p w14:paraId="628BF65B" w14:textId="77777777" w:rsidR="00402941" w:rsidRPr="00C8582C" w:rsidRDefault="00402941" w:rsidP="00C8582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8582C">
                              <w:rPr>
                                <w:b/>
                                <w:sz w:val="24"/>
                                <w:szCs w:val="24"/>
                              </w:rPr>
                              <w:t>DAN ONTVANGT U 50% KORTING OP HET DINER!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06991" id="Ovaal 7" o:spid="_x0000_s1026" style="position:absolute;margin-left:183.8pt;margin-top:8.05pt;width:170.1pt;height:170.1pt;rotation:105496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" fillcolor="#f07f13" stroked="f" strokeweight="2pt">
                <v:textbox>
                  <w:txbxContent>
                    <w:p w14:paraId="6376E069" w14:textId="77777777" w:rsidR="00402941" w:rsidRPr="00C8582C" w:rsidRDefault="00402941" w:rsidP="00C8582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8582C">
                        <w:rPr>
                          <w:b/>
                          <w:sz w:val="24"/>
                          <w:szCs w:val="24"/>
                        </w:rPr>
                        <w:t>KOM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 w:rsidRPr="00C8582C">
                        <w:rPr>
                          <w:b/>
                          <w:sz w:val="24"/>
                          <w:szCs w:val="24"/>
                        </w:rPr>
                        <w:t xml:space="preserve"> U VOOR HET EERST?</w:t>
                      </w:r>
                    </w:p>
                    <w:p w14:paraId="628BF65B" w14:textId="77777777" w:rsidR="00402941" w:rsidRPr="00C8582C" w:rsidRDefault="00402941" w:rsidP="00C8582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8582C">
                        <w:rPr>
                          <w:b/>
                          <w:sz w:val="24"/>
                          <w:szCs w:val="24"/>
                        </w:rPr>
                        <w:t>DAN ONTVANGT U 50% KORTING OP HET DINER!</w:t>
                      </w:r>
                    </w:p>
                  </w:txbxContent>
                </v:textbox>
              </v:oval>
            </w:pict>
          </mc:Fallback>
        </mc:AlternateContent>
      </w:r>
      <w:r w:rsidR="00D07D2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3D4185" wp14:editId="6D078599">
                <wp:simplePos x="0" y="0"/>
                <wp:positionH relativeFrom="page">
                  <wp:posOffset>1417955</wp:posOffset>
                </wp:positionH>
                <wp:positionV relativeFrom="page">
                  <wp:posOffset>4707890</wp:posOffset>
                </wp:positionV>
                <wp:extent cx="3549650" cy="300990"/>
                <wp:effectExtent l="0" t="2540" r="4445" b="127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7CD30" w14:textId="77777777" w:rsidR="00402941" w:rsidRDefault="00402941" w:rsidP="00DE3B2D">
                            <w:pPr>
                              <w:pStyle w:val="Naam"/>
                            </w:pPr>
                            <w:r w:rsidRPr="00B45180">
                              <w:t xml:space="preserve">Buurtrestaurant </w:t>
                            </w:r>
                            <w:r>
                              <w:t>Menno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D4185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111.65pt;margin-top:370.7pt;width:279.5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NvsgIAALE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" filled="f" stroked="f">
                <v:textbox inset="0,0,0,0">
                  <w:txbxContent>
                    <w:p w14:paraId="24B7CD30" w14:textId="77777777" w:rsidR="00402941" w:rsidRDefault="00402941" w:rsidP="00DE3B2D">
                      <w:pPr>
                        <w:pStyle w:val="Naam"/>
                      </w:pPr>
                      <w:r w:rsidRPr="00B45180">
                        <w:t xml:space="preserve">Buurtrestaurant </w:t>
                      </w:r>
                      <w:r>
                        <w:t>Menno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7D2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9D2934" wp14:editId="2C429C04">
                <wp:simplePos x="0" y="0"/>
                <wp:positionH relativeFrom="page">
                  <wp:posOffset>1434465</wp:posOffset>
                </wp:positionH>
                <wp:positionV relativeFrom="page">
                  <wp:posOffset>5230495</wp:posOffset>
                </wp:positionV>
                <wp:extent cx="3549650" cy="461010"/>
                <wp:effectExtent l="0" t="1270" r="0" b="444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4BA46" w14:textId="77777777" w:rsidR="00402941" w:rsidRPr="00DE3B2D" w:rsidRDefault="00402941" w:rsidP="00DE3B2D">
                            <w:pPr>
                              <w:pStyle w:val="Adres"/>
                            </w:pPr>
                            <w:r>
                              <w:t xml:space="preserve">Servicepunt Menno Simons </w:t>
                            </w:r>
                          </w:p>
                          <w:p w14:paraId="78DB0DD5" w14:textId="6B2E9EFF" w:rsidR="00402941" w:rsidRPr="00DE3B2D" w:rsidRDefault="00402941" w:rsidP="00DE3B2D">
                            <w:pPr>
                              <w:pStyle w:val="Adres"/>
                            </w:pPr>
                            <w:proofErr w:type="spellStart"/>
                            <w:r>
                              <w:t>Noordhollandstraat</w:t>
                            </w:r>
                            <w:proofErr w:type="spellEnd"/>
                            <w:r>
                              <w:t xml:space="preserve"> 17</w:t>
                            </w:r>
                            <w:r w:rsidR="00E72049">
                              <w:t>B</w:t>
                            </w:r>
                            <w:r>
                              <w:t>,</w:t>
                            </w:r>
                            <w:r w:rsidRPr="00DE3B2D">
                              <w:t xml:space="preserve"> Amsterdam</w:t>
                            </w:r>
                            <w:r>
                              <w:t xml:space="preserve"> Buitenveldert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D2934" id="Text Box 35" o:spid="_x0000_s1028" type="#_x0000_t202" style="position:absolute;margin-left:112.95pt;margin-top:411.85pt;width:279.5pt;height:36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5um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" filled="f" stroked="f">
                <v:textbox inset="0,0,0,0">
                  <w:txbxContent>
                    <w:p w14:paraId="6334BA46" w14:textId="77777777" w:rsidR="00402941" w:rsidRPr="00DE3B2D" w:rsidRDefault="00402941" w:rsidP="00DE3B2D">
                      <w:pPr>
                        <w:pStyle w:val="Adres"/>
                      </w:pPr>
                      <w:r>
                        <w:t xml:space="preserve">Servicepunt Menno Simons </w:t>
                      </w:r>
                    </w:p>
                    <w:p w14:paraId="78DB0DD5" w14:textId="6B2E9EFF" w:rsidR="00402941" w:rsidRPr="00DE3B2D" w:rsidRDefault="00402941" w:rsidP="00DE3B2D">
                      <w:pPr>
                        <w:pStyle w:val="Adres"/>
                      </w:pPr>
                      <w:proofErr w:type="spellStart"/>
                      <w:r>
                        <w:t>Noordhollandstraat</w:t>
                      </w:r>
                      <w:proofErr w:type="spellEnd"/>
                      <w:r>
                        <w:t xml:space="preserve"> 17</w:t>
                      </w:r>
                      <w:r w:rsidR="00E72049">
                        <w:t>B</w:t>
                      </w:r>
                      <w:r>
                        <w:t>,</w:t>
                      </w:r>
                      <w:r w:rsidRPr="00DE3B2D">
                        <w:t xml:space="preserve"> Amsterdam</w:t>
                      </w:r>
                      <w:r>
                        <w:t xml:space="preserve"> Buitenveldert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1382">
        <w:br w:type="page"/>
      </w:r>
    </w:p>
    <w:p w14:paraId="46AD6E61" w14:textId="545AA455" w:rsidR="00C11B80" w:rsidRPr="00C11B80" w:rsidRDefault="00F855EE" w:rsidP="00DE3B2D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AC904C" wp14:editId="1F52119E">
                <wp:simplePos x="0" y="0"/>
                <wp:positionH relativeFrom="margin">
                  <wp:align>right</wp:align>
                </wp:positionH>
                <wp:positionV relativeFrom="page">
                  <wp:posOffset>4562475</wp:posOffset>
                </wp:positionV>
                <wp:extent cx="4705350" cy="2200275"/>
                <wp:effectExtent l="0" t="0" r="0" b="9525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C4E2" w14:textId="77777777" w:rsidR="00402941" w:rsidRDefault="00402941" w:rsidP="007E173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Bent u vegetarisch? Graag doorgeven bij de reservering!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Het is niet uitgesloten dat onze gerechten </w:t>
                            </w:r>
                          </w:p>
                          <w:p w14:paraId="321ADC0F" w14:textId="77777777" w:rsidR="00402941" w:rsidRDefault="00402941" w:rsidP="007E173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allergenen bevatten. </w:t>
                            </w:r>
                          </w:p>
                          <w:p w14:paraId="4B78E9A4" w14:textId="77777777" w:rsidR="00402941" w:rsidRDefault="00402941" w:rsidP="007E173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8A80946" w14:textId="2A7AAEB2" w:rsidR="00402941" w:rsidRPr="00F855EE" w:rsidRDefault="00402941" w:rsidP="007E173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2792">
                              <w:rPr>
                                <w:b/>
                                <w:sz w:val="24"/>
                                <w:szCs w:val="24"/>
                              </w:rPr>
                              <w:t>Kijk op</w:t>
                            </w:r>
                            <w:r w:rsidR="00F855EE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DE27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55EE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F855EE" w:rsidRPr="00F855EE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www.dynamo-amsterdam.nl/activiteiten/buurtrestaurant-menno</w:t>
                            </w:r>
                            <w:r w:rsidRPr="00F855E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78B452" w14:textId="77777777" w:rsidR="00402941" w:rsidRPr="00DE2792" w:rsidRDefault="00402941" w:rsidP="007E173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E27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voor het menu van deze week. </w:t>
                            </w:r>
                          </w:p>
                          <w:p w14:paraId="6EAA8B39" w14:textId="77777777" w:rsidR="00402941" w:rsidRPr="00DE2792" w:rsidRDefault="00402941" w:rsidP="00F15A5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FABF6F4" w14:textId="06124F13" w:rsidR="00402941" w:rsidRPr="00DE2792" w:rsidRDefault="00402941" w:rsidP="00DE2792">
                            <w:pPr>
                              <w:pStyle w:val="Adres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Buurtrestaurant </w:t>
                            </w:r>
                            <w:r w:rsidRPr="00DE2792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Menno</w:t>
                            </w: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2792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Noordhollandstraat</w:t>
                            </w:r>
                            <w:proofErr w:type="spellEnd"/>
                            <w:r w:rsidRPr="00DE2792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17</w:t>
                            </w:r>
                            <w:r w:rsidR="00E72049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232DC230" w14:textId="3F8CA367" w:rsidR="00402941" w:rsidRPr="00DE2792" w:rsidRDefault="00402941" w:rsidP="00F15A5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E27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Facebook Dynamo Buitenveldert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 Dynamo Menno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C904C" id="Text Box 24" o:spid="_x0000_s1029" type="#_x0000_t202" style="position:absolute;margin-left:319.3pt;margin-top:359.25pt;width:370.5pt;height:173.25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s6sAIAALI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" filled="f" stroked="f">
                <v:textbox inset="0,0,0,0">
                  <w:txbxContent>
                    <w:p w14:paraId="0CF1C4E2" w14:textId="77777777" w:rsidR="00402941" w:rsidRDefault="00402941" w:rsidP="007E173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Bent u vegetarisch? Graag doorgeven bij de reservering!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 xml:space="preserve">Het is niet uitgesloten dat onze gerechten </w:t>
                      </w:r>
                    </w:p>
                    <w:p w14:paraId="321ADC0F" w14:textId="77777777" w:rsidR="00402941" w:rsidRDefault="00402941" w:rsidP="007E173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allergenen bevatten. </w:t>
                      </w:r>
                    </w:p>
                    <w:p w14:paraId="4B78E9A4" w14:textId="77777777" w:rsidR="00402941" w:rsidRDefault="00402941" w:rsidP="007E173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14:paraId="78A80946" w14:textId="2A7AAEB2" w:rsidR="00402941" w:rsidRPr="00F855EE" w:rsidRDefault="00402941" w:rsidP="007E173A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E2792">
                        <w:rPr>
                          <w:b/>
                          <w:sz w:val="24"/>
                          <w:szCs w:val="24"/>
                        </w:rPr>
                        <w:t>Kijk op</w:t>
                      </w:r>
                      <w:r w:rsidR="00F855EE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DE279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855EE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F855EE" w:rsidRPr="00F855EE">
                        <w:rPr>
                          <w:b/>
                          <w:color w:val="000000"/>
                          <w:sz w:val="20"/>
                          <w:szCs w:val="20"/>
                        </w:rPr>
                        <w:t>www.dynamo-amsterdam.nl/activiteiten/buurtrestaurant-menno</w:t>
                      </w:r>
                      <w:r w:rsidRPr="00F855E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78B452" w14:textId="77777777" w:rsidR="00402941" w:rsidRPr="00DE2792" w:rsidRDefault="00402941" w:rsidP="007E173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E2792">
                        <w:rPr>
                          <w:b/>
                          <w:sz w:val="24"/>
                          <w:szCs w:val="24"/>
                        </w:rPr>
                        <w:t xml:space="preserve">voor het menu van deze week. </w:t>
                      </w:r>
                    </w:p>
                    <w:p w14:paraId="6EAA8B39" w14:textId="77777777" w:rsidR="00402941" w:rsidRPr="00DE2792" w:rsidRDefault="00402941" w:rsidP="00F15A5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FABF6F4" w14:textId="06124F13" w:rsidR="00402941" w:rsidRPr="00DE2792" w:rsidRDefault="00402941" w:rsidP="00DE2792">
                      <w:pPr>
                        <w:pStyle w:val="Adres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Buurtrestaurant </w:t>
                      </w:r>
                      <w:r w:rsidRPr="00DE2792">
                        <w:rPr>
                          <w:b/>
                          <w:color w:val="auto"/>
                          <w:sz w:val="24"/>
                          <w:szCs w:val="24"/>
                        </w:rPr>
                        <w:t>Menno</w:t>
                      </w: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2792">
                        <w:rPr>
                          <w:b/>
                          <w:color w:val="auto"/>
                          <w:sz w:val="24"/>
                          <w:szCs w:val="24"/>
                        </w:rPr>
                        <w:t>Noordhollandstraat</w:t>
                      </w:r>
                      <w:proofErr w:type="spellEnd"/>
                      <w:r w:rsidRPr="00DE2792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17</w:t>
                      </w:r>
                      <w:r w:rsidR="00E72049">
                        <w:rPr>
                          <w:b/>
                          <w:color w:val="auto"/>
                          <w:sz w:val="24"/>
                          <w:szCs w:val="24"/>
                        </w:rPr>
                        <w:t>B</w:t>
                      </w:r>
                    </w:p>
                    <w:p w14:paraId="232DC230" w14:textId="3F8CA367" w:rsidR="00402941" w:rsidRPr="00DE2792" w:rsidRDefault="00402941" w:rsidP="00F15A5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E2792">
                        <w:rPr>
                          <w:b/>
                          <w:sz w:val="24"/>
                          <w:szCs w:val="24"/>
                        </w:rPr>
                        <w:t xml:space="preserve">Facebook Dynamo Buitenveldert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 Dynamo Menno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50C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7FD0E" wp14:editId="3A63AD05">
                <wp:simplePos x="0" y="0"/>
                <wp:positionH relativeFrom="page">
                  <wp:posOffset>809625</wp:posOffset>
                </wp:positionH>
                <wp:positionV relativeFrom="page">
                  <wp:posOffset>828675</wp:posOffset>
                </wp:positionV>
                <wp:extent cx="3152775" cy="323850"/>
                <wp:effectExtent l="0" t="0" r="9525" b="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27FD7" w14:textId="77777777" w:rsidR="00402941" w:rsidRPr="00C11B80" w:rsidRDefault="00402941" w:rsidP="00B1299C">
                            <w:pPr>
                              <w:pStyle w:val="Menu"/>
                            </w:pPr>
                            <w:r>
                              <w:t>Buurtrestaurant Menno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FD0E" id="Text Box 36" o:spid="_x0000_s1030" type="#_x0000_t202" style="position:absolute;margin-left:63.75pt;margin-top:65.25pt;width:248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HhtAIAALE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" filled="f" stroked="f">
                <v:textbox inset="0,0,0,0">
                  <w:txbxContent>
                    <w:p w14:paraId="71A27FD7" w14:textId="77777777" w:rsidR="00402941" w:rsidRPr="00C11B80" w:rsidRDefault="00402941" w:rsidP="00B1299C">
                      <w:pPr>
                        <w:pStyle w:val="Menu"/>
                      </w:pPr>
                      <w:r>
                        <w:t>Buurtrestaurant Menno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50C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175BB" wp14:editId="39783748">
                <wp:simplePos x="0" y="0"/>
                <wp:positionH relativeFrom="page">
                  <wp:posOffset>819150</wp:posOffset>
                </wp:positionH>
                <wp:positionV relativeFrom="page">
                  <wp:posOffset>1238250</wp:posOffset>
                </wp:positionV>
                <wp:extent cx="3420110" cy="295275"/>
                <wp:effectExtent l="0" t="0" r="8890" b="9525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EE308" w14:textId="77777777" w:rsidR="00402941" w:rsidRPr="00E3562D" w:rsidRDefault="00402941" w:rsidP="005150C3">
                            <w:pPr>
                              <w:pStyle w:val="Datum"/>
                              <w:rPr>
                                <w:szCs w:val="30"/>
                              </w:rPr>
                            </w:pPr>
                            <w:r w:rsidRPr="00E3562D">
                              <w:rPr>
                                <w:szCs w:val="30"/>
                              </w:rPr>
                              <w:t xml:space="preserve">Komt u ook </w:t>
                            </w:r>
                            <w:r w:rsidRPr="00C8582C">
                              <w:rPr>
                                <w:color w:val="F07F13"/>
                                <w:szCs w:val="30"/>
                              </w:rPr>
                              <w:t>gezellig</w:t>
                            </w:r>
                            <w:r w:rsidRPr="00E3562D">
                              <w:rPr>
                                <w:szCs w:val="30"/>
                              </w:rPr>
                              <w:t xml:space="preserve"> mee eten</w:t>
                            </w:r>
                            <w:r w:rsidR="005150C3">
                              <w:rPr>
                                <w:szCs w:val="30"/>
                              </w:rPr>
                              <w:t>?</w:t>
                            </w:r>
                            <w:r w:rsidRPr="00E3562D">
                              <w:rPr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175BB" id="Text Box 37" o:spid="_x0000_s1031" type="#_x0000_t202" style="position:absolute;margin-left:64.5pt;margin-top:97.5pt;width:269.3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PkrwIAALE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" filled="f" stroked="f">
                <v:textbox inset="0,0,0,0">
                  <w:txbxContent>
                    <w:p w14:paraId="212EE308" w14:textId="77777777" w:rsidR="00402941" w:rsidRPr="00E3562D" w:rsidRDefault="00402941" w:rsidP="005150C3">
                      <w:pPr>
                        <w:pStyle w:val="Datum"/>
                        <w:rPr>
                          <w:szCs w:val="30"/>
                        </w:rPr>
                      </w:pPr>
                      <w:r w:rsidRPr="00E3562D">
                        <w:rPr>
                          <w:szCs w:val="30"/>
                        </w:rPr>
                        <w:t xml:space="preserve">Komt u ook </w:t>
                      </w:r>
                      <w:r w:rsidRPr="00C8582C">
                        <w:rPr>
                          <w:color w:val="F07F13"/>
                          <w:szCs w:val="30"/>
                        </w:rPr>
                        <w:t>gezellig</w:t>
                      </w:r>
                      <w:r w:rsidRPr="00E3562D">
                        <w:rPr>
                          <w:szCs w:val="30"/>
                        </w:rPr>
                        <w:t xml:space="preserve"> mee eten</w:t>
                      </w:r>
                      <w:r w:rsidR="005150C3">
                        <w:rPr>
                          <w:szCs w:val="30"/>
                        </w:rPr>
                        <w:t>?</w:t>
                      </w:r>
                      <w:r w:rsidRPr="00E3562D">
                        <w:rPr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9A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5CBFB9" wp14:editId="043405A3">
                <wp:simplePos x="0" y="0"/>
                <wp:positionH relativeFrom="page">
                  <wp:posOffset>819150</wp:posOffset>
                </wp:positionH>
                <wp:positionV relativeFrom="page">
                  <wp:posOffset>1695450</wp:posOffset>
                </wp:positionV>
                <wp:extent cx="3609975" cy="2886075"/>
                <wp:effectExtent l="0" t="0" r="9525" b="9525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405A3" w14:textId="659F6C3C" w:rsidR="00402941" w:rsidRDefault="00402941" w:rsidP="007321E7">
                            <w:pPr>
                              <w:spacing w:line="280" w:lineRule="exact"/>
                              <w:rPr>
                                <w:rFonts w:eastAsia="Calibri" w:cs="Times New Roman"/>
                              </w:rPr>
                            </w:pPr>
                            <w:r w:rsidRPr="00F22CCD">
                              <w:t>U bent iedere woensdag en vrijdag van harte welkom in buurtrestaurant Menno.</w:t>
                            </w:r>
                            <w:r w:rsidRPr="00F22CCD">
                              <w:rPr>
                                <w:rFonts w:eastAsia="Calibri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</w:rPr>
                              <w:br/>
                            </w:r>
                          </w:p>
                          <w:p w14:paraId="3708ECF9" w14:textId="77777777" w:rsidR="00402941" w:rsidRPr="00F22CCD" w:rsidRDefault="00402941" w:rsidP="007321E7">
                            <w:pPr>
                              <w:spacing w:line="280" w:lineRule="exact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W</w:t>
                            </w:r>
                            <w:r w:rsidRPr="00F22CCD">
                              <w:rPr>
                                <w:rFonts w:eastAsia="Calibri" w:cs="Times New Roman"/>
                              </w:rPr>
                              <w:t xml:space="preserve">oensdag en vrijdag bieden wij een diner aan vanaf 17.30 uur, een tweegangenmenu voor </w:t>
                            </w:r>
                          </w:p>
                          <w:p w14:paraId="40F1A55F" w14:textId="77777777" w:rsidR="00F855EE" w:rsidRDefault="00402941" w:rsidP="007321E7">
                            <w:pPr>
                              <w:spacing w:line="280" w:lineRule="exact"/>
                              <w:rPr>
                                <w:rFonts w:eastAsia="Calibri" w:cs="Times New Roman"/>
                              </w:rPr>
                            </w:pPr>
                            <w:r w:rsidRPr="00F22CCD">
                              <w:rPr>
                                <w:rFonts w:eastAsia="Calibri" w:cs="Times New Roman"/>
                              </w:rPr>
                              <w:t>€ 6,</w:t>
                            </w:r>
                            <w:r>
                              <w:rPr>
                                <w:rFonts w:eastAsia="Calibri" w:cs="Times New Roman"/>
                              </w:rPr>
                              <w:t>50</w:t>
                            </w:r>
                            <w:r w:rsidRPr="00F22CCD">
                              <w:rPr>
                                <w:rFonts w:eastAsia="Calibri" w:cs="Times New Roman"/>
                              </w:rPr>
                              <w:t xml:space="preserve"> of een driegangenmenu voor € 8,</w:t>
                            </w:r>
                            <w:r>
                              <w:rPr>
                                <w:rFonts w:eastAsia="Calibri" w:cs="Times New Roman"/>
                              </w:rPr>
                              <w:t>50</w:t>
                            </w:r>
                            <w:r w:rsidRPr="00F22CCD">
                              <w:rPr>
                                <w:rFonts w:eastAsia="Calibri" w:cs="Times New Roman"/>
                              </w:rPr>
                              <w:t xml:space="preserve">. </w:t>
                            </w:r>
                          </w:p>
                          <w:p w14:paraId="6C77CD1E" w14:textId="0678D05D" w:rsidR="00402941" w:rsidRDefault="00402941" w:rsidP="007321E7">
                            <w:pPr>
                              <w:spacing w:line="280" w:lineRule="exact"/>
                            </w:pPr>
                            <w:r w:rsidRPr="00F22CCD">
                              <w:t xml:space="preserve">Er wordt na het diner altijd koffie en thee geserveerd, zodat u nog even gezellig kunt blijven natafelen! </w:t>
                            </w:r>
                          </w:p>
                          <w:p w14:paraId="4B04EEBC" w14:textId="77777777" w:rsidR="00402941" w:rsidRPr="00591D4A" w:rsidRDefault="00402941" w:rsidP="007321E7">
                            <w:pPr>
                              <w:spacing w:line="280" w:lineRule="exact"/>
                            </w:pPr>
                          </w:p>
                          <w:p w14:paraId="5F755698" w14:textId="77777777" w:rsidR="00F855EE" w:rsidRDefault="00402941" w:rsidP="0094562E">
                            <w:pPr>
                              <w:spacing w:line="28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94562E">
                              <w:t>Aanmelden voor het diner op woensdag en vrijdag kan tot op de dag zelf voor 10.30 uur</w:t>
                            </w:r>
                            <w:r w:rsidRPr="0094562E">
                              <w:rPr>
                                <w:sz w:val="21"/>
                                <w:szCs w:val="21"/>
                              </w:rPr>
                              <w:t xml:space="preserve">.  </w:t>
                            </w:r>
                          </w:p>
                          <w:p w14:paraId="2CF096B3" w14:textId="63DE3A74" w:rsidR="00402941" w:rsidRPr="007E173A" w:rsidRDefault="00402941" w:rsidP="0094562E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4562E">
                              <w:rPr>
                                <w:sz w:val="24"/>
                                <w:szCs w:val="24"/>
                              </w:rPr>
                              <w:t>Aanmelden bij Dynamo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telefoon 020 46 09 300</w:t>
                            </w:r>
                            <w:r w:rsidRPr="0094562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E17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4D20E8C" w14:textId="77777777" w:rsidR="00402941" w:rsidRDefault="00402941" w:rsidP="007321E7">
                            <w:pPr>
                              <w:spacing w:line="280" w:lineRule="exact"/>
                            </w:pPr>
                          </w:p>
                          <w:p w14:paraId="2984C935" w14:textId="77777777" w:rsidR="00402941" w:rsidRPr="00336FB0" w:rsidRDefault="00402941" w:rsidP="007321E7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CBFB9" id="Text Box 23" o:spid="_x0000_s1032" type="#_x0000_t202" style="position:absolute;margin-left:64.5pt;margin-top:133.5pt;width:284.25pt;height:227.2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aHsAIAALI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" filled="f" stroked="f">
                <v:textbox inset="0,0,0,0">
                  <w:txbxContent>
                    <w:p w14:paraId="0D7405A3" w14:textId="659F6C3C" w:rsidR="00402941" w:rsidRDefault="00402941" w:rsidP="007321E7">
                      <w:pPr>
                        <w:spacing w:line="280" w:lineRule="exact"/>
                        <w:rPr>
                          <w:rFonts w:eastAsia="Calibri" w:cs="Times New Roman"/>
                        </w:rPr>
                      </w:pPr>
                      <w:r w:rsidRPr="00F22CCD">
                        <w:t>U bent iedere woensdag en vrijdag van harte welkom in buurtrestaurant Menno.</w:t>
                      </w:r>
                      <w:r w:rsidRPr="00F22CCD">
                        <w:rPr>
                          <w:rFonts w:eastAsia="Calibri" w:cs="Times New Roman"/>
                        </w:rPr>
                        <w:t xml:space="preserve"> </w:t>
                      </w:r>
                      <w:r>
                        <w:rPr>
                          <w:rFonts w:eastAsia="Calibri" w:cs="Times New Roman"/>
                        </w:rPr>
                        <w:br/>
                      </w:r>
                    </w:p>
                    <w:p w14:paraId="3708ECF9" w14:textId="77777777" w:rsidR="00402941" w:rsidRPr="00F22CCD" w:rsidRDefault="00402941" w:rsidP="007321E7">
                      <w:pPr>
                        <w:spacing w:line="280" w:lineRule="exact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W</w:t>
                      </w:r>
                      <w:r w:rsidRPr="00F22CCD">
                        <w:rPr>
                          <w:rFonts w:eastAsia="Calibri" w:cs="Times New Roman"/>
                        </w:rPr>
                        <w:t xml:space="preserve">oensdag en vrijdag bieden wij een diner aan vanaf 17.30 uur, een tweegangenmenu voor </w:t>
                      </w:r>
                    </w:p>
                    <w:p w14:paraId="40F1A55F" w14:textId="77777777" w:rsidR="00F855EE" w:rsidRDefault="00402941" w:rsidP="007321E7">
                      <w:pPr>
                        <w:spacing w:line="280" w:lineRule="exact"/>
                        <w:rPr>
                          <w:rFonts w:eastAsia="Calibri" w:cs="Times New Roman"/>
                        </w:rPr>
                      </w:pPr>
                      <w:r w:rsidRPr="00F22CCD">
                        <w:rPr>
                          <w:rFonts w:eastAsia="Calibri" w:cs="Times New Roman"/>
                        </w:rPr>
                        <w:t>€ 6,</w:t>
                      </w:r>
                      <w:r>
                        <w:rPr>
                          <w:rFonts w:eastAsia="Calibri" w:cs="Times New Roman"/>
                        </w:rPr>
                        <w:t>50</w:t>
                      </w:r>
                      <w:r w:rsidRPr="00F22CCD">
                        <w:rPr>
                          <w:rFonts w:eastAsia="Calibri" w:cs="Times New Roman"/>
                        </w:rPr>
                        <w:t xml:space="preserve"> of een driegangenmenu voor € 8,</w:t>
                      </w:r>
                      <w:r>
                        <w:rPr>
                          <w:rFonts w:eastAsia="Calibri" w:cs="Times New Roman"/>
                        </w:rPr>
                        <w:t>50</w:t>
                      </w:r>
                      <w:r w:rsidRPr="00F22CCD">
                        <w:rPr>
                          <w:rFonts w:eastAsia="Calibri" w:cs="Times New Roman"/>
                        </w:rPr>
                        <w:t xml:space="preserve">. </w:t>
                      </w:r>
                    </w:p>
                    <w:p w14:paraId="6C77CD1E" w14:textId="0678D05D" w:rsidR="00402941" w:rsidRDefault="00402941" w:rsidP="007321E7">
                      <w:pPr>
                        <w:spacing w:line="280" w:lineRule="exact"/>
                      </w:pPr>
                      <w:r w:rsidRPr="00F22CCD">
                        <w:t xml:space="preserve">Er wordt na het diner altijd koffie en thee geserveerd, zodat u nog even gezellig kunt blijven natafelen! </w:t>
                      </w:r>
                    </w:p>
                    <w:p w14:paraId="4B04EEBC" w14:textId="77777777" w:rsidR="00402941" w:rsidRPr="00591D4A" w:rsidRDefault="00402941" w:rsidP="007321E7">
                      <w:pPr>
                        <w:spacing w:line="280" w:lineRule="exact"/>
                      </w:pPr>
                    </w:p>
                    <w:p w14:paraId="5F755698" w14:textId="77777777" w:rsidR="00F855EE" w:rsidRDefault="00402941" w:rsidP="0094562E">
                      <w:pPr>
                        <w:spacing w:line="280" w:lineRule="exact"/>
                        <w:rPr>
                          <w:sz w:val="21"/>
                          <w:szCs w:val="21"/>
                        </w:rPr>
                      </w:pPr>
                      <w:r w:rsidRPr="0094562E">
                        <w:t>Aanmelden voor het diner op woensdag en vrijdag kan tot op de dag zelf voor 10.30 uur</w:t>
                      </w:r>
                      <w:r w:rsidRPr="0094562E">
                        <w:rPr>
                          <w:sz w:val="21"/>
                          <w:szCs w:val="21"/>
                        </w:rPr>
                        <w:t xml:space="preserve">.  </w:t>
                      </w:r>
                    </w:p>
                    <w:p w14:paraId="2CF096B3" w14:textId="63DE3A74" w:rsidR="00402941" w:rsidRPr="007E173A" w:rsidRDefault="00402941" w:rsidP="0094562E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94562E">
                        <w:rPr>
                          <w:sz w:val="24"/>
                          <w:szCs w:val="24"/>
                        </w:rPr>
                        <w:t>Aanmelden bij Dynamo</w:t>
                      </w:r>
                      <w:r>
                        <w:rPr>
                          <w:sz w:val="24"/>
                          <w:szCs w:val="24"/>
                        </w:rPr>
                        <w:t>, telefoon 020 46 09 300</w:t>
                      </w:r>
                      <w:r w:rsidRPr="0094562E">
                        <w:rPr>
                          <w:sz w:val="24"/>
                          <w:szCs w:val="24"/>
                        </w:rPr>
                        <w:t>.</w:t>
                      </w:r>
                      <w:r w:rsidRPr="007E173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4D20E8C" w14:textId="77777777" w:rsidR="00402941" w:rsidRDefault="00402941" w:rsidP="007321E7">
                      <w:pPr>
                        <w:spacing w:line="280" w:lineRule="exact"/>
                      </w:pPr>
                    </w:p>
                    <w:p w14:paraId="2984C935" w14:textId="77777777" w:rsidR="00402941" w:rsidRPr="00336FB0" w:rsidRDefault="00402941" w:rsidP="007321E7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11B80" w:rsidRPr="00C11B80" w:rsidSect="00B45180">
      <w:headerReference w:type="default" r:id="rId8"/>
      <w:headerReference w:type="first" r:id="rId9"/>
      <w:type w:val="continuous"/>
      <w:pgSz w:w="8391" w:h="11907" w:code="11"/>
      <w:pgMar w:top="284" w:right="284" w:bottom="284" w:left="284" w:header="284" w:footer="709" w:gutter="0"/>
      <w:cols w:space="708"/>
      <w:formProt w:val="0"/>
      <w:titlePg/>
      <w:docGrid w:linePitch="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7EF8C" w14:textId="77777777" w:rsidR="00402941" w:rsidRDefault="00402941" w:rsidP="00DE3B2D">
      <w:r>
        <w:separator/>
      </w:r>
    </w:p>
  </w:endnote>
  <w:endnote w:type="continuationSeparator" w:id="0">
    <w:p w14:paraId="33F957EC" w14:textId="77777777" w:rsidR="00402941" w:rsidRDefault="00402941" w:rsidP="00DE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1A18D" w14:textId="77777777" w:rsidR="00402941" w:rsidRDefault="00402941" w:rsidP="00DE3B2D">
      <w:r>
        <w:separator/>
      </w:r>
    </w:p>
  </w:footnote>
  <w:footnote w:type="continuationSeparator" w:id="0">
    <w:p w14:paraId="40EDFF3F" w14:textId="77777777" w:rsidR="00402941" w:rsidRDefault="00402941" w:rsidP="00DE3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8EB09" w14:textId="77777777" w:rsidR="00402941" w:rsidRDefault="00E72049" w:rsidP="00DE3B2D">
    <w:pPr>
      <w:pStyle w:val="Koptekst"/>
    </w:pPr>
    <w:r>
      <w:rPr>
        <w:noProof/>
        <w:lang w:eastAsia="nl-NL"/>
      </w:rPr>
      <w:pict w14:anchorId="333D4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69813" o:spid="_x0000_s2092" type="#_x0000_t75" style="position:absolute;margin-left:0;margin-top:0;width:419.55pt;height:596.65pt;z-index:-251644928;mso-position-horizontal:center;mso-position-horizontal-relative:page;mso-position-vertical:center;mso-position-vertical-relative:page" o:allowincell="f">
          <v:imagedata r:id="rId1" o:title="achterzijde"/>
          <w10:wrap anchorx="page" anchory="page"/>
        </v:shape>
      </w:pict>
    </w:r>
    <w:r>
      <w:rPr>
        <w:noProof/>
        <w:lang w:eastAsia="nl-NL"/>
      </w:rPr>
      <w:pict w14:anchorId="4FDE31A6">
        <v:shape id="WordPictureWatermark25158813" o:spid="_x0000_s2088" type="#_x0000_t75" style="position:absolute;margin-left:0;margin-top:0;width:419.55pt;height:595.3pt;z-index:-251648000;mso-position-horizontal:center;mso-position-horizontal-relative:page;mso-position-vertical:center;mso-position-vertical-relative:page" o:allowincell="f">
          <v:imagedata r:id="rId2" o:title="achterzijde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941C3" w14:textId="77777777" w:rsidR="00402941" w:rsidRDefault="00E72049" w:rsidP="00DE3B2D">
    <w:pPr>
      <w:pStyle w:val="Koptekst"/>
    </w:pPr>
    <w:r>
      <w:rPr>
        <w:noProof/>
        <w:lang w:eastAsia="nl-NL"/>
      </w:rPr>
      <w:pict w14:anchorId="1A239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09749" o:spid="_x0000_s2093" type="#_x0000_t75" style="position:absolute;margin-left:0;margin-top:0;width:419.55pt;height:597.9pt;z-index:-251643904;mso-position-horizontal:center;mso-position-horizontal-relative:page;mso-position-vertical:center;mso-position-vertical-relative:page" o:allowincell="f">
          <v:imagedata r:id="rId1" o:title="14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1D4C94"/>
    <w:multiLevelType w:val="multilevel"/>
    <w:tmpl w:val="D5EC5EA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07F13" w:themeColor="accent4"/>
        <w:position w:val="-6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drawingGridHorizontalSpacing w:val="219"/>
  <w:displayHorizontalDrawingGridEvery w:val="2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D21"/>
    <w:rsid w:val="00000987"/>
    <w:rsid w:val="000229AB"/>
    <w:rsid w:val="000301D3"/>
    <w:rsid w:val="00040353"/>
    <w:rsid w:val="000824B0"/>
    <w:rsid w:val="00095371"/>
    <w:rsid w:val="00097776"/>
    <w:rsid w:val="000A12BA"/>
    <w:rsid w:val="000A7BAB"/>
    <w:rsid w:val="001148C6"/>
    <w:rsid w:val="001377EC"/>
    <w:rsid w:val="00140ADB"/>
    <w:rsid w:val="00141634"/>
    <w:rsid w:val="0015070A"/>
    <w:rsid w:val="00157504"/>
    <w:rsid w:val="0017289D"/>
    <w:rsid w:val="0017699A"/>
    <w:rsid w:val="001B3C41"/>
    <w:rsid w:val="001D6738"/>
    <w:rsid w:val="001E4158"/>
    <w:rsid w:val="00251D3D"/>
    <w:rsid w:val="002932F2"/>
    <w:rsid w:val="002B19AA"/>
    <w:rsid w:val="002C1D7D"/>
    <w:rsid w:val="002D6F0E"/>
    <w:rsid w:val="002E1BA6"/>
    <w:rsid w:val="002E6ACC"/>
    <w:rsid w:val="00313116"/>
    <w:rsid w:val="00314BB5"/>
    <w:rsid w:val="00330A7B"/>
    <w:rsid w:val="00335CB3"/>
    <w:rsid w:val="00336FB0"/>
    <w:rsid w:val="003516EE"/>
    <w:rsid w:val="003542CF"/>
    <w:rsid w:val="00363E46"/>
    <w:rsid w:val="003677DC"/>
    <w:rsid w:val="003720D7"/>
    <w:rsid w:val="00380EE2"/>
    <w:rsid w:val="00381517"/>
    <w:rsid w:val="003A2459"/>
    <w:rsid w:val="003B5ADA"/>
    <w:rsid w:val="003C1382"/>
    <w:rsid w:val="003D1ABD"/>
    <w:rsid w:val="003F1E66"/>
    <w:rsid w:val="00402941"/>
    <w:rsid w:val="00404BCB"/>
    <w:rsid w:val="00410CFA"/>
    <w:rsid w:val="0043654E"/>
    <w:rsid w:val="00442320"/>
    <w:rsid w:val="00467DD2"/>
    <w:rsid w:val="00470ABA"/>
    <w:rsid w:val="00470F25"/>
    <w:rsid w:val="00474459"/>
    <w:rsid w:val="00482CF5"/>
    <w:rsid w:val="004B235B"/>
    <w:rsid w:val="004F3AA2"/>
    <w:rsid w:val="004F4891"/>
    <w:rsid w:val="00503C75"/>
    <w:rsid w:val="005150C3"/>
    <w:rsid w:val="005258CF"/>
    <w:rsid w:val="00536193"/>
    <w:rsid w:val="00551DFF"/>
    <w:rsid w:val="00591D4A"/>
    <w:rsid w:val="005973A9"/>
    <w:rsid w:val="005C4C1E"/>
    <w:rsid w:val="005F2FD6"/>
    <w:rsid w:val="006074C8"/>
    <w:rsid w:val="0065261E"/>
    <w:rsid w:val="00687CA0"/>
    <w:rsid w:val="006A19AB"/>
    <w:rsid w:val="006B1FCC"/>
    <w:rsid w:val="006B58B0"/>
    <w:rsid w:val="006C140F"/>
    <w:rsid w:val="006F45E7"/>
    <w:rsid w:val="00707E26"/>
    <w:rsid w:val="00715737"/>
    <w:rsid w:val="00724669"/>
    <w:rsid w:val="00726B2D"/>
    <w:rsid w:val="007321E7"/>
    <w:rsid w:val="00732BA5"/>
    <w:rsid w:val="0075146F"/>
    <w:rsid w:val="00753186"/>
    <w:rsid w:val="007639F2"/>
    <w:rsid w:val="00793D48"/>
    <w:rsid w:val="007D4B0D"/>
    <w:rsid w:val="007E173A"/>
    <w:rsid w:val="0082094B"/>
    <w:rsid w:val="00853A4B"/>
    <w:rsid w:val="008822D0"/>
    <w:rsid w:val="008829D1"/>
    <w:rsid w:val="008972AE"/>
    <w:rsid w:val="008E2EEB"/>
    <w:rsid w:val="00906ABF"/>
    <w:rsid w:val="00911EF7"/>
    <w:rsid w:val="00914A55"/>
    <w:rsid w:val="0094562E"/>
    <w:rsid w:val="0098146A"/>
    <w:rsid w:val="00983BFF"/>
    <w:rsid w:val="009A1ADD"/>
    <w:rsid w:val="009A6291"/>
    <w:rsid w:val="009F4E9F"/>
    <w:rsid w:val="00A008F5"/>
    <w:rsid w:val="00A20979"/>
    <w:rsid w:val="00A317FE"/>
    <w:rsid w:val="00A31A5E"/>
    <w:rsid w:val="00A47AA6"/>
    <w:rsid w:val="00A55102"/>
    <w:rsid w:val="00A637AA"/>
    <w:rsid w:val="00A76722"/>
    <w:rsid w:val="00A855F6"/>
    <w:rsid w:val="00A96B53"/>
    <w:rsid w:val="00AB1851"/>
    <w:rsid w:val="00AD115F"/>
    <w:rsid w:val="00AD717F"/>
    <w:rsid w:val="00AE02F6"/>
    <w:rsid w:val="00AE7C4D"/>
    <w:rsid w:val="00B1299C"/>
    <w:rsid w:val="00B2011D"/>
    <w:rsid w:val="00B45180"/>
    <w:rsid w:val="00B50821"/>
    <w:rsid w:val="00B97DEB"/>
    <w:rsid w:val="00BA0C76"/>
    <w:rsid w:val="00BC5872"/>
    <w:rsid w:val="00BF2B2D"/>
    <w:rsid w:val="00BF77C0"/>
    <w:rsid w:val="00C11B80"/>
    <w:rsid w:val="00C44714"/>
    <w:rsid w:val="00C465D9"/>
    <w:rsid w:val="00C83534"/>
    <w:rsid w:val="00C8582C"/>
    <w:rsid w:val="00CA0F85"/>
    <w:rsid w:val="00CA14A6"/>
    <w:rsid w:val="00D07D21"/>
    <w:rsid w:val="00D24E87"/>
    <w:rsid w:val="00D25891"/>
    <w:rsid w:val="00D40AE3"/>
    <w:rsid w:val="00DB17F8"/>
    <w:rsid w:val="00DB62CF"/>
    <w:rsid w:val="00DC47C3"/>
    <w:rsid w:val="00DC6778"/>
    <w:rsid w:val="00DE2792"/>
    <w:rsid w:val="00DE3B2D"/>
    <w:rsid w:val="00DF3F08"/>
    <w:rsid w:val="00E10BA2"/>
    <w:rsid w:val="00E345E1"/>
    <w:rsid w:val="00E3562D"/>
    <w:rsid w:val="00E46C9E"/>
    <w:rsid w:val="00E5115C"/>
    <w:rsid w:val="00E72049"/>
    <w:rsid w:val="00E7246F"/>
    <w:rsid w:val="00E7351A"/>
    <w:rsid w:val="00E94FBA"/>
    <w:rsid w:val="00EA4817"/>
    <w:rsid w:val="00ED0A17"/>
    <w:rsid w:val="00ED5C69"/>
    <w:rsid w:val="00EE1949"/>
    <w:rsid w:val="00EF1673"/>
    <w:rsid w:val="00F15A54"/>
    <w:rsid w:val="00F22CCD"/>
    <w:rsid w:val="00F22F6E"/>
    <w:rsid w:val="00F47D66"/>
    <w:rsid w:val="00F52C54"/>
    <w:rsid w:val="00F5362D"/>
    <w:rsid w:val="00F65BD2"/>
    <w:rsid w:val="00F7492C"/>
    <w:rsid w:val="00F77001"/>
    <w:rsid w:val="00F855EE"/>
    <w:rsid w:val="00FB0073"/>
    <w:rsid w:val="00FB36F1"/>
    <w:rsid w:val="00FD43E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,"/>
  <w:listSeparator w:val=";"/>
  <w14:docId w14:val="654DE1E4"/>
  <w15:docId w15:val="{6E9171AF-6B28-475D-ADA2-2305683A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2"/>
    <w:qFormat/>
    <w:rsid w:val="00BF2B2D"/>
    <w:pPr>
      <w:spacing w:after="0" w:line="320" w:lineRule="atLeast"/>
    </w:pPr>
    <w:rPr>
      <w:rFonts w:ascii="Trebuchet MS" w:hAnsi="Trebuchet M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70AB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0ABA"/>
  </w:style>
  <w:style w:type="paragraph" w:styleId="Voettekst">
    <w:name w:val="footer"/>
    <w:basedOn w:val="Standaard"/>
    <w:link w:val="VoettekstChar"/>
    <w:uiPriority w:val="99"/>
    <w:semiHidden/>
    <w:unhideWhenUsed/>
    <w:rsid w:val="00470AB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70ABA"/>
  </w:style>
  <w:style w:type="paragraph" w:styleId="Ballontekst">
    <w:name w:val="Balloon Text"/>
    <w:basedOn w:val="Standaard"/>
    <w:link w:val="BallontekstChar"/>
    <w:uiPriority w:val="99"/>
    <w:semiHidden/>
    <w:unhideWhenUsed/>
    <w:rsid w:val="002C1D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1D7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rsid w:val="00AE02F6"/>
    <w:pPr>
      <w:ind w:left="720"/>
      <w:contextualSpacing/>
    </w:pPr>
  </w:style>
  <w:style w:type="paragraph" w:customStyle="1" w:styleId="Naam">
    <w:name w:val="Naam"/>
    <w:basedOn w:val="Standaard"/>
    <w:next w:val="Standaard"/>
    <w:qFormat/>
    <w:rsid w:val="00793D48"/>
    <w:pPr>
      <w:spacing w:line="240" w:lineRule="auto"/>
    </w:pPr>
    <w:rPr>
      <w:b/>
      <w:color w:val="AE135B" w:themeColor="accent1"/>
      <w:sz w:val="37"/>
    </w:rPr>
  </w:style>
  <w:style w:type="paragraph" w:styleId="Datum">
    <w:name w:val="Date"/>
    <w:basedOn w:val="Standaard"/>
    <w:next w:val="Standaard"/>
    <w:link w:val="DatumChar"/>
    <w:uiPriority w:val="2"/>
    <w:qFormat/>
    <w:rsid w:val="00B1299C"/>
    <w:rPr>
      <w:b/>
      <w:color w:val="F07F13" w:themeColor="accent2"/>
      <w:sz w:val="30"/>
    </w:rPr>
  </w:style>
  <w:style w:type="character" w:customStyle="1" w:styleId="DatumChar">
    <w:name w:val="Datum Char"/>
    <w:basedOn w:val="Standaardalinea-lettertype"/>
    <w:link w:val="Datum"/>
    <w:uiPriority w:val="2"/>
    <w:rsid w:val="00BF2B2D"/>
    <w:rPr>
      <w:rFonts w:ascii="Trebuchet MS" w:hAnsi="Trebuchet MS"/>
      <w:b/>
      <w:color w:val="F07F13" w:themeColor="accent2"/>
      <w:sz w:val="30"/>
    </w:rPr>
  </w:style>
  <w:style w:type="paragraph" w:customStyle="1" w:styleId="Adres">
    <w:name w:val="Adres"/>
    <w:basedOn w:val="Standaard"/>
    <w:uiPriority w:val="1"/>
    <w:qFormat/>
    <w:rsid w:val="00793D48"/>
    <w:pPr>
      <w:spacing w:line="320" w:lineRule="exact"/>
    </w:pPr>
    <w:rPr>
      <w:color w:val="FFFFFF" w:themeColor="background1"/>
      <w:szCs w:val="19"/>
    </w:rPr>
  </w:style>
  <w:style w:type="paragraph" w:customStyle="1" w:styleId="Menu">
    <w:name w:val="Menu"/>
    <w:basedOn w:val="Standaard"/>
    <w:uiPriority w:val="1"/>
    <w:qFormat/>
    <w:rsid w:val="00B1299C"/>
    <w:rPr>
      <w:b/>
      <w:color w:val="AE135B" w:themeColor="accent1"/>
      <w:sz w:val="45"/>
    </w:rPr>
  </w:style>
  <w:style w:type="character" w:styleId="Hyperlink">
    <w:name w:val="Hyperlink"/>
    <w:basedOn w:val="Standaardalinea-lettertype"/>
    <w:uiPriority w:val="99"/>
    <w:unhideWhenUsed/>
    <w:rsid w:val="00C83534"/>
    <w:rPr>
      <w:color w:val="000000" w:themeColor="hyperlink"/>
      <w:u w:val="single"/>
    </w:rPr>
  </w:style>
  <w:style w:type="character" w:styleId="Nadruk">
    <w:name w:val="Emphasis"/>
    <w:basedOn w:val="Standaardalinea-lettertype"/>
    <w:uiPriority w:val="20"/>
    <w:qFormat/>
    <w:rsid w:val="00336FB0"/>
    <w:rPr>
      <w:b/>
      <w:bCs/>
      <w:i w:val="0"/>
      <w:iCs w:val="0"/>
    </w:rPr>
  </w:style>
  <w:style w:type="character" w:customStyle="1" w:styleId="st">
    <w:name w:val="st"/>
    <w:basedOn w:val="Standaardalinea-lettertype"/>
    <w:rsid w:val="00336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0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Buurtrestaurant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AE135B"/>
      </a:accent1>
      <a:accent2>
        <a:srgbClr val="F07F13"/>
      </a:accent2>
      <a:accent3>
        <a:srgbClr val="AE135B"/>
      </a:accent3>
      <a:accent4>
        <a:srgbClr val="F07F13"/>
      </a:accent4>
      <a:accent5>
        <a:srgbClr val="AE135B"/>
      </a:accent5>
      <a:accent6>
        <a:srgbClr val="F07F13"/>
      </a:accent6>
      <a:hlink>
        <a:srgbClr val="000000"/>
      </a:hlink>
      <a:folHlink>
        <a:srgbClr val="0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0A7A34-3213-4F6B-82EE-96582CED4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8A819B8B</Template>
  <TotalTime>0</TotalTime>
  <Pages>2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Efficon B.V.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Kramer</dc:creator>
  <cp:lastModifiedBy>Sharlona Amende</cp:lastModifiedBy>
  <cp:revision>2</cp:revision>
  <cp:lastPrinted>2019-06-19T13:57:00Z</cp:lastPrinted>
  <dcterms:created xsi:type="dcterms:W3CDTF">2019-06-20T16:40:00Z</dcterms:created>
  <dcterms:modified xsi:type="dcterms:W3CDTF">2019-06-20T16:40:00Z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ynDocOpportunityDesc">
    <vt:lpwstr>
    </vt:lpwstr>
  </property>
  <property fmtid="{D5CDD505-2E9C-101B-9397-08002B2CF9AE}" pid="3" name="eSynDocOpportunityID">
    <vt:lpwstr>
    </vt:lpwstr>
  </property>
  <property fmtid="{D5CDD505-2E9C-101B-9397-08002B2CF9AE}" pid="4" name="eSynDocAttachmentID">
    <vt:lpwstr>{0a26b240-cada-4fa3-8a6f-07027b94d967}</vt:lpwstr>
  </property>
  <property fmtid="{D5CDD505-2E9C-101B-9397-08002B2CF9AE}" pid="5" name="eSynDocContactDesc">
    <vt:lpwstr>
    </vt:lpwstr>
  </property>
  <property fmtid="{D5CDD505-2E9C-101B-9397-08002B2CF9AE}" pid="6" name="eSynDocAccountDesc">
    <vt:lpwstr>
    </vt:lpwstr>
  </property>
  <property fmtid="{D5CDD505-2E9C-101B-9397-08002B2CF9AE}" pid="7" name="eSynDocProjectDesc">
    <vt:lpwstr>
    </vt:lpwstr>
  </property>
  <property fmtid="{D5CDD505-2E9C-101B-9397-08002B2CF9AE}" pid="8" name="eSynDocTransactionDesc">
    <vt:lpwstr>
    </vt:lpwstr>
  </property>
  <property fmtid="{D5CDD505-2E9C-101B-9397-08002B2CF9AE}" pid="9" name="eSynDocSerialDesc">
    <vt:lpwstr>
    </vt:lpwstr>
  </property>
  <property fmtid="{D5CDD505-2E9C-101B-9397-08002B2CF9AE}" pid="10" name="eSynDocItemDesc">
    <vt:lpwstr>
    </vt:lpwstr>
  </property>
  <property fmtid="{D5CDD505-2E9C-101B-9397-08002B2CF9AE}" pid="11" name="eSynDocResourceDesc">
    <vt:lpwstr>
    </vt:lpwstr>
  </property>
  <property fmtid="{D5CDD505-2E9C-101B-9397-08002B2CF9AE}" pid="12" name="eSynTransactionEntryKey">
    <vt:lpwstr>
    </vt:lpwstr>
  </property>
  <property fmtid="{D5CDD505-2E9C-101B-9397-08002B2CF9AE}" pid="13" name="eSynDocVersionStartDate">
    <vt:lpwstr>
    </vt:lpwstr>
  </property>
  <property fmtid="{D5CDD505-2E9C-101B-9397-08002B2CF9AE}" pid="14" name="eSynDocVersion">
    <vt:lpwstr>
    </vt:lpwstr>
  </property>
  <property fmtid="{D5CDD505-2E9C-101B-9397-08002B2CF9AE}" pid="15" name="eSynDocAttachFileName">
    <vt:lpwstr>Zuid Buitenveldert servicepunt Menno buurtrestaurant flyer A5 jan 2019.docx</vt:lpwstr>
  </property>
  <property fmtid="{D5CDD505-2E9C-101B-9397-08002B2CF9AE}" pid="16" name="eSynDocSummary">
    <vt:lpwstr>
    </vt:lpwstr>
  </property>
  <property fmtid="{D5CDD505-2E9C-101B-9397-08002B2CF9AE}" pid="17" name="eSynDocPublish">
    <vt:lpwstr>0</vt:lpwstr>
  </property>
  <property fmtid="{D5CDD505-2E9C-101B-9397-08002B2CF9AE}" pid="18" name="eSynDocTypeID">
    <vt:lpwstr>730</vt:lpwstr>
  </property>
  <property fmtid="{D5CDD505-2E9C-101B-9397-08002B2CF9AE}" pid="19" name="eSynDocSerialNumber">
    <vt:lpwstr>
    </vt:lpwstr>
  </property>
  <property fmtid="{D5CDD505-2E9C-101B-9397-08002B2CF9AE}" pid="20" name="eSynDocSubject">
    <vt:lpwstr>Zuid Buitenveldert servicepunt Menno buurtrestaurant flyer A5 jan 2019</vt:lpwstr>
  </property>
  <property fmtid="{D5CDD505-2E9C-101B-9397-08002B2CF9AE}" pid="21" name="eSynDocItem">
    <vt:lpwstr>
    </vt:lpwstr>
  </property>
  <property fmtid="{D5CDD505-2E9C-101B-9397-08002B2CF9AE}" pid="22" name="eSynDocAcctContact">
    <vt:lpwstr>
    </vt:lpwstr>
  </property>
  <property fmtid="{D5CDD505-2E9C-101B-9397-08002B2CF9AE}" pid="23" name="eSynDocContactID">
    <vt:lpwstr>
    </vt:lpwstr>
  </property>
  <property fmtid="{D5CDD505-2E9C-101B-9397-08002B2CF9AE}" pid="24" name="eSynDocAccount">
    <vt:lpwstr>
    </vt:lpwstr>
  </property>
  <property fmtid="{D5CDD505-2E9C-101B-9397-08002B2CF9AE}" pid="25" name="eSynDocResource">
    <vt:lpwstr>
    </vt:lpwstr>
  </property>
  <property fmtid="{D5CDD505-2E9C-101B-9397-08002B2CF9AE}" pid="26" name="eSynDocProjectNr">
    <vt:lpwstr>
    </vt:lpwstr>
  </property>
  <property fmtid="{D5CDD505-2E9C-101B-9397-08002B2CF9AE}" pid="27" name="eSynDocSecurity">
    <vt:lpwstr>10</vt:lpwstr>
  </property>
  <property fmtid="{D5CDD505-2E9C-101B-9397-08002B2CF9AE}" pid="28" name="eSynDocAssortment">
    <vt:lpwstr>
    </vt:lpwstr>
  </property>
  <property fmtid="{D5CDD505-2E9C-101B-9397-08002B2CF9AE}" pid="29" name="eSynDocLanguageCode">
    <vt:lpwstr>
    </vt:lpwstr>
  </property>
  <property fmtid="{D5CDD505-2E9C-101B-9397-08002B2CF9AE}" pid="30" name="eSynDocDivisionDesc">
    <vt:lpwstr>
    </vt:lpwstr>
  </property>
  <property fmtid="{D5CDD505-2E9C-101B-9397-08002B2CF9AE}" pid="31" name="eSynDocDivision">
    <vt:lpwstr>
    </vt:lpwstr>
  </property>
  <property fmtid="{D5CDD505-2E9C-101B-9397-08002B2CF9AE}" pid="32" name="eSynDocParentDocument">
    <vt:lpwstr>
    </vt:lpwstr>
  </property>
  <property fmtid="{D5CDD505-2E9C-101B-9397-08002B2CF9AE}" pid="33" name="eSynDocSubCategory">
    <vt:lpwstr>
    </vt:lpwstr>
  </property>
  <property fmtid="{D5CDD505-2E9C-101B-9397-08002B2CF9AE}" pid="34" name="eSynDocCategoryID">
    <vt:lpwstr>
    </vt:lpwstr>
  </property>
  <property fmtid="{D5CDD505-2E9C-101B-9397-08002B2CF9AE}" pid="35" name="eSynDocGroupDesc">
    <vt:lpwstr>Attachments &amp; notes</vt:lpwstr>
  </property>
  <property fmtid="{D5CDD505-2E9C-101B-9397-08002B2CF9AE}" pid="36" name="eSynDocGroupID">
    <vt:lpwstr>0</vt:lpwstr>
  </property>
  <property fmtid="{D5CDD505-2E9C-101B-9397-08002B2CF9AE}" pid="37" name="eSynDocHID">
    <vt:lpwstr>1285380</vt:lpwstr>
  </property>
  <property fmtid="{D5CDD505-2E9C-101B-9397-08002B2CF9AE}" pid="38" name="eSynCleanUp06/19/2019 15:06:17">
    <vt:i4>1</vt:i4>
  </property>
</Properties>
</file>