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119EFEB" w14:textId="77777777" w:rsidR="00736A93" w:rsidRDefault="0050367E" w:rsidP="00AA3256">
      <w:r>
        <w:rPr>
          <w:noProof/>
          <w:lang w:eastAsia="nl-NL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 wp14:anchorId="5844D310" wp14:editId="6361FEC7">
                <wp:simplePos x="0" y="0"/>
                <wp:positionH relativeFrom="column">
                  <wp:posOffset>972766</wp:posOffset>
                </wp:positionH>
                <wp:positionV relativeFrom="paragraph">
                  <wp:posOffset>-844807</wp:posOffset>
                </wp:positionV>
                <wp:extent cx="9265285" cy="13463081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5285" cy="1346308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3D485" w14:textId="77777777" w:rsidR="00553820" w:rsidRDefault="00553820" w:rsidP="00DC7EE6">
                            <w:pPr>
                              <w:pStyle w:val="Dynamohk1zwart"/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A0A9F5D" wp14:editId="34909FF5">
                                  <wp:extent cx="4933950" cy="1174750"/>
                                  <wp:effectExtent l="0" t="0" r="0" b="635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yn+pay off_groot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4939" cy="1172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6CB59A" w14:textId="77777777" w:rsidR="00553820" w:rsidRPr="00DC7EE6" w:rsidRDefault="00553820" w:rsidP="00DC7EE6"/>
                          <w:p w14:paraId="3E7FB321" w14:textId="77777777" w:rsidR="00553820" w:rsidRPr="001F2D83" w:rsidRDefault="00553820" w:rsidP="007C20C1">
                            <w:pPr>
                              <w:pStyle w:val="Dynamohk1zwart"/>
                              <w:spacing w:after="0"/>
                              <w:rPr>
                                <w:color w:val="BD0032"/>
                              </w:rPr>
                            </w:pPr>
                            <w:r w:rsidRPr="001F2D83">
                              <w:rPr>
                                <w:color w:val="BD0032"/>
                              </w:rPr>
                              <w:t xml:space="preserve">Welkom in </w:t>
                            </w:r>
                          </w:p>
                          <w:p w14:paraId="4407DF31" w14:textId="77777777" w:rsidR="00553820" w:rsidRPr="001F2D83" w:rsidRDefault="00553820" w:rsidP="007C20C1">
                            <w:pPr>
                              <w:pStyle w:val="Dynamohk1zwart"/>
                              <w:spacing w:after="0"/>
                              <w:rPr>
                                <w:color w:val="BD0032"/>
                                <w:sz w:val="60"/>
                                <w:szCs w:val="60"/>
                              </w:rPr>
                            </w:pPr>
                            <w:r w:rsidRPr="001F2D83">
                              <w:rPr>
                                <w:color w:val="BD0032"/>
                              </w:rPr>
                              <w:t>servicepunt Jeruzalem</w:t>
                            </w:r>
                          </w:p>
                          <w:p w14:paraId="7D0A2B58" w14:textId="77777777" w:rsidR="00553820" w:rsidRPr="001F2D83" w:rsidRDefault="00553820" w:rsidP="00B709BA">
                            <w:pPr>
                              <w:pStyle w:val="Dynamootoranje"/>
                              <w:spacing w:line="800" w:lineRule="exact"/>
                              <w:rPr>
                                <w:color w:val="auto"/>
                                <w:sz w:val="60"/>
                                <w:szCs w:val="60"/>
                              </w:rPr>
                            </w:pPr>
                            <w:r w:rsidRPr="001F2D83">
                              <w:rPr>
                                <w:color w:val="auto"/>
                                <w:sz w:val="60"/>
                                <w:szCs w:val="60"/>
                              </w:rPr>
                              <w:t>Van ’t Hofflaan 29</w:t>
                            </w:r>
                            <w:r>
                              <w:rPr>
                                <w:color w:val="auto"/>
                                <w:sz w:val="60"/>
                                <w:szCs w:val="60"/>
                              </w:rPr>
                              <w:t xml:space="preserve"> (Watergraafsmeer)</w:t>
                            </w:r>
                          </w:p>
                          <w:p w14:paraId="0A2DD94A" w14:textId="77777777" w:rsidR="00553820" w:rsidRPr="001F2D83" w:rsidRDefault="00553820" w:rsidP="00E42AF8">
                            <w:pPr>
                              <w:pStyle w:val="Dynamootoranje"/>
                              <w:spacing w:line="800" w:lineRule="exact"/>
                              <w:rPr>
                                <w:color w:val="auto"/>
                                <w:sz w:val="60"/>
                                <w:szCs w:val="60"/>
                              </w:rPr>
                            </w:pPr>
                          </w:p>
                          <w:p w14:paraId="1BF5AB59" w14:textId="2B179325" w:rsidR="00553820" w:rsidRPr="001F2D83" w:rsidRDefault="002D1961" w:rsidP="00E42AF8">
                            <w:pPr>
                              <w:pStyle w:val="Dynamootoranje"/>
                              <w:spacing w:line="800" w:lineRule="exact"/>
                              <w:rPr>
                                <w:color w:val="auto"/>
                                <w:sz w:val="60"/>
                                <w:szCs w:val="60"/>
                              </w:rPr>
                            </w:pPr>
                            <w:r w:rsidRPr="001F2D83">
                              <w:rPr>
                                <w:color w:val="auto"/>
                                <w:sz w:val="60"/>
                                <w:szCs w:val="60"/>
                              </w:rPr>
                              <w:t>P</w:t>
                            </w:r>
                            <w:r w:rsidR="00553820" w:rsidRPr="001F2D83">
                              <w:rPr>
                                <w:color w:val="auto"/>
                                <w:sz w:val="60"/>
                                <w:szCs w:val="60"/>
                              </w:rPr>
                              <w:t>rogramma</w:t>
                            </w:r>
                            <w:r>
                              <w:rPr>
                                <w:color w:val="auto"/>
                                <w:sz w:val="60"/>
                                <w:szCs w:val="60"/>
                              </w:rPr>
                              <w:t xml:space="preserve"> najaar </w:t>
                            </w:r>
                            <w:r w:rsidR="00553820">
                              <w:rPr>
                                <w:color w:val="auto"/>
                                <w:sz w:val="60"/>
                                <w:szCs w:val="60"/>
                              </w:rPr>
                              <w:t>2020</w:t>
                            </w:r>
                          </w:p>
                          <w:p w14:paraId="3ABB4967" w14:textId="77777777" w:rsidR="00553820" w:rsidRPr="00C573BA" w:rsidRDefault="00553820" w:rsidP="00FF4478">
                            <w:r>
                              <w:rPr>
                                <w:noProof/>
                                <w:lang w:eastAsia="nl-NL"/>
                              </w:rPr>
                              <w:t xml:space="preserve">  </w:t>
                            </w:r>
                          </w:p>
                          <w:p w14:paraId="3DFBC69D" w14:textId="77777777" w:rsidR="00553820" w:rsidRDefault="00553820" w:rsidP="00736A93">
                            <w:pPr>
                              <w:pStyle w:val="Dynamootoranje"/>
                            </w:pPr>
                            <w:r>
                              <w:t xml:space="preserve"> </w:t>
                            </w:r>
                          </w:p>
                          <w:p w14:paraId="7EFF58D6" w14:textId="77777777" w:rsidR="00553820" w:rsidRDefault="00553820" w:rsidP="00736A93">
                            <w:pPr>
                              <w:pStyle w:val="Dynamootoranj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5466F" wp14:editId="017BCE4B">
                                  <wp:extent cx="3571875" cy="2736697"/>
                                  <wp:effectExtent l="0" t="0" r="0" b="6985"/>
                                  <wp:docPr id="2" name="Afbeelding 2" descr="Afbeelding met binnen, keuken, persoon, muur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80813_123831 koks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98" t="3307" r="12202" b="15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0267" cy="2743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5CF0B" wp14:editId="45048A86">
                                  <wp:extent cx="4301970" cy="2743200"/>
                                  <wp:effectExtent l="0" t="0" r="3810" b="0"/>
                                  <wp:docPr id="13" name="Afbeelding 13" descr="Afbeelding met tafel, taart, binnen, persoon&#10;&#10;Beschrijving is gegenereerd met zeer hoge betrouwbaarhe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20180813_124719 mahjong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566" r="8564" b="182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326" cy="2744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250007D9" w14:textId="77777777" w:rsidR="00553820" w:rsidRDefault="00553820" w:rsidP="00736A93">
                            <w:pPr>
                              <w:pStyle w:val="Dynamootoranje"/>
                            </w:pPr>
                          </w:p>
                          <w:p w14:paraId="0D39DE49" w14:textId="77777777" w:rsidR="00553820" w:rsidRDefault="00553820" w:rsidP="0097587A">
                            <w:pPr>
                              <w:spacing w:line="600" w:lineRule="exact"/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 xml:space="preserve">In servicepunt Jeruzalem </w:t>
                            </w:r>
                            <w:r w:rsidRPr="00EA358F"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>kun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 xml:space="preserve">t u </w:t>
                            </w:r>
                            <w:r w:rsidRPr="00EA358F"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 xml:space="preserve">terecht voor 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 xml:space="preserve">interessante, leuke en sportieve activiteiten of </w:t>
                            </w:r>
                            <w:r w:rsidRPr="00EA358F"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>een kop koffie/thee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Cs w:val="30"/>
                                <w:lang w:eastAsia="hi-IN"/>
                              </w:rPr>
                              <w:t>, buurtlunch of diner. En nog veel meer. Zie het programma.</w:t>
                            </w:r>
                          </w:p>
                          <w:p w14:paraId="001150D1" w14:textId="77777777" w:rsidR="00553820" w:rsidRDefault="00553820" w:rsidP="003D1B7A">
                            <w:pPr>
                              <w:spacing w:line="600" w:lineRule="exact"/>
                              <w:rPr>
                                <w:b/>
                                <w:color w:val="00000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Cs w:val="30"/>
                              </w:rPr>
                              <w:t>Servicepunt Jeruzalem is</w:t>
                            </w:r>
                            <w:r w:rsidRPr="00EA358F">
                              <w:rPr>
                                <w:b/>
                                <w:bCs/>
                                <w:color w:val="000000"/>
                                <w:szCs w:val="30"/>
                              </w:rPr>
                              <w:t xml:space="preserve"> de plek in de buurt voor en door bewoners. Veel activiteiten worden mogelijk gemaakt door vrijwillige inspanning van buurtbewoners. Zij werken samen met professionals van Dynamo. </w:t>
                            </w:r>
                            <w:r w:rsidRPr="00EA358F"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U kunt 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deelnemen aan </w:t>
                            </w:r>
                            <w:r w:rsidRPr="00EA358F">
                              <w:rPr>
                                <w:b/>
                                <w:color w:val="000000"/>
                                <w:szCs w:val="30"/>
                              </w:rPr>
                              <w:t>activiteit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>en, zelf een activiteit</w:t>
                            </w:r>
                            <w:r w:rsidRPr="00EA358F"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 organiseren of aan de slag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 gaan als gastheer/gastvrouw</w:t>
                            </w:r>
                            <w:r w:rsidRPr="00EA358F"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. </w:t>
                            </w:r>
                          </w:p>
                          <w:p w14:paraId="3356218A" w14:textId="77777777" w:rsidR="00553820" w:rsidRDefault="00553820" w:rsidP="003D1B7A">
                            <w:pPr>
                              <w:spacing w:line="600" w:lineRule="exact"/>
                              <w:rPr>
                                <w:b/>
                                <w:color w:val="000000"/>
                                <w:szCs w:val="30"/>
                              </w:rPr>
                            </w:pPr>
                          </w:p>
                          <w:p w14:paraId="0A518D25" w14:textId="3888FF82" w:rsidR="00553820" w:rsidRPr="00693B2C" w:rsidRDefault="00553820" w:rsidP="00693B2C">
                            <w:pPr>
                              <w:spacing w:line="600" w:lineRule="exact"/>
                              <w:rPr>
                                <w:b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Voor meer informatie kunt u binnenlopen, bellen met </w:t>
                            </w:r>
                            <w:r w:rsidRPr="00DB5108">
                              <w:rPr>
                                <w:b/>
                                <w:color w:val="000000"/>
                                <w:szCs w:val="30"/>
                              </w:rPr>
                              <w:t>06 44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 </w:t>
                            </w:r>
                            <w:r w:rsidRPr="00DB5108">
                              <w:rPr>
                                <w:b/>
                                <w:color w:val="000000"/>
                                <w:szCs w:val="30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 </w:t>
                            </w:r>
                            <w:r w:rsidRPr="00DB5108">
                              <w:rPr>
                                <w:b/>
                                <w:color w:val="000000"/>
                                <w:szCs w:val="30"/>
                              </w:rPr>
                              <w:t>98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 </w:t>
                            </w:r>
                            <w:r w:rsidRPr="00DB5108">
                              <w:rPr>
                                <w:b/>
                                <w:color w:val="000000"/>
                                <w:szCs w:val="30"/>
                              </w:rPr>
                              <w:t>52</w:t>
                            </w: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 xml:space="preserve"> of</w:t>
                            </w:r>
                          </w:p>
                          <w:p w14:paraId="75A075AB" w14:textId="77777777" w:rsidR="00553820" w:rsidRDefault="00553820" w:rsidP="003D1B7A">
                            <w:pPr>
                              <w:spacing w:line="600" w:lineRule="exact"/>
                              <w:rPr>
                                <w:b/>
                                <w:color w:val="00000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Cs w:val="30"/>
                              </w:rPr>
                              <w:t>mailen naar Jelte Brontsema, jbrontsema@d</w:t>
                            </w:r>
                            <w:r w:rsidRPr="0068296E">
                              <w:rPr>
                                <w:b/>
                                <w:color w:val="000000"/>
                                <w:szCs w:val="30"/>
                              </w:rPr>
                              <w:t>ynamo-amsterdam.nl</w:t>
                            </w:r>
                          </w:p>
                          <w:p w14:paraId="27CF07ED" w14:textId="77777777" w:rsidR="00553820" w:rsidRPr="00E32457" w:rsidRDefault="00553820" w:rsidP="003D1B7A">
                            <w:pPr>
                              <w:spacing w:line="600" w:lineRule="exact"/>
                              <w:rPr>
                                <w:b/>
                                <w:color w:val="000000"/>
                                <w:szCs w:val="30"/>
                              </w:rPr>
                            </w:pPr>
                          </w:p>
                          <w:p w14:paraId="4C6FCAAA" w14:textId="77777777" w:rsidR="00553820" w:rsidRPr="00B67582" w:rsidRDefault="00F10A65" w:rsidP="00B67582">
                            <w:pPr>
                              <w:pStyle w:val="Dynamootzwart"/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  <w:hyperlink r:id="rId11" w:history="1">
                              <w:r w:rsidR="00553820" w:rsidRPr="00B67582">
                                <w:rPr>
                                  <w:rStyle w:val="Hyperlink"/>
                                  <w:sz w:val="40"/>
                                  <w:szCs w:val="40"/>
                                  <w:u w:val="none"/>
                                </w:rPr>
                                <w:t>www.dynamo-amsterdam.nl</w:t>
                              </w:r>
                            </w:hyperlink>
                          </w:p>
                          <w:p w14:paraId="77BEC51B" w14:textId="77777777" w:rsidR="00553820" w:rsidRPr="00B67582" w:rsidRDefault="00553820" w:rsidP="00B67582">
                            <w:pPr>
                              <w:pStyle w:val="Dynamootzwart"/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  <w:r w:rsidRPr="00B67582">
                              <w:rPr>
                                <w:sz w:val="40"/>
                                <w:szCs w:val="40"/>
                              </w:rPr>
                              <w:t>volg ons: Facebook Dynamo Watergraafsmeer</w:t>
                            </w:r>
                          </w:p>
                          <w:p w14:paraId="6C9C857B" w14:textId="77777777" w:rsidR="00553820" w:rsidRPr="00B67582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BB9B672" w14:textId="77777777" w:rsidR="00553820" w:rsidRPr="00B67582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E990982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00E8EC0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9874361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5309BBC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4D33750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5FDE4DC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8419BDF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8058C95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7EF106A" w14:textId="77777777" w:rsidR="00553820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95575A5" w14:textId="77777777" w:rsidR="00553820" w:rsidRPr="00B67582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E8F0B30" w14:textId="77777777" w:rsidR="00553820" w:rsidRPr="00B67582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0AD1EE3" w14:textId="77777777" w:rsidR="00553820" w:rsidRPr="00B67582" w:rsidRDefault="00553820" w:rsidP="00B67582">
                            <w:pPr>
                              <w:spacing w:line="600" w:lineRule="exac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C86940E" w14:textId="77777777" w:rsidR="00553820" w:rsidRPr="00EE52F0" w:rsidRDefault="00553820" w:rsidP="00AA3256"/>
                          <w:p w14:paraId="21EA894C" w14:textId="77777777" w:rsidR="00553820" w:rsidRPr="00EE52F0" w:rsidRDefault="00553820" w:rsidP="00EE52F0">
                            <w:pPr>
                              <w:pStyle w:val="Dynamostandaard"/>
                            </w:pPr>
                          </w:p>
                          <w:p w14:paraId="3DA1EE08" w14:textId="77777777" w:rsidR="00553820" w:rsidRDefault="00553820" w:rsidP="00AA3256"/>
                          <w:p w14:paraId="08357AB2" w14:textId="77777777" w:rsidR="00553820" w:rsidRDefault="00553820" w:rsidP="00AA3256"/>
                          <w:p w14:paraId="06B0A8ED" w14:textId="77777777" w:rsidR="00553820" w:rsidRDefault="00553820" w:rsidP="00AA3256"/>
                          <w:p w14:paraId="424D50A8" w14:textId="77777777" w:rsidR="00553820" w:rsidRDefault="00553820" w:rsidP="00AA3256"/>
                          <w:p w14:paraId="2B1C1E97" w14:textId="77777777" w:rsidR="00553820" w:rsidRDefault="00553820" w:rsidP="00AA3256"/>
                          <w:p w14:paraId="70CE4D5C" w14:textId="77777777" w:rsidR="00553820" w:rsidRDefault="00553820" w:rsidP="00AA3256"/>
                          <w:p w14:paraId="357ABFB4" w14:textId="77777777" w:rsidR="00553820" w:rsidRDefault="00553820" w:rsidP="00AA3256"/>
                          <w:p w14:paraId="41192AD7" w14:textId="77777777" w:rsidR="00553820" w:rsidRDefault="00553820" w:rsidP="00AA3256"/>
                          <w:p w14:paraId="7D8D5AC2" w14:textId="77777777" w:rsidR="00553820" w:rsidRDefault="00553820" w:rsidP="00AA3256"/>
                          <w:p w14:paraId="32DFD0D2" w14:textId="77777777" w:rsidR="00553820" w:rsidRDefault="00553820" w:rsidP="00AA3256"/>
                          <w:p w14:paraId="4F5AC402" w14:textId="77777777" w:rsidR="00553820" w:rsidRDefault="00553820" w:rsidP="00AA3256"/>
                          <w:p w14:paraId="681E51A6" w14:textId="77777777" w:rsidR="00553820" w:rsidRPr="00EE52F0" w:rsidRDefault="00553820" w:rsidP="0096159A">
                            <w:pPr>
                              <w:pStyle w:val="Dynamostandaard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844D3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6pt;margin-top:-66.5pt;width:729.55pt;height:1060.1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" stroked="f">
                <v:fill opacity="0"/>
                <v:textbox inset="0,0,0,0">
                  <w:txbxContent>
                    <w:p w14:paraId="2633D485" w14:textId="77777777" w:rsidR="00553820" w:rsidRDefault="00553820" w:rsidP="00DC7EE6">
                      <w:pPr>
                        <w:pStyle w:val="Dynamohk1zwart"/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A0A9F5D" wp14:editId="34909FF5">
                            <wp:extent cx="4933950" cy="1174750"/>
                            <wp:effectExtent l="0" t="0" r="0" b="635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yn+pay off_groot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4939" cy="1172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6CB59A" w14:textId="77777777" w:rsidR="00553820" w:rsidRPr="00DC7EE6" w:rsidRDefault="00553820" w:rsidP="00DC7EE6"/>
                    <w:p w14:paraId="3E7FB321" w14:textId="77777777" w:rsidR="00553820" w:rsidRPr="001F2D83" w:rsidRDefault="00553820" w:rsidP="007C20C1">
                      <w:pPr>
                        <w:pStyle w:val="Dynamohk1zwart"/>
                        <w:spacing w:after="0"/>
                        <w:rPr>
                          <w:color w:val="BD0032"/>
                        </w:rPr>
                      </w:pPr>
                      <w:r w:rsidRPr="001F2D83">
                        <w:rPr>
                          <w:color w:val="BD0032"/>
                        </w:rPr>
                        <w:t xml:space="preserve">Welkom in </w:t>
                      </w:r>
                    </w:p>
                    <w:p w14:paraId="4407DF31" w14:textId="77777777" w:rsidR="00553820" w:rsidRPr="001F2D83" w:rsidRDefault="00553820" w:rsidP="007C20C1">
                      <w:pPr>
                        <w:pStyle w:val="Dynamohk1zwart"/>
                        <w:spacing w:after="0"/>
                        <w:rPr>
                          <w:color w:val="BD0032"/>
                          <w:sz w:val="60"/>
                          <w:szCs w:val="60"/>
                        </w:rPr>
                      </w:pPr>
                      <w:r w:rsidRPr="001F2D83">
                        <w:rPr>
                          <w:color w:val="BD0032"/>
                        </w:rPr>
                        <w:t>servicepunt Jeruzalem</w:t>
                      </w:r>
                    </w:p>
                    <w:p w14:paraId="7D0A2B58" w14:textId="77777777" w:rsidR="00553820" w:rsidRPr="001F2D83" w:rsidRDefault="00553820" w:rsidP="00B709BA">
                      <w:pPr>
                        <w:pStyle w:val="Dynamootoranje"/>
                        <w:spacing w:line="800" w:lineRule="exact"/>
                        <w:rPr>
                          <w:color w:val="auto"/>
                          <w:sz w:val="60"/>
                          <w:szCs w:val="60"/>
                        </w:rPr>
                      </w:pPr>
                      <w:r w:rsidRPr="001F2D83">
                        <w:rPr>
                          <w:color w:val="auto"/>
                          <w:sz w:val="60"/>
                          <w:szCs w:val="60"/>
                        </w:rPr>
                        <w:t>Van ’t Hofflaan 29</w:t>
                      </w:r>
                      <w:r>
                        <w:rPr>
                          <w:color w:val="auto"/>
                          <w:sz w:val="60"/>
                          <w:szCs w:val="60"/>
                        </w:rPr>
                        <w:t xml:space="preserve"> (Watergraafsmeer)</w:t>
                      </w:r>
                    </w:p>
                    <w:p w14:paraId="0A2DD94A" w14:textId="77777777" w:rsidR="00553820" w:rsidRPr="001F2D83" w:rsidRDefault="00553820" w:rsidP="00E42AF8">
                      <w:pPr>
                        <w:pStyle w:val="Dynamootoranje"/>
                        <w:spacing w:line="800" w:lineRule="exact"/>
                        <w:rPr>
                          <w:color w:val="auto"/>
                          <w:sz w:val="60"/>
                          <w:szCs w:val="60"/>
                        </w:rPr>
                      </w:pPr>
                    </w:p>
                    <w:p w14:paraId="1BF5AB59" w14:textId="2B179325" w:rsidR="00553820" w:rsidRPr="001F2D83" w:rsidRDefault="002D1961" w:rsidP="00E42AF8">
                      <w:pPr>
                        <w:pStyle w:val="Dynamootoranje"/>
                        <w:spacing w:line="800" w:lineRule="exact"/>
                        <w:rPr>
                          <w:color w:val="auto"/>
                          <w:sz w:val="60"/>
                          <w:szCs w:val="60"/>
                        </w:rPr>
                      </w:pPr>
                      <w:r w:rsidRPr="001F2D83">
                        <w:rPr>
                          <w:color w:val="auto"/>
                          <w:sz w:val="60"/>
                          <w:szCs w:val="60"/>
                        </w:rPr>
                        <w:t>P</w:t>
                      </w:r>
                      <w:r w:rsidR="00553820" w:rsidRPr="001F2D83">
                        <w:rPr>
                          <w:color w:val="auto"/>
                          <w:sz w:val="60"/>
                          <w:szCs w:val="60"/>
                        </w:rPr>
                        <w:t>rogramma</w:t>
                      </w:r>
                      <w:r>
                        <w:rPr>
                          <w:color w:val="auto"/>
                          <w:sz w:val="60"/>
                          <w:szCs w:val="60"/>
                        </w:rPr>
                        <w:t xml:space="preserve"> najaar </w:t>
                      </w:r>
                      <w:r w:rsidR="00553820">
                        <w:rPr>
                          <w:color w:val="auto"/>
                          <w:sz w:val="60"/>
                          <w:szCs w:val="60"/>
                        </w:rPr>
                        <w:t>2020</w:t>
                      </w:r>
                    </w:p>
                    <w:p w14:paraId="3ABB4967" w14:textId="77777777" w:rsidR="00553820" w:rsidRPr="00C573BA" w:rsidRDefault="00553820" w:rsidP="00FF4478">
                      <w:r>
                        <w:rPr>
                          <w:noProof/>
                          <w:lang w:eastAsia="nl-NL"/>
                        </w:rPr>
                        <w:t xml:space="preserve">  </w:t>
                      </w:r>
                    </w:p>
                    <w:p w14:paraId="3DFBC69D" w14:textId="77777777" w:rsidR="00553820" w:rsidRDefault="00553820" w:rsidP="00736A93">
                      <w:pPr>
                        <w:pStyle w:val="Dynamootoranje"/>
                      </w:pPr>
                      <w:r>
                        <w:t xml:space="preserve"> </w:t>
                      </w:r>
                    </w:p>
                    <w:p w14:paraId="7EFF58D6" w14:textId="77777777" w:rsidR="00553820" w:rsidRDefault="00553820" w:rsidP="00736A93">
                      <w:pPr>
                        <w:pStyle w:val="Dynamootoranj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55466F" wp14:editId="017BCE4B">
                            <wp:extent cx="3571875" cy="2736697"/>
                            <wp:effectExtent l="0" t="0" r="0" b="6985"/>
                            <wp:docPr id="2" name="Afbeelding 2" descr="Afbeelding met binnen, keuken, persoon, muur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80813_123831 koks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98" t="3307" r="12202" b="15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80267" cy="27431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A5CF0B" wp14:editId="45048A86">
                            <wp:extent cx="4301970" cy="2743200"/>
                            <wp:effectExtent l="0" t="0" r="3810" b="0"/>
                            <wp:docPr id="13" name="Afbeelding 13" descr="Afbeelding met tafel, taart, binnen, persoon&#10;&#10;Beschrijving is gegenereerd met zeer hoge betrouwbaarhei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20180813_124719 mahjong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566" r="8564" b="182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04326" cy="27447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250007D9" w14:textId="77777777" w:rsidR="00553820" w:rsidRDefault="00553820" w:rsidP="00736A93">
                      <w:pPr>
                        <w:pStyle w:val="Dynamootoranje"/>
                      </w:pPr>
                    </w:p>
                    <w:p w14:paraId="0D39DE49" w14:textId="77777777" w:rsidR="00553820" w:rsidRDefault="00553820" w:rsidP="0097587A">
                      <w:pPr>
                        <w:spacing w:line="600" w:lineRule="exact"/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</w:pPr>
                      <w:r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 xml:space="preserve">In servicepunt Jeruzalem </w:t>
                      </w:r>
                      <w:r w:rsidRPr="00EA358F"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>kun</w:t>
                      </w:r>
                      <w:r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 xml:space="preserve">t u </w:t>
                      </w:r>
                      <w:r w:rsidRPr="00EA358F"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 xml:space="preserve">terecht voor </w:t>
                      </w:r>
                      <w:r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 xml:space="preserve">interessante, leuke en sportieve activiteiten of </w:t>
                      </w:r>
                      <w:r w:rsidRPr="00EA358F"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>een kop koffie/thee</w:t>
                      </w:r>
                      <w:r>
                        <w:rPr>
                          <w:rFonts w:eastAsia="Calibri"/>
                          <w:b/>
                          <w:color w:val="000000"/>
                          <w:szCs w:val="30"/>
                          <w:lang w:eastAsia="hi-IN"/>
                        </w:rPr>
                        <w:t>, buurtlunch of diner. En nog veel meer. Zie het programma.</w:t>
                      </w:r>
                    </w:p>
                    <w:p w14:paraId="001150D1" w14:textId="77777777" w:rsidR="00553820" w:rsidRDefault="00553820" w:rsidP="003D1B7A">
                      <w:pPr>
                        <w:spacing w:line="600" w:lineRule="exact"/>
                        <w:rPr>
                          <w:b/>
                          <w:color w:val="00000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Cs w:val="30"/>
                        </w:rPr>
                        <w:t>Servicepunt Jeruzalem is</w:t>
                      </w:r>
                      <w:r w:rsidRPr="00EA358F">
                        <w:rPr>
                          <w:b/>
                          <w:bCs/>
                          <w:color w:val="000000"/>
                          <w:szCs w:val="30"/>
                        </w:rPr>
                        <w:t xml:space="preserve"> de plek in de buurt voor en door bewoners. Veel activiteiten worden mogelijk gemaakt door vrijwillige inspanning van buurtbewoners. Zij werken samen met professionals van Dynamo. </w:t>
                      </w:r>
                      <w:r w:rsidRPr="00EA358F">
                        <w:rPr>
                          <w:b/>
                          <w:color w:val="000000"/>
                          <w:szCs w:val="30"/>
                        </w:rPr>
                        <w:t xml:space="preserve">U kunt 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 xml:space="preserve">deelnemen aan </w:t>
                      </w:r>
                      <w:r w:rsidRPr="00EA358F">
                        <w:rPr>
                          <w:b/>
                          <w:color w:val="000000"/>
                          <w:szCs w:val="30"/>
                        </w:rPr>
                        <w:t>activiteit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>en, zelf een activiteit</w:t>
                      </w:r>
                      <w:r w:rsidRPr="00EA358F">
                        <w:rPr>
                          <w:b/>
                          <w:color w:val="000000"/>
                          <w:szCs w:val="30"/>
                        </w:rPr>
                        <w:t xml:space="preserve"> organiseren of aan de slag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 xml:space="preserve"> gaan als gastheer/gastvrouw</w:t>
                      </w:r>
                      <w:r w:rsidRPr="00EA358F">
                        <w:rPr>
                          <w:b/>
                          <w:color w:val="000000"/>
                          <w:szCs w:val="30"/>
                        </w:rPr>
                        <w:t xml:space="preserve">. </w:t>
                      </w:r>
                    </w:p>
                    <w:p w14:paraId="3356218A" w14:textId="77777777" w:rsidR="00553820" w:rsidRDefault="00553820" w:rsidP="003D1B7A">
                      <w:pPr>
                        <w:spacing w:line="600" w:lineRule="exact"/>
                        <w:rPr>
                          <w:b/>
                          <w:color w:val="000000"/>
                          <w:szCs w:val="30"/>
                        </w:rPr>
                      </w:pPr>
                    </w:p>
                    <w:p w14:paraId="0A518D25" w14:textId="3888FF82" w:rsidR="00553820" w:rsidRPr="00693B2C" w:rsidRDefault="00553820" w:rsidP="00693B2C">
                      <w:pPr>
                        <w:spacing w:line="600" w:lineRule="exact"/>
                        <w:rPr>
                          <w:b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Cs w:val="30"/>
                        </w:rPr>
                        <w:t xml:space="preserve">Voor meer informatie kunt u binnenlopen, bellen met </w:t>
                      </w:r>
                      <w:r w:rsidRPr="00DB5108">
                        <w:rPr>
                          <w:b/>
                          <w:color w:val="000000"/>
                          <w:szCs w:val="30"/>
                        </w:rPr>
                        <w:t>06 44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 xml:space="preserve"> </w:t>
                      </w:r>
                      <w:r w:rsidRPr="00DB5108">
                        <w:rPr>
                          <w:b/>
                          <w:color w:val="000000"/>
                          <w:szCs w:val="30"/>
                        </w:rPr>
                        <w:t>13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 xml:space="preserve"> </w:t>
                      </w:r>
                      <w:r w:rsidRPr="00DB5108">
                        <w:rPr>
                          <w:b/>
                          <w:color w:val="000000"/>
                          <w:szCs w:val="30"/>
                        </w:rPr>
                        <w:t>98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 xml:space="preserve"> </w:t>
                      </w:r>
                      <w:r w:rsidRPr="00DB5108">
                        <w:rPr>
                          <w:b/>
                          <w:color w:val="000000"/>
                          <w:szCs w:val="30"/>
                        </w:rPr>
                        <w:t>52</w:t>
                      </w:r>
                      <w:r>
                        <w:rPr>
                          <w:b/>
                          <w:color w:val="000000"/>
                          <w:szCs w:val="30"/>
                        </w:rPr>
                        <w:t xml:space="preserve"> of</w:t>
                      </w:r>
                    </w:p>
                    <w:p w14:paraId="75A075AB" w14:textId="77777777" w:rsidR="00553820" w:rsidRDefault="00553820" w:rsidP="003D1B7A">
                      <w:pPr>
                        <w:spacing w:line="600" w:lineRule="exact"/>
                        <w:rPr>
                          <w:b/>
                          <w:color w:val="00000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Cs w:val="30"/>
                        </w:rPr>
                        <w:t>mailen naar Jelte Brontsema, jbrontsema@d</w:t>
                      </w:r>
                      <w:r w:rsidRPr="0068296E">
                        <w:rPr>
                          <w:b/>
                          <w:color w:val="000000"/>
                          <w:szCs w:val="30"/>
                        </w:rPr>
                        <w:t>ynamo-amsterdam.nl</w:t>
                      </w:r>
                    </w:p>
                    <w:p w14:paraId="27CF07ED" w14:textId="77777777" w:rsidR="00553820" w:rsidRPr="00E32457" w:rsidRDefault="00553820" w:rsidP="003D1B7A">
                      <w:pPr>
                        <w:spacing w:line="600" w:lineRule="exact"/>
                        <w:rPr>
                          <w:b/>
                          <w:color w:val="000000"/>
                          <w:szCs w:val="30"/>
                        </w:rPr>
                      </w:pPr>
                    </w:p>
                    <w:p w14:paraId="4C6FCAAA" w14:textId="77777777" w:rsidR="00553820" w:rsidRPr="00B67582" w:rsidRDefault="0006304B" w:rsidP="00B67582">
                      <w:pPr>
                        <w:pStyle w:val="Dynamootzwart"/>
                        <w:spacing w:line="600" w:lineRule="exact"/>
                        <w:rPr>
                          <w:sz w:val="40"/>
                          <w:szCs w:val="40"/>
                        </w:rPr>
                      </w:pPr>
                      <w:hyperlink r:id="rId15" w:history="1">
                        <w:r w:rsidR="00553820" w:rsidRPr="00B67582">
                          <w:rPr>
                            <w:rStyle w:val="Hyperlink"/>
                            <w:sz w:val="40"/>
                            <w:szCs w:val="40"/>
                            <w:u w:val="none"/>
                          </w:rPr>
                          <w:t>www.dynamo-amsterdam.nl</w:t>
                        </w:r>
                      </w:hyperlink>
                    </w:p>
                    <w:p w14:paraId="77BEC51B" w14:textId="77777777" w:rsidR="00553820" w:rsidRPr="00B67582" w:rsidRDefault="00553820" w:rsidP="00B67582">
                      <w:pPr>
                        <w:pStyle w:val="Dynamootzwart"/>
                        <w:spacing w:line="600" w:lineRule="exact"/>
                        <w:rPr>
                          <w:sz w:val="40"/>
                          <w:szCs w:val="40"/>
                        </w:rPr>
                      </w:pPr>
                      <w:r w:rsidRPr="00B67582">
                        <w:rPr>
                          <w:sz w:val="40"/>
                          <w:szCs w:val="40"/>
                        </w:rPr>
                        <w:t>volg ons: Facebook Dynamo Watergraafsmeer</w:t>
                      </w:r>
                    </w:p>
                    <w:p w14:paraId="6C9C857B" w14:textId="77777777" w:rsidR="00553820" w:rsidRPr="00B67582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4BB9B672" w14:textId="77777777" w:rsidR="00553820" w:rsidRPr="00B67582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2E990982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400E8EC0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09874361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25309BBC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54D33750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45FDE4DC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38419BDF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48058C95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17EF106A" w14:textId="77777777" w:rsidR="00553820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495575A5" w14:textId="77777777" w:rsidR="00553820" w:rsidRPr="00B67582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6E8F0B30" w14:textId="77777777" w:rsidR="00553820" w:rsidRPr="00B67582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00AD1EE3" w14:textId="77777777" w:rsidR="00553820" w:rsidRPr="00B67582" w:rsidRDefault="00553820" w:rsidP="00B67582">
                      <w:pPr>
                        <w:spacing w:line="600" w:lineRule="exact"/>
                        <w:rPr>
                          <w:sz w:val="40"/>
                          <w:szCs w:val="40"/>
                        </w:rPr>
                      </w:pPr>
                    </w:p>
                    <w:p w14:paraId="0C86940E" w14:textId="77777777" w:rsidR="00553820" w:rsidRPr="00EE52F0" w:rsidRDefault="00553820" w:rsidP="00AA3256"/>
                    <w:p w14:paraId="21EA894C" w14:textId="77777777" w:rsidR="00553820" w:rsidRPr="00EE52F0" w:rsidRDefault="00553820" w:rsidP="00EE52F0">
                      <w:pPr>
                        <w:pStyle w:val="Dynamostandaard"/>
                      </w:pPr>
                    </w:p>
                    <w:p w14:paraId="3DA1EE08" w14:textId="77777777" w:rsidR="00553820" w:rsidRDefault="00553820" w:rsidP="00AA3256"/>
                    <w:p w14:paraId="08357AB2" w14:textId="77777777" w:rsidR="00553820" w:rsidRDefault="00553820" w:rsidP="00AA3256"/>
                    <w:p w14:paraId="06B0A8ED" w14:textId="77777777" w:rsidR="00553820" w:rsidRDefault="00553820" w:rsidP="00AA3256"/>
                    <w:p w14:paraId="424D50A8" w14:textId="77777777" w:rsidR="00553820" w:rsidRDefault="00553820" w:rsidP="00AA3256"/>
                    <w:p w14:paraId="2B1C1E97" w14:textId="77777777" w:rsidR="00553820" w:rsidRDefault="00553820" w:rsidP="00AA3256"/>
                    <w:p w14:paraId="70CE4D5C" w14:textId="77777777" w:rsidR="00553820" w:rsidRDefault="00553820" w:rsidP="00AA3256"/>
                    <w:p w14:paraId="357ABFB4" w14:textId="77777777" w:rsidR="00553820" w:rsidRDefault="00553820" w:rsidP="00AA3256"/>
                    <w:p w14:paraId="41192AD7" w14:textId="77777777" w:rsidR="00553820" w:rsidRDefault="00553820" w:rsidP="00AA3256"/>
                    <w:p w14:paraId="7D8D5AC2" w14:textId="77777777" w:rsidR="00553820" w:rsidRDefault="00553820" w:rsidP="00AA3256"/>
                    <w:p w14:paraId="32DFD0D2" w14:textId="77777777" w:rsidR="00553820" w:rsidRDefault="00553820" w:rsidP="00AA3256"/>
                    <w:p w14:paraId="4F5AC402" w14:textId="77777777" w:rsidR="00553820" w:rsidRDefault="00553820" w:rsidP="00AA3256"/>
                    <w:p w14:paraId="681E51A6" w14:textId="77777777" w:rsidR="00553820" w:rsidRPr="00EE52F0" w:rsidRDefault="00553820" w:rsidP="0096159A">
                      <w:pPr>
                        <w:pStyle w:val="Dynamostandaard"/>
                      </w:pPr>
                    </w:p>
                  </w:txbxContent>
                </v:textbox>
              </v:shape>
            </w:pict>
          </mc:Fallback>
        </mc:AlternateContent>
      </w:r>
    </w:p>
    <w:p w14:paraId="7B15CB41" w14:textId="77777777" w:rsidR="000F06F9" w:rsidRDefault="00736A93" w:rsidP="00073FB6">
      <w:pPr>
        <w:widowControl/>
        <w:tabs>
          <w:tab w:val="clear" w:pos="2636"/>
        </w:tabs>
        <w:suppressAutoHyphens w:val="0"/>
        <w:spacing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57216" behindDoc="1" locked="0" layoutInCell="1" allowOverlap="1" wp14:anchorId="4177FCB2" wp14:editId="332621CA">
            <wp:simplePos x="0" y="0"/>
            <wp:positionH relativeFrom="page">
              <wp:posOffset>74930</wp:posOffset>
            </wp:positionH>
            <wp:positionV relativeFrom="page">
              <wp:posOffset>13700760</wp:posOffset>
            </wp:positionV>
            <wp:extent cx="10662285" cy="1435100"/>
            <wp:effectExtent l="0" t="0" r="0" b="0"/>
            <wp:wrapNone/>
            <wp:docPr id="3" name="Afbeelding 2" descr="Poster_A3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A3_foot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228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elraster"/>
        <w:tblpPr w:leftFromText="141" w:rightFromText="141" w:vertAnchor="page" w:horzAnchor="margin" w:tblpXSpec="center" w:tblpY="961"/>
        <w:tblW w:w="0" w:type="auto"/>
        <w:tblInd w:w="0" w:type="dxa"/>
        <w:tblLayout w:type="fixed"/>
        <w:tblCellMar>
          <w:top w:w="0" w:type="dxa"/>
          <w:left w:w="25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  <w:gridCol w:w="3106"/>
        <w:gridCol w:w="6055"/>
        <w:gridCol w:w="3260"/>
      </w:tblGrid>
      <w:tr w:rsidR="006F3B6E" w:rsidRPr="00986D43" w14:paraId="0D332B5C" w14:textId="77777777" w:rsidTr="00881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D67D22" w:themeColor="accent4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0E23885C" w14:textId="77777777" w:rsidR="006F3B6E" w:rsidRPr="00986D43" w:rsidRDefault="006F3B6E" w:rsidP="00D3055D">
            <w:pPr>
              <w:spacing w:line="380" w:lineRule="atLeast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lastRenderedPageBreak/>
              <w:t>d</w:t>
            </w:r>
            <w:r w:rsidRPr="00986D43">
              <w:rPr>
                <w:color w:val="FFFFFF"/>
                <w:lang w:eastAsia="en-US"/>
              </w:rPr>
              <w:t>ag</w:t>
            </w:r>
          </w:p>
        </w:tc>
        <w:tc>
          <w:tcPr>
            <w:tcW w:w="3106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0432DBC3" w14:textId="77777777" w:rsidR="006F3B6E" w:rsidRPr="00986D43" w:rsidRDefault="006F3B6E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t</w:t>
            </w:r>
            <w:r w:rsidRPr="00986D43">
              <w:rPr>
                <w:color w:val="FFFFFF"/>
                <w:lang w:eastAsia="en-US"/>
              </w:rPr>
              <w:t>ijd</w:t>
            </w:r>
          </w:p>
        </w:tc>
        <w:tc>
          <w:tcPr>
            <w:tcW w:w="6055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D0032"/>
            <w:vAlign w:val="center"/>
          </w:tcPr>
          <w:p w14:paraId="2E256D01" w14:textId="77777777" w:rsidR="006F3B6E" w:rsidRPr="00731D0F" w:rsidRDefault="00296562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BD0032"/>
              </w:rPr>
            </w:pPr>
            <w:r w:rsidRPr="00E86FDB">
              <w:rPr>
                <w:color w:val="FFFFFF"/>
                <w:lang w:eastAsia="en-US"/>
              </w:rPr>
              <w:t>activitei</w:t>
            </w:r>
            <w:r w:rsidR="00E86FDB">
              <w:rPr>
                <w:color w:val="FFFFFF"/>
                <w:lang w:eastAsia="en-US"/>
              </w:rPr>
              <w:t>t</w:t>
            </w:r>
          </w:p>
        </w:tc>
        <w:tc>
          <w:tcPr>
            <w:tcW w:w="3260" w:type="dxa"/>
            <w:tcBorders>
              <w:left w:val="single" w:sz="12" w:space="0" w:color="FFFFFF"/>
              <w:bottom w:val="nil"/>
              <w:right w:val="single" w:sz="12" w:space="0" w:color="D67D22" w:themeColor="accent4"/>
            </w:tcBorders>
            <w:shd w:val="clear" w:color="auto" w:fill="BD0032"/>
            <w:vAlign w:val="center"/>
          </w:tcPr>
          <w:p w14:paraId="6CD39CCC" w14:textId="77777777" w:rsidR="006F3B6E" w:rsidRPr="00986D43" w:rsidRDefault="00296562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Overige informatie</w:t>
            </w:r>
          </w:p>
        </w:tc>
      </w:tr>
      <w:tr w:rsidR="006F3B6E" w14:paraId="195C4C08" w14:textId="77777777" w:rsidTr="00881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0971B8" w:themeColor="background2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7F13159A" w14:textId="77777777" w:rsidR="006F3B6E" w:rsidRPr="00FC7493" w:rsidRDefault="00FC7493" w:rsidP="00D3055D">
            <w:pPr>
              <w:spacing w:line="380" w:lineRule="atLeast"/>
              <w:rPr>
                <w:b/>
                <w:lang w:eastAsia="en-US"/>
              </w:rPr>
            </w:pPr>
            <w:r w:rsidRPr="00FC7493">
              <w:rPr>
                <w:b/>
                <w:lang w:eastAsia="en-US"/>
              </w:rPr>
              <w:t>m</w:t>
            </w:r>
            <w:r w:rsidR="006F3B6E" w:rsidRPr="00FC7493">
              <w:rPr>
                <w:b/>
                <w:lang w:eastAsia="en-US"/>
              </w:rPr>
              <w:t xml:space="preserve">aandag </w:t>
            </w:r>
          </w:p>
        </w:tc>
        <w:tc>
          <w:tcPr>
            <w:tcW w:w="3106" w:type="dxa"/>
            <w:tcBorders>
              <w:top w:val="nil"/>
              <w:left w:val="single" w:sz="12" w:space="0" w:color="0971B8" w:themeColor="background2"/>
              <w:bottom w:val="single" w:sz="12" w:space="0" w:color="0971B8" w:themeColor="background2"/>
              <w:right w:val="nil"/>
            </w:tcBorders>
            <w:tcMar>
              <w:bottom w:w="454" w:type="dxa"/>
            </w:tcMar>
          </w:tcPr>
          <w:p w14:paraId="1A30A318" w14:textId="5E3EFD5F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4783">
              <w:rPr>
                <w:b/>
                <w:sz w:val="32"/>
                <w:szCs w:val="32"/>
              </w:rPr>
              <w:t>9.30-1</w:t>
            </w:r>
            <w:r w:rsidR="002D1961">
              <w:rPr>
                <w:b/>
                <w:sz w:val="32"/>
                <w:szCs w:val="32"/>
              </w:rPr>
              <w:t xml:space="preserve">2.00 </w:t>
            </w:r>
            <w:r w:rsidRPr="00D74783">
              <w:rPr>
                <w:b/>
                <w:sz w:val="32"/>
                <w:szCs w:val="32"/>
              </w:rPr>
              <w:t>uur</w:t>
            </w:r>
          </w:p>
          <w:p w14:paraId="56ED83CB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70E5E5CC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3EADC842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2BE85D46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C4F2358" w14:textId="77777777" w:rsidR="00A50D45" w:rsidRPr="00D74783" w:rsidRDefault="00A50D45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089C992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A964382" w14:textId="751E7755" w:rsidR="006F3B6E" w:rsidRPr="00D74783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12.00</w:t>
            </w:r>
            <w:r w:rsidR="006F3B6E" w:rsidRPr="00D74783">
              <w:rPr>
                <w:b/>
                <w:sz w:val="32"/>
                <w:szCs w:val="32"/>
              </w:rPr>
              <w:t>-1</w:t>
            </w:r>
            <w:r>
              <w:rPr>
                <w:b/>
                <w:sz w:val="32"/>
                <w:szCs w:val="32"/>
              </w:rPr>
              <w:t>3.00</w:t>
            </w:r>
            <w:r w:rsidR="006F3B6E" w:rsidRPr="00D74783">
              <w:rPr>
                <w:b/>
                <w:sz w:val="32"/>
                <w:szCs w:val="32"/>
              </w:rPr>
              <w:t>uur</w:t>
            </w:r>
          </w:p>
          <w:p w14:paraId="21A8D188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47B192F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182048D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D084414" w14:textId="77777777" w:rsidR="00A50D45" w:rsidRPr="00D74783" w:rsidRDefault="00A50D45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112869F7" w14:textId="701B35B6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4783">
              <w:rPr>
                <w:b/>
                <w:sz w:val="32"/>
                <w:szCs w:val="32"/>
              </w:rPr>
              <w:t>13.00–16.00 uur</w:t>
            </w:r>
          </w:p>
          <w:p w14:paraId="5675F322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5FD475B" w14:textId="77777777" w:rsidR="00A50D45" w:rsidRPr="00D74783" w:rsidRDefault="00A50D45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0A72607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eastAsia="en-US"/>
              </w:rPr>
            </w:pPr>
            <w:r w:rsidRPr="00D74783">
              <w:rPr>
                <w:b/>
                <w:sz w:val="32"/>
                <w:szCs w:val="32"/>
              </w:rPr>
              <w:t>17.00–19.00 uur</w:t>
            </w:r>
          </w:p>
        </w:tc>
        <w:tc>
          <w:tcPr>
            <w:tcW w:w="6055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D0032"/>
            <w:tcMar>
              <w:bottom w:w="454" w:type="dxa"/>
            </w:tcMar>
          </w:tcPr>
          <w:p w14:paraId="057E8282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Koffie inloop</w:t>
            </w:r>
          </w:p>
          <w:p w14:paraId="61616ACC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Heeft u een vraag of een idee voor de buurt? Wilt u een praatje maken</w:t>
            </w:r>
            <w:r>
              <w:rPr>
                <w:rFonts w:cs="Arial"/>
                <w:color w:val="FFFFFF"/>
                <w:sz w:val="32"/>
                <w:szCs w:val="32"/>
              </w:rPr>
              <w:t>, wifi gebruiken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en</w:t>
            </w:r>
            <w:r>
              <w:rPr>
                <w:rFonts w:cs="Arial"/>
                <w:color w:val="FFFFFF"/>
                <w:sz w:val="32"/>
                <w:szCs w:val="32"/>
              </w:rPr>
              <w:t>/of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koffie drinken met andere buurtbewoners? U bent welkom!</w:t>
            </w: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586EA7E4" w14:textId="77777777" w:rsidR="00A50D45" w:rsidRDefault="00A50D45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</w:p>
          <w:p w14:paraId="30D94F75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b/>
                <w:color w:val="FFFFFF"/>
                <w:sz w:val="32"/>
                <w:szCs w:val="32"/>
              </w:rPr>
              <w:t>Burenlunch</w:t>
            </w:r>
          </w:p>
          <w:p w14:paraId="1BC9F919" w14:textId="4F84381D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Er wordt </w:t>
            </w:r>
            <w:r w:rsidR="00BC2009" w:rsidRPr="00D74783">
              <w:rPr>
                <w:rFonts w:cs="Arial"/>
                <w:color w:val="FFFFFF"/>
                <w:sz w:val="32"/>
                <w:szCs w:val="32"/>
              </w:rPr>
              <w:t xml:space="preserve">door vrijwilligers 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>een lekkere, verse lunch gemaakt</w:t>
            </w:r>
            <w:r w:rsidR="005233AB">
              <w:rPr>
                <w:rFonts w:cs="Arial"/>
                <w:color w:val="FFFFFF"/>
                <w:sz w:val="32"/>
                <w:szCs w:val="32"/>
              </w:rPr>
              <w:t xml:space="preserve"> met soep, </w:t>
            </w:r>
            <w:r w:rsidR="008A51BB">
              <w:rPr>
                <w:rFonts w:cs="Arial"/>
                <w:color w:val="FFFFFF"/>
                <w:sz w:val="32"/>
                <w:szCs w:val="32"/>
              </w:rPr>
              <w:t>salade</w:t>
            </w:r>
            <w:r w:rsidR="005233AB">
              <w:rPr>
                <w:rFonts w:cs="Arial"/>
                <w:color w:val="FFFFFF"/>
                <w:sz w:val="32"/>
                <w:szCs w:val="32"/>
              </w:rPr>
              <w:t xml:space="preserve"> en meer. </w:t>
            </w:r>
          </w:p>
          <w:p w14:paraId="6BA4161B" w14:textId="77777777" w:rsidR="008A51BB" w:rsidRDefault="008A51BB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</w:p>
          <w:p w14:paraId="18375631" w14:textId="10F0F03D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b/>
                <w:color w:val="FFFFFF"/>
                <w:sz w:val="32"/>
                <w:szCs w:val="32"/>
              </w:rPr>
              <w:t>Mahjongclub</w:t>
            </w:r>
          </w:p>
          <w:p w14:paraId="1DF249E1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i/>
                <w:color w:val="FFFFFF"/>
                <w:sz w:val="32"/>
                <w:szCs w:val="32"/>
                <w:u w:val="single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Kom gezellig samen Mahjongen!</w:t>
            </w:r>
            <w:r w:rsidRPr="00D74783">
              <w:rPr>
                <w:rFonts w:cs="Arial"/>
                <w:i/>
                <w:color w:val="FFFFFF"/>
                <w:sz w:val="32"/>
                <w:szCs w:val="32"/>
              </w:rPr>
              <w:t xml:space="preserve"> </w:t>
            </w:r>
          </w:p>
          <w:p w14:paraId="7308F96D" w14:textId="77777777" w:rsidR="006F3B6E" w:rsidRPr="00D74783" w:rsidRDefault="006F3B6E" w:rsidP="00D74783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</w:p>
          <w:p w14:paraId="3A55CFBF" w14:textId="77777777" w:rsidR="006F3B6E" w:rsidRPr="00D74783" w:rsidRDefault="006F3B6E" w:rsidP="00D74783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b/>
                <w:color w:val="FFFFFF"/>
                <w:sz w:val="32"/>
                <w:szCs w:val="32"/>
              </w:rPr>
              <w:t>Buurtrestaurant Jeruzalem</w:t>
            </w:r>
          </w:p>
          <w:p w14:paraId="090FA3B0" w14:textId="77777777" w:rsidR="006F3B6E" w:rsidRPr="00D74783" w:rsidRDefault="006F3B6E" w:rsidP="00D74783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Heerlijk, </w:t>
            </w:r>
            <w:r w:rsidR="00944F4F" w:rsidRPr="00D74783">
              <w:rPr>
                <w:rFonts w:cs="Arial"/>
                <w:color w:val="FFFFFF"/>
                <w:sz w:val="32"/>
                <w:szCs w:val="32"/>
              </w:rPr>
              <w:t>vers gekookt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tweegangenmenu. 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br/>
              <w:t xml:space="preserve">Diner om 17.30 uur. De vrijwillige keukenbrigade, gastheren en –vrouwen staan voor u klaar.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38074D7C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 xml:space="preserve">Gratis! </w:t>
            </w:r>
          </w:p>
          <w:p w14:paraId="0B3470E1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>Iedereen is welkom!</w:t>
            </w:r>
          </w:p>
          <w:p w14:paraId="75DB319D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750B57FB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4F3B3371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6F0517D8" w14:textId="77777777" w:rsidR="00F81CB1" w:rsidRDefault="00F81CB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58956A0A" w14:textId="77777777" w:rsidR="00A50D45" w:rsidRPr="00F81CB1" w:rsidRDefault="00A50D45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7711F65E" w14:textId="25795332" w:rsidR="003A66A6" w:rsidRPr="00F81CB1" w:rsidRDefault="00DE1E7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>t</w:t>
            </w:r>
            <w:r w:rsidR="006F3B6E" w:rsidRPr="00F81CB1">
              <w:rPr>
                <w:rFonts w:cs="Arial"/>
                <w:sz w:val="28"/>
                <w:szCs w:val="28"/>
              </w:rPr>
              <w:t xml:space="preserve">el: 06 </w:t>
            </w:r>
            <w:r w:rsidR="003A66A6" w:rsidRPr="00F81CB1">
              <w:rPr>
                <w:rFonts w:cs="Arial"/>
                <w:sz w:val="28"/>
                <w:szCs w:val="28"/>
              </w:rPr>
              <w:t>4413</w:t>
            </w:r>
            <w:r w:rsidR="00195F38" w:rsidRPr="00F81CB1">
              <w:rPr>
                <w:rFonts w:cs="Arial"/>
                <w:sz w:val="28"/>
                <w:szCs w:val="28"/>
              </w:rPr>
              <w:t xml:space="preserve"> </w:t>
            </w:r>
            <w:r w:rsidR="003A66A6" w:rsidRPr="00F81CB1">
              <w:rPr>
                <w:rFonts w:cs="Arial"/>
                <w:sz w:val="28"/>
                <w:szCs w:val="28"/>
              </w:rPr>
              <w:t>9852</w:t>
            </w:r>
          </w:p>
          <w:p w14:paraId="07257434" w14:textId="2CD4EA5F" w:rsidR="006F3B6E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>prijs € 2,</w:t>
            </w:r>
            <w:r w:rsidR="005233AB" w:rsidRPr="00F81CB1">
              <w:rPr>
                <w:rFonts w:cs="Arial"/>
                <w:sz w:val="28"/>
                <w:szCs w:val="28"/>
              </w:rPr>
              <w:t>50</w:t>
            </w:r>
          </w:p>
          <w:p w14:paraId="7F3006F7" w14:textId="3811A56D" w:rsidR="002D1961" w:rsidRPr="00F81CB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(eerste keer gratis)</w:t>
            </w:r>
          </w:p>
          <w:p w14:paraId="42E7B2B3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4DBF65A0" w14:textId="77777777" w:rsidR="006F3B6E" w:rsidRPr="00F81CB1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</w:p>
          <w:p w14:paraId="617B15E1" w14:textId="05F55677" w:rsidR="003F0E0B" w:rsidRPr="00F81CB1" w:rsidRDefault="003F0E0B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 xml:space="preserve">Gratis! </w:t>
            </w:r>
          </w:p>
          <w:p w14:paraId="4A0347A2" w14:textId="3A30B165" w:rsidR="00AB3989" w:rsidRPr="00F81CB1" w:rsidRDefault="00DE1E73" w:rsidP="00D74783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  <w:r w:rsidRPr="00F81CB1">
              <w:rPr>
                <w:rFonts w:eastAsia="Arial" w:cs="Arial"/>
                <w:color w:val="auto"/>
                <w:sz w:val="28"/>
                <w:szCs w:val="28"/>
              </w:rPr>
              <w:t>t</w:t>
            </w:r>
            <w:r w:rsidR="003F0E0B" w:rsidRPr="00F81CB1">
              <w:rPr>
                <w:rFonts w:eastAsia="Arial" w:cs="Arial"/>
                <w:color w:val="auto"/>
                <w:sz w:val="28"/>
                <w:szCs w:val="28"/>
              </w:rPr>
              <w:t>el: 020</w:t>
            </w:r>
            <w:r w:rsidR="00195F38" w:rsidRPr="00F81CB1">
              <w:rPr>
                <w:rFonts w:eastAsia="Arial" w:cs="Arial"/>
                <w:color w:val="auto"/>
                <w:sz w:val="28"/>
                <w:szCs w:val="28"/>
              </w:rPr>
              <w:t xml:space="preserve"> </w:t>
            </w:r>
            <w:r w:rsidR="003F0E0B" w:rsidRPr="00F81CB1">
              <w:rPr>
                <w:rFonts w:eastAsia="Arial" w:cs="Arial"/>
                <w:color w:val="auto"/>
                <w:sz w:val="28"/>
                <w:szCs w:val="28"/>
              </w:rPr>
              <w:t>6949</w:t>
            </w:r>
            <w:r w:rsidR="00195F38" w:rsidRPr="00F81CB1">
              <w:rPr>
                <w:rFonts w:eastAsia="Arial" w:cs="Arial"/>
                <w:color w:val="auto"/>
                <w:sz w:val="28"/>
                <w:szCs w:val="28"/>
              </w:rPr>
              <w:t xml:space="preserve"> </w:t>
            </w:r>
            <w:r w:rsidR="003F0E0B" w:rsidRPr="00F81CB1">
              <w:rPr>
                <w:rFonts w:eastAsia="Arial" w:cs="Arial"/>
                <w:color w:val="auto"/>
                <w:sz w:val="28"/>
                <w:szCs w:val="28"/>
              </w:rPr>
              <w:t>417</w:t>
            </w:r>
          </w:p>
          <w:p w14:paraId="7ADFE518" w14:textId="77777777" w:rsidR="00AB3989" w:rsidRPr="00F81CB1" w:rsidRDefault="00AB3989" w:rsidP="00D74783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</w:p>
          <w:p w14:paraId="7A64C25A" w14:textId="3F2CF145" w:rsidR="00B02200" w:rsidRPr="00F81CB1" w:rsidRDefault="006F3B6E" w:rsidP="00D74783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  <w:r w:rsidRPr="00F81CB1">
              <w:rPr>
                <w:rFonts w:cs="Arial"/>
                <w:color w:val="auto"/>
                <w:sz w:val="28"/>
                <w:szCs w:val="28"/>
              </w:rPr>
              <w:t xml:space="preserve">Aanmelden </w:t>
            </w:r>
            <w:r w:rsidR="00F81CB1">
              <w:rPr>
                <w:rFonts w:cs="Arial"/>
                <w:color w:val="auto"/>
                <w:sz w:val="28"/>
                <w:szCs w:val="28"/>
              </w:rPr>
              <w:t xml:space="preserve">bij Ahmed, </w:t>
            </w:r>
            <w:r w:rsidRPr="00F81CB1">
              <w:rPr>
                <w:rFonts w:cs="Arial"/>
                <w:color w:val="auto"/>
                <w:sz w:val="28"/>
                <w:szCs w:val="28"/>
              </w:rPr>
              <w:t>vrijdag</w:t>
            </w:r>
            <w:r w:rsidR="00252D73" w:rsidRPr="00F81CB1">
              <w:rPr>
                <w:rFonts w:cs="Arial"/>
                <w:color w:val="auto"/>
                <w:sz w:val="28"/>
                <w:szCs w:val="28"/>
              </w:rPr>
              <w:t xml:space="preserve"> voorafgaand aan diner. </w:t>
            </w:r>
            <w:r w:rsidR="00141AA2" w:rsidRPr="00F81CB1">
              <w:rPr>
                <w:rFonts w:cs="Arial"/>
                <w:color w:val="auto"/>
                <w:sz w:val="28"/>
                <w:szCs w:val="28"/>
              </w:rPr>
              <w:br/>
            </w:r>
            <w:r w:rsidR="00DE1E73" w:rsidRPr="00F81CB1">
              <w:rPr>
                <w:rFonts w:cs="Arial"/>
                <w:color w:val="auto"/>
                <w:sz w:val="28"/>
                <w:szCs w:val="28"/>
              </w:rPr>
              <w:t>t</w:t>
            </w:r>
            <w:r w:rsidRPr="00F81CB1">
              <w:rPr>
                <w:rFonts w:cs="Arial"/>
                <w:color w:val="auto"/>
                <w:sz w:val="28"/>
                <w:szCs w:val="28"/>
              </w:rPr>
              <w:t xml:space="preserve">el: </w:t>
            </w:r>
            <w:r w:rsidR="00B02200" w:rsidRPr="00F81CB1">
              <w:rPr>
                <w:rFonts w:cs="Arial"/>
                <w:sz w:val="28"/>
                <w:szCs w:val="28"/>
              </w:rPr>
              <w:t xml:space="preserve">06 </w:t>
            </w:r>
            <w:r w:rsidR="00846486" w:rsidRPr="00F81CB1">
              <w:rPr>
                <w:rFonts w:cs="Arial"/>
                <w:sz w:val="28"/>
                <w:szCs w:val="28"/>
              </w:rPr>
              <w:t>1905</w:t>
            </w:r>
            <w:r w:rsidR="00141AA2" w:rsidRPr="00F81CB1">
              <w:rPr>
                <w:rFonts w:cs="Arial"/>
                <w:sz w:val="28"/>
                <w:szCs w:val="28"/>
              </w:rPr>
              <w:t xml:space="preserve"> </w:t>
            </w:r>
            <w:r w:rsidR="00846486" w:rsidRPr="00F81CB1">
              <w:rPr>
                <w:rFonts w:cs="Arial"/>
                <w:sz w:val="28"/>
                <w:szCs w:val="28"/>
              </w:rPr>
              <w:t>5251</w:t>
            </w:r>
          </w:p>
          <w:p w14:paraId="0680E19F" w14:textId="77777777" w:rsidR="006F3B6E" w:rsidRPr="00D74783" w:rsidRDefault="006F3B6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32"/>
                <w:szCs w:val="32"/>
              </w:rPr>
            </w:pPr>
            <w:r w:rsidRPr="00F81CB1">
              <w:rPr>
                <w:rFonts w:cs="Arial"/>
                <w:sz w:val="28"/>
                <w:szCs w:val="28"/>
              </w:rPr>
              <w:t>prijs</w:t>
            </w:r>
            <w:r w:rsidR="00D80F48" w:rsidRPr="00F81CB1">
              <w:rPr>
                <w:rFonts w:cs="Arial"/>
                <w:sz w:val="28"/>
                <w:szCs w:val="28"/>
              </w:rPr>
              <w:t xml:space="preserve"> € 4</w:t>
            </w:r>
            <w:r w:rsidR="00141AA2" w:rsidRPr="00F81CB1">
              <w:rPr>
                <w:rFonts w:cs="Arial"/>
                <w:sz w:val="28"/>
                <w:szCs w:val="28"/>
              </w:rPr>
              <w:t>,</w:t>
            </w:r>
            <w:r w:rsidR="00D80F48" w:rsidRPr="00F81CB1">
              <w:rPr>
                <w:rFonts w:cs="Arial"/>
                <w:sz w:val="28"/>
                <w:szCs w:val="28"/>
              </w:rPr>
              <w:t>50</w:t>
            </w:r>
          </w:p>
        </w:tc>
      </w:tr>
    </w:tbl>
    <w:p w14:paraId="04DD9C63" w14:textId="77777777" w:rsidR="00073FB6" w:rsidRPr="00F81CB1" w:rsidRDefault="00073FB6" w:rsidP="00D84AC5">
      <w:pPr>
        <w:ind w:left="709" w:firstLine="142"/>
        <w:jc w:val="center"/>
      </w:pPr>
    </w:p>
    <w:p w14:paraId="44C52E66" w14:textId="77777777" w:rsidR="00073FB6" w:rsidRPr="00F81CB1" w:rsidRDefault="00073FB6" w:rsidP="00D84AC5">
      <w:pPr>
        <w:ind w:left="709" w:firstLine="142"/>
        <w:jc w:val="center"/>
      </w:pPr>
    </w:p>
    <w:p w14:paraId="5B91CDE1" w14:textId="77777777" w:rsidR="00073FB6" w:rsidRPr="00F81CB1" w:rsidRDefault="00073FB6" w:rsidP="00D84AC5">
      <w:pPr>
        <w:ind w:left="709" w:firstLine="142"/>
        <w:jc w:val="center"/>
      </w:pPr>
    </w:p>
    <w:p w14:paraId="03940DE1" w14:textId="77777777" w:rsidR="00073FB6" w:rsidRPr="00F81CB1" w:rsidRDefault="00073FB6" w:rsidP="00D84AC5">
      <w:pPr>
        <w:ind w:left="709" w:firstLine="142"/>
        <w:jc w:val="center"/>
      </w:pPr>
    </w:p>
    <w:p w14:paraId="61E51BBF" w14:textId="77777777" w:rsidR="00073FB6" w:rsidRPr="00F81CB1" w:rsidRDefault="00073FB6" w:rsidP="00D84AC5">
      <w:pPr>
        <w:ind w:left="709" w:firstLine="142"/>
        <w:jc w:val="center"/>
      </w:pPr>
    </w:p>
    <w:p w14:paraId="2D665245" w14:textId="77777777" w:rsidR="00073FB6" w:rsidRPr="00F81CB1" w:rsidRDefault="00073FB6" w:rsidP="00D84AC5">
      <w:pPr>
        <w:ind w:left="709" w:firstLine="142"/>
        <w:jc w:val="center"/>
      </w:pPr>
    </w:p>
    <w:p w14:paraId="496ED96A" w14:textId="77777777" w:rsidR="00073FB6" w:rsidRPr="00F81CB1" w:rsidRDefault="00073FB6" w:rsidP="00D84AC5">
      <w:pPr>
        <w:ind w:left="709" w:firstLine="142"/>
        <w:jc w:val="center"/>
      </w:pPr>
    </w:p>
    <w:p w14:paraId="3C9781C3" w14:textId="77777777" w:rsidR="00073FB6" w:rsidRPr="00F81CB1" w:rsidRDefault="00073FB6" w:rsidP="00D84AC5">
      <w:pPr>
        <w:ind w:left="709" w:firstLine="142"/>
        <w:jc w:val="center"/>
      </w:pPr>
    </w:p>
    <w:p w14:paraId="1B59EFE8" w14:textId="77777777" w:rsidR="00073FB6" w:rsidRPr="00F81CB1" w:rsidRDefault="00073FB6" w:rsidP="00D84AC5">
      <w:pPr>
        <w:ind w:left="709" w:firstLine="142"/>
        <w:jc w:val="center"/>
      </w:pPr>
    </w:p>
    <w:p w14:paraId="6455577E" w14:textId="77777777" w:rsidR="00073FB6" w:rsidRPr="00F81CB1" w:rsidRDefault="00073FB6" w:rsidP="00D84AC5">
      <w:pPr>
        <w:ind w:left="709" w:firstLine="142"/>
        <w:jc w:val="center"/>
      </w:pPr>
    </w:p>
    <w:p w14:paraId="390A702A" w14:textId="77777777" w:rsidR="00073FB6" w:rsidRPr="00F81CB1" w:rsidRDefault="00073FB6" w:rsidP="00D84AC5">
      <w:pPr>
        <w:ind w:left="709" w:firstLine="142"/>
        <w:jc w:val="center"/>
      </w:pPr>
    </w:p>
    <w:p w14:paraId="607DCA9B" w14:textId="77777777" w:rsidR="00073FB6" w:rsidRPr="00F81CB1" w:rsidRDefault="00073FB6" w:rsidP="00D84AC5">
      <w:pPr>
        <w:ind w:left="709" w:firstLine="142"/>
        <w:jc w:val="center"/>
      </w:pPr>
    </w:p>
    <w:p w14:paraId="54D283DC" w14:textId="77777777" w:rsidR="00073FB6" w:rsidRPr="00F81CB1" w:rsidRDefault="00073FB6" w:rsidP="00D84AC5">
      <w:pPr>
        <w:ind w:left="709" w:firstLine="142"/>
        <w:jc w:val="center"/>
      </w:pPr>
    </w:p>
    <w:p w14:paraId="2B1969D0" w14:textId="77777777" w:rsidR="00073FB6" w:rsidRPr="00F81CB1" w:rsidRDefault="00073FB6" w:rsidP="00D84AC5">
      <w:pPr>
        <w:ind w:left="709" w:firstLine="142"/>
        <w:jc w:val="center"/>
      </w:pPr>
    </w:p>
    <w:p w14:paraId="08FD10B4" w14:textId="77777777" w:rsidR="00073FB6" w:rsidRPr="00F81CB1" w:rsidRDefault="00073FB6" w:rsidP="00D84AC5">
      <w:pPr>
        <w:ind w:left="709" w:firstLine="142"/>
        <w:jc w:val="center"/>
      </w:pPr>
    </w:p>
    <w:p w14:paraId="6F768F72" w14:textId="77777777" w:rsidR="00073FB6" w:rsidRPr="00F81CB1" w:rsidRDefault="00073FB6" w:rsidP="00D84AC5">
      <w:pPr>
        <w:ind w:left="709" w:firstLine="142"/>
        <w:jc w:val="center"/>
      </w:pPr>
    </w:p>
    <w:p w14:paraId="326A0240" w14:textId="77777777" w:rsidR="00073FB6" w:rsidRPr="00F81CB1" w:rsidRDefault="00073FB6" w:rsidP="00D84AC5">
      <w:pPr>
        <w:ind w:left="709" w:firstLine="142"/>
        <w:jc w:val="center"/>
      </w:pPr>
    </w:p>
    <w:p w14:paraId="27E51237" w14:textId="77777777" w:rsidR="00073FB6" w:rsidRPr="00F81CB1" w:rsidRDefault="00073FB6" w:rsidP="00D84AC5">
      <w:pPr>
        <w:ind w:left="709" w:firstLine="142"/>
        <w:jc w:val="center"/>
      </w:pPr>
    </w:p>
    <w:p w14:paraId="19F88DF7" w14:textId="77777777" w:rsidR="00073FB6" w:rsidRPr="00F81CB1" w:rsidRDefault="00073FB6" w:rsidP="00D76489">
      <w:pPr>
        <w:ind w:left="709" w:firstLine="142"/>
      </w:pPr>
    </w:p>
    <w:p w14:paraId="6F6B093B" w14:textId="77777777" w:rsidR="00073FB6" w:rsidRPr="00F81CB1" w:rsidRDefault="00073FB6" w:rsidP="00D84AC5">
      <w:pPr>
        <w:ind w:left="709" w:firstLine="142"/>
        <w:jc w:val="center"/>
      </w:pPr>
    </w:p>
    <w:p w14:paraId="784E07BA" w14:textId="77777777" w:rsidR="00073FB6" w:rsidRPr="00F81CB1" w:rsidRDefault="00073FB6" w:rsidP="00D84AC5">
      <w:pPr>
        <w:ind w:left="709" w:firstLine="142"/>
        <w:jc w:val="center"/>
      </w:pPr>
    </w:p>
    <w:p w14:paraId="648B6EF7" w14:textId="77777777" w:rsidR="00073FB6" w:rsidRPr="00F81CB1" w:rsidRDefault="00073FB6" w:rsidP="00D84AC5">
      <w:pPr>
        <w:ind w:left="709" w:firstLine="142"/>
        <w:jc w:val="center"/>
      </w:pPr>
    </w:p>
    <w:p w14:paraId="542CF86F" w14:textId="34B28944" w:rsidR="00073FB6" w:rsidRDefault="00073FB6" w:rsidP="00E6296E"/>
    <w:p w14:paraId="4048D72F" w14:textId="45740BFA" w:rsidR="00553820" w:rsidRDefault="00553820" w:rsidP="00E6296E"/>
    <w:p w14:paraId="0FFC50DD" w14:textId="5DB6D5FF" w:rsidR="00553820" w:rsidRDefault="00553820" w:rsidP="00E6296E"/>
    <w:p w14:paraId="4A3C7BD1" w14:textId="0D66D526" w:rsidR="00553820" w:rsidRDefault="00553820" w:rsidP="00E6296E"/>
    <w:p w14:paraId="3D0BCC93" w14:textId="08B3FEF8" w:rsidR="00553820" w:rsidRDefault="00553820" w:rsidP="00E6296E"/>
    <w:p w14:paraId="7C492238" w14:textId="1CB2AC0B" w:rsidR="00553820" w:rsidRDefault="00553820" w:rsidP="00E6296E"/>
    <w:p w14:paraId="0D7ED27A" w14:textId="555D59CD" w:rsidR="00553820" w:rsidRDefault="00553820" w:rsidP="00E6296E"/>
    <w:p w14:paraId="794AF23F" w14:textId="4B3C66DA" w:rsidR="00553820" w:rsidRDefault="00553820" w:rsidP="00E6296E"/>
    <w:p w14:paraId="67429EB9" w14:textId="01CFFDC5" w:rsidR="00553820" w:rsidRDefault="00553820">
      <w:pPr>
        <w:widowControl/>
        <w:tabs>
          <w:tab w:val="clear" w:pos="2636"/>
        </w:tabs>
        <w:suppressAutoHyphens w:val="0"/>
        <w:spacing w:line="240" w:lineRule="auto"/>
      </w:pPr>
      <w:r>
        <w:br w:type="page"/>
      </w:r>
    </w:p>
    <w:p w14:paraId="23472AE3" w14:textId="77777777" w:rsidR="00553820" w:rsidRPr="00F81CB1" w:rsidRDefault="00553820" w:rsidP="00E6296E"/>
    <w:tbl>
      <w:tblPr>
        <w:tblStyle w:val="Tabelraster"/>
        <w:tblW w:w="0" w:type="auto"/>
        <w:tblInd w:w="828" w:type="dxa"/>
        <w:tblLayout w:type="fixed"/>
        <w:tblCellMar>
          <w:top w:w="0" w:type="dxa"/>
          <w:left w:w="25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  <w:gridCol w:w="3106"/>
        <w:gridCol w:w="6077"/>
        <w:gridCol w:w="3402"/>
      </w:tblGrid>
      <w:tr w:rsidR="005F2438" w:rsidRPr="00986D43" w14:paraId="39FFA123" w14:textId="77777777" w:rsidTr="00881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D67D22" w:themeColor="accent4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5C439A15" w14:textId="77777777" w:rsidR="005F2438" w:rsidRPr="00986D43" w:rsidRDefault="005F2438" w:rsidP="00D3055D">
            <w:pPr>
              <w:spacing w:line="380" w:lineRule="atLeast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d</w:t>
            </w:r>
            <w:r w:rsidRPr="00986D43">
              <w:rPr>
                <w:color w:val="FFFFFF"/>
                <w:lang w:eastAsia="en-US"/>
              </w:rPr>
              <w:t>ag</w:t>
            </w:r>
          </w:p>
        </w:tc>
        <w:tc>
          <w:tcPr>
            <w:tcW w:w="3106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287AF6B7" w14:textId="77777777" w:rsidR="005F2438" w:rsidRPr="00986D43" w:rsidRDefault="005F2438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t</w:t>
            </w:r>
            <w:r w:rsidRPr="00986D43">
              <w:rPr>
                <w:color w:val="FFFFFF"/>
                <w:lang w:eastAsia="en-US"/>
              </w:rPr>
              <w:t>ijd</w:t>
            </w:r>
          </w:p>
        </w:tc>
        <w:tc>
          <w:tcPr>
            <w:tcW w:w="6077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D0032"/>
            <w:vAlign w:val="center"/>
          </w:tcPr>
          <w:p w14:paraId="10579137" w14:textId="77777777" w:rsidR="005F2438" w:rsidRPr="00986D43" w:rsidRDefault="005F2438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a</w:t>
            </w:r>
            <w:r w:rsidRPr="00986D43">
              <w:rPr>
                <w:color w:val="FFFFFF"/>
                <w:lang w:eastAsia="en-US"/>
              </w:rPr>
              <w:t>ctiviteit</w:t>
            </w:r>
          </w:p>
        </w:tc>
        <w:tc>
          <w:tcPr>
            <w:tcW w:w="3402" w:type="dxa"/>
            <w:tcBorders>
              <w:left w:val="single" w:sz="12" w:space="0" w:color="FFFFFF"/>
              <w:bottom w:val="nil"/>
              <w:right w:val="single" w:sz="12" w:space="0" w:color="D67D22" w:themeColor="accent4"/>
            </w:tcBorders>
            <w:shd w:val="clear" w:color="auto" w:fill="BD0032"/>
            <w:vAlign w:val="center"/>
          </w:tcPr>
          <w:p w14:paraId="0A6AB071" w14:textId="77777777" w:rsidR="005F2438" w:rsidRPr="00986D43" w:rsidRDefault="00E86FDB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Overige informatie</w:t>
            </w:r>
          </w:p>
        </w:tc>
      </w:tr>
      <w:tr w:rsidR="005F2438" w14:paraId="4F9CFB11" w14:textId="77777777" w:rsidTr="00881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0971B8" w:themeColor="background2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1ED59D80" w14:textId="77777777" w:rsidR="005F2438" w:rsidRDefault="00FC7493" w:rsidP="00D3055D">
            <w:pPr>
              <w:spacing w:line="38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d</w:t>
            </w:r>
            <w:r w:rsidR="005F2438">
              <w:rPr>
                <w:b/>
                <w:szCs w:val="20"/>
              </w:rPr>
              <w:t xml:space="preserve">insdag </w:t>
            </w:r>
          </w:p>
          <w:p w14:paraId="0407EC8E" w14:textId="77777777" w:rsidR="005F2438" w:rsidRDefault="005F2438" w:rsidP="00D3055D">
            <w:pPr>
              <w:spacing w:line="380" w:lineRule="atLeast"/>
              <w:rPr>
                <w:b/>
                <w:szCs w:val="20"/>
              </w:rPr>
            </w:pPr>
          </w:p>
          <w:p w14:paraId="3F0AA7C7" w14:textId="77777777" w:rsidR="005F2438" w:rsidRDefault="005F2438" w:rsidP="00D3055D">
            <w:pPr>
              <w:spacing w:line="380" w:lineRule="atLeast"/>
              <w:rPr>
                <w:szCs w:val="20"/>
              </w:rPr>
            </w:pPr>
          </w:p>
          <w:p w14:paraId="16D34CDF" w14:textId="77777777" w:rsidR="005F2438" w:rsidRPr="006C6059" w:rsidRDefault="005F2438" w:rsidP="00D3055D">
            <w:pPr>
              <w:spacing w:line="380" w:lineRule="atLeast"/>
              <w:rPr>
                <w:szCs w:val="20"/>
              </w:rPr>
            </w:pPr>
          </w:p>
        </w:tc>
        <w:tc>
          <w:tcPr>
            <w:tcW w:w="3106" w:type="dxa"/>
            <w:tcBorders>
              <w:top w:val="nil"/>
              <w:left w:val="single" w:sz="12" w:space="0" w:color="0971B8" w:themeColor="background2"/>
              <w:bottom w:val="single" w:sz="12" w:space="0" w:color="0971B8" w:themeColor="background2"/>
              <w:right w:val="nil"/>
            </w:tcBorders>
            <w:tcMar>
              <w:bottom w:w="454" w:type="dxa"/>
            </w:tcMar>
          </w:tcPr>
          <w:p w14:paraId="4338B6BE" w14:textId="5876A1A5" w:rsidR="005F2438" w:rsidRPr="00D74783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9.30</w:t>
            </w:r>
            <w:r w:rsidR="005F2438" w:rsidRPr="00D74783">
              <w:rPr>
                <w:b/>
                <w:sz w:val="32"/>
                <w:szCs w:val="32"/>
              </w:rPr>
              <w:t>-12.00 uur</w:t>
            </w:r>
          </w:p>
          <w:p w14:paraId="71C7658C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98F937D" w14:textId="77777777" w:rsidR="00D74783" w:rsidRDefault="00D7478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419DDFA" w14:textId="77777777" w:rsidR="00F55F6D" w:rsidRPr="00D74783" w:rsidRDefault="00F55F6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4F65A92B" w14:textId="77777777" w:rsidR="002B0407" w:rsidRPr="00D74783" w:rsidRDefault="002B0407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A17BF4D" w14:textId="77777777" w:rsidR="00141AA2" w:rsidRPr="00D74783" w:rsidRDefault="00141AA2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79C3B23" w14:textId="77777777" w:rsidR="002D196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4C1296EF" w14:textId="714B0F70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4783">
              <w:rPr>
                <w:b/>
                <w:sz w:val="32"/>
                <w:szCs w:val="32"/>
              </w:rPr>
              <w:t xml:space="preserve">11.00-12.00 uur </w:t>
            </w:r>
          </w:p>
          <w:p w14:paraId="00351DE1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10C7E60E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5FD16C18" w14:textId="77777777" w:rsidR="002B0407" w:rsidRPr="00D74783" w:rsidRDefault="002B0407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11E7ED4C" w14:textId="77777777" w:rsidR="002D196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002CC818" w14:textId="229A3B76" w:rsidR="005F2438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4783">
              <w:rPr>
                <w:b/>
                <w:sz w:val="32"/>
                <w:szCs w:val="32"/>
              </w:rPr>
              <w:t>1</w:t>
            </w:r>
            <w:r w:rsidR="00312D48">
              <w:rPr>
                <w:b/>
                <w:sz w:val="32"/>
                <w:szCs w:val="32"/>
              </w:rPr>
              <w:t>3</w:t>
            </w:r>
            <w:r w:rsidRPr="00D74783">
              <w:rPr>
                <w:b/>
                <w:sz w:val="32"/>
                <w:szCs w:val="32"/>
              </w:rPr>
              <w:t>.00-15.00 uur</w:t>
            </w:r>
          </w:p>
          <w:p w14:paraId="1D80CEE3" w14:textId="39CA0677" w:rsidR="00DA050E" w:rsidRDefault="00DA050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1666E697" w14:textId="04A8DCCA" w:rsidR="00312D48" w:rsidRDefault="00312D4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630334C0" w14:textId="0D0B8C95" w:rsidR="00DA050E" w:rsidRDefault="00DA050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45B4585D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  <w:p w14:paraId="2B412D3D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D74783">
              <w:rPr>
                <w:b/>
                <w:sz w:val="32"/>
                <w:szCs w:val="32"/>
              </w:rPr>
              <w:t>19.00–20.00 uur</w:t>
            </w:r>
          </w:p>
        </w:tc>
        <w:tc>
          <w:tcPr>
            <w:tcW w:w="6077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D0032"/>
            <w:tcMar>
              <w:bottom w:w="454" w:type="dxa"/>
            </w:tcMar>
          </w:tcPr>
          <w:p w14:paraId="129B14F9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Koffie inloop</w:t>
            </w:r>
          </w:p>
          <w:p w14:paraId="6280441C" w14:textId="5994A9E5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Heeft u een vraag of een idee voor de buurt? Wilt u een praatje maken</w:t>
            </w:r>
            <w:r>
              <w:rPr>
                <w:rFonts w:cs="Arial"/>
                <w:color w:val="FFFFFF"/>
                <w:sz w:val="32"/>
                <w:szCs w:val="32"/>
              </w:rPr>
              <w:t>, wifi gebruiken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en</w:t>
            </w:r>
            <w:r>
              <w:rPr>
                <w:rFonts w:cs="Arial"/>
                <w:color w:val="FFFFFF"/>
                <w:sz w:val="32"/>
                <w:szCs w:val="32"/>
              </w:rPr>
              <w:t>/of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koffie drinken met andere buurtbewoners? U bent welkom!</w:t>
            </w: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5F148134" w14:textId="77777777" w:rsidR="00141AA2" w:rsidRDefault="00141AA2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0B5F5439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Meer bewegen voor ouderen</w:t>
            </w:r>
          </w:p>
          <w:p w14:paraId="632EB55E" w14:textId="027EA2A6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  <w:u w:val="single"/>
              </w:rPr>
            </w:pPr>
            <w:r w:rsidRPr="00D74783">
              <w:rPr>
                <w:color w:val="FFFFFF"/>
                <w:sz w:val="32"/>
                <w:szCs w:val="32"/>
              </w:rPr>
              <w:t xml:space="preserve">Gymnastiek met </w:t>
            </w:r>
            <w:r w:rsidR="000E4B91">
              <w:rPr>
                <w:color w:val="FFFFFF"/>
                <w:sz w:val="32"/>
                <w:szCs w:val="32"/>
              </w:rPr>
              <w:t>mensen met dementie</w:t>
            </w:r>
            <w:r w:rsidRPr="00D74783">
              <w:rPr>
                <w:color w:val="FFFFFF"/>
                <w:sz w:val="32"/>
                <w:szCs w:val="32"/>
              </w:rPr>
              <w:t xml:space="preserve"> van </w:t>
            </w:r>
            <w:proofErr w:type="spellStart"/>
            <w:r w:rsidRPr="00D74783">
              <w:rPr>
                <w:color w:val="FFFFFF"/>
                <w:sz w:val="32"/>
                <w:szCs w:val="32"/>
              </w:rPr>
              <w:t>Amsta</w:t>
            </w:r>
            <w:proofErr w:type="spellEnd"/>
            <w:r w:rsidRPr="00D74783">
              <w:rPr>
                <w:color w:val="FFFFFF"/>
                <w:sz w:val="32"/>
                <w:szCs w:val="32"/>
              </w:rPr>
              <w:t xml:space="preserve">. </w:t>
            </w:r>
            <w:r w:rsidR="002D1961">
              <w:rPr>
                <w:color w:val="FFFFFF"/>
                <w:sz w:val="32"/>
                <w:szCs w:val="32"/>
              </w:rPr>
              <w:t>Buiten zolang het weer het toelaat.</w:t>
            </w:r>
          </w:p>
          <w:p w14:paraId="11F0CCDD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  <w:u w:val="single"/>
              </w:rPr>
            </w:pPr>
          </w:p>
          <w:p w14:paraId="5DEFFB79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Hobbyclub Kaarten maken </w:t>
            </w:r>
          </w:p>
          <w:p w14:paraId="2356A091" w14:textId="77777777" w:rsidR="00DA050E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 w:rsidRPr="00D74783">
              <w:rPr>
                <w:bCs/>
                <w:color w:val="FFFFFF"/>
                <w:sz w:val="32"/>
                <w:szCs w:val="32"/>
              </w:rPr>
              <w:t>Samen kaarten maken met mooie materialen!</w:t>
            </w:r>
          </w:p>
          <w:p w14:paraId="29A41675" w14:textId="77777777" w:rsidR="00DA050E" w:rsidRDefault="00DA050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</w:p>
          <w:p w14:paraId="1AED0120" w14:textId="77777777" w:rsidR="00312D48" w:rsidRDefault="00312D48" w:rsidP="00DA050E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</w:p>
          <w:p w14:paraId="2F940CA1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Tai Chi </w:t>
            </w:r>
            <w:proofErr w:type="spellStart"/>
            <w:r w:rsidRPr="00D74783">
              <w:rPr>
                <w:b/>
                <w:bCs/>
                <w:color w:val="FFFFFF"/>
                <w:sz w:val="32"/>
                <w:szCs w:val="32"/>
              </w:rPr>
              <w:t>Chuan</w:t>
            </w:r>
            <w:proofErr w:type="spellEnd"/>
          </w:p>
          <w:p w14:paraId="5DB55833" w14:textId="77777777" w:rsidR="005F2438" w:rsidRPr="00D74783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 w:rsidRPr="00D74783">
              <w:rPr>
                <w:bCs/>
                <w:color w:val="FFFFFF"/>
                <w:sz w:val="32"/>
                <w:szCs w:val="32"/>
              </w:rPr>
              <w:t>Rustig bewegen, ontspanning, bewegingscoördinatie en meditatie.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4B1EC35E" w14:textId="77777777" w:rsidR="002D1961" w:rsidRPr="00F81CB1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 xml:space="preserve">Gratis! </w:t>
            </w:r>
          </w:p>
          <w:p w14:paraId="7639BC7F" w14:textId="77777777" w:rsidR="002D1961" w:rsidRPr="00F81CB1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8"/>
                <w:szCs w:val="28"/>
              </w:rPr>
            </w:pPr>
            <w:r w:rsidRPr="00F81CB1">
              <w:rPr>
                <w:rFonts w:cs="Arial"/>
                <w:sz w:val="28"/>
                <w:szCs w:val="28"/>
              </w:rPr>
              <w:t>Iedereen is welkom!</w:t>
            </w:r>
          </w:p>
          <w:p w14:paraId="1B7DB019" w14:textId="77777777" w:rsidR="005F2438" w:rsidRPr="00F81CB1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50C5CA63" w14:textId="77777777" w:rsidR="00F81CB1" w:rsidRDefault="00F81CB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23CD57C1" w14:textId="77777777" w:rsidR="002D196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489D9E81" w14:textId="77777777" w:rsidR="002D196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0269742B" w14:textId="77777777" w:rsidR="002D196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3FD9604F" w14:textId="61D6A449" w:rsidR="005F2438" w:rsidRPr="00F81CB1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MBVO </w:t>
            </w:r>
          </w:p>
          <w:p w14:paraId="11509D81" w14:textId="57EBEE32" w:rsidR="005F2438" w:rsidRPr="00F81CB1" w:rsidRDefault="00DE1E7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t</w:t>
            </w:r>
            <w:r w:rsidR="005F2438" w:rsidRPr="00F81CB1">
              <w:rPr>
                <w:sz w:val="28"/>
                <w:szCs w:val="28"/>
                <w:lang w:eastAsia="en-US"/>
              </w:rPr>
              <w:t>el: 020 8861 070</w:t>
            </w:r>
          </w:p>
          <w:p w14:paraId="5CB7196E" w14:textId="77777777" w:rsidR="005F2438" w:rsidRPr="00F81CB1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77577A4F" w14:textId="77777777" w:rsidR="002B0407" w:rsidRPr="00F81CB1" w:rsidRDefault="002B0407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5ACD38CC" w14:textId="77777777" w:rsidR="002D1961" w:rsidRDefault="002D196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71FC115F" w14:textId="6D47ED6B" w:rsidR="005F2438" w:rsidRPr="00F81CB1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Aanmelden bij: </w:t>
            </w:r>
          </w:p>
          <w:p w14:paraId="6E336045" w14:textId="77777777" w:rsidR="005F2438" w:rsidRPr="00F81CB1" w:rsidRDefault="00252D7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We Doen Het Samen </w:t>
            </w:r>
          </w:p>
          <w:p w14:paraId="44013386" w14:textId="4BD5271F" w:rsidR="005F2438" w:rsidRPr="00F81CB1" w:rsidRDefault="00DE1E7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t</w:t>
            </w:r>
            <w:r w:rsidR="005F2438" w:rsidRPr="00F81CB1">
              <w:rPr>
                <w:sz w:val="28"/>
                <w:szCs w:val="28"/>
                <w:lang w:eastAsia="en-US"/>
              </w:rPr>
              <w:t xml:space="preserve">el: 020 6939 923 </w:t>
            </w:r>
          </w:p>
          <w:p w14:paraId="7D226A47" w14:textId="77777777" w:rsidR="005F2438" w:rsidRPr="00F81CB1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68C308C4" w14:textId="77777777" w:rsidR="00DA050E" w:rsidRPr="00F81CB1" w:rsidRDefault="00DA050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2FA091EF" w14:textId="5410B2B6" w:rsidR="005F2438" w:rsidRPr="00F81CB1" w:rsidRDefault="005F243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10 lessen</w:t>
            </w:r>
            <w:r w:rsidR="00914D99" w:rsidRPr="00F81CB1">
              <w:rPr>
                <w:sz w:val="28"/>
                <w:szCs w:val="28"/>
                <w:lang w:eastAsia="en-US"/>
              </w:rPr>
              <w:t xml:space="preserve"> voor € 35,-</w:t>
            </w:r>
          </w:p>
          <w:p w14:paraId="3E0B392B" w14:textId="5C923A04" w:rsidR="005F2438" w:rsidRPr="00D74783" w:rsidRDefault="00DE1E7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t</w:t>
            </w:r>
            <w:r w:rsidR="005F2438" w:rsidRPr="00F81CB1">
              <w:rPr>
                <w:sz w:val="28"/>
                <w:szCs w:val="28"/>
                <w:lang w:eastAsia="en-US"/>
              </w:rPr>
              <w:t>el: 06 1257 9070</w:t>
            </w:r>
          </w:p>
        </w:tc>
      </w:tr>
    </w:tbl>
    <w:p w14:paraId="545889D9" w14:textId="77777777" w:rsidR="00583EBB" w:rsidRDefault="00583EBB" w:rsidP="00D84AC5">
      <w:pPr>
        <w:ind w:left="709" w:firstLine="142"/>
        <w:jc w:val="center"/>
        <w:rPr>
          <w:lang w:val="en-US"/>
        </w:rPr>
      </w:pPr>
    </w:p>
    <w:p w14:paraId="63AD3F65" w14:textId="77777777" w:rsidR="00583EBB" w:rsidRDefault="00583EBB" w:rsidP="00EE0071">
      <w:pPr>
        <w:rPr>
          <w:lang w:val="en-US"/>
        </w:rPr>
      </w:pPr>
    </w:p>
    <w:p w14:paraId="0865DF4F" w14:textId="77777777" w:rsidR="007B294C" w:rsidRDefault="007B294C" w:rsidP="00EE0071">
      <w:pPr>
        <w:rPr>
          <w:lang w:val="en-US"/>
        </w:rPr>
      </w:pPr>
    </w:p>
    <w:p w14:paraId="47349677" w14:textId="7C450268" w:rsidR="00553820" w:rsidRDefault="00553820">
      <w:pPr>
        <w:widowControl/>
        <w:tabs>
          <w:tab w:val="clear" w:pos="2636"/>
        </w:tabs>
        <w:suppressAutoHyphens w:val="0"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7E7A4C9C" w14:textId="77777777" w:rsidR="00D3055D" w:rsidRDefault="00D3055D" w:rsidP="00EE0071">
      <w:pPr>
        <w:rPr>
          <w:lang w:val="en-US"/>
        </w:rPr>
      </w:pPr>
    </w:p>
    <w:tbl>
      <w:tblPr>
        <w:tblStyle w:val="Tabelraster"/>
        <w:tblW w:w="0" w:type="auto"/>
        <w:tblInd w:w="828" w:type="dxa"/>
        <w:tblLayout w:type="fixed"/>
        <w:tblCellMar>
          <w:top w:w="0" w:type="dxa"/>
          <w:left w:w="25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  <w:gridCol w:w="3106"/>
        <w:gridCol w:w="5652"/>
        <w:gridCol w:w="3827"/>
      </w:tblGrid>
      <w:tr w:rsidR="00583EBB" w:rsidRPr="00986D43" w14:paraId="53CE1C10" w14:textId="77777777" w:rsidTr="00881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D67D22" w:themeColor="accent4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477D38FC" w14:textId="77777777" w:rsidR="00583EBB" w:rsidRPr="00986D43" w:rsidRDefault="00583EBB" w:rsidP="006868E4">
            <w:pPr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d</w:t>
            </w:r>
            <w:r w:rsidRPr="00986D43">
              <w:rPr>
                <w:color w:val="FFFFFF"/>
                <w:lang w:eastAsia="en-US"/>
              </w:rPr>
              <w:t>ag</w:t>
            </w:r>
          </w:p>
        </w:tc>
        <w:tc>
          <w:tcPr>
            <w:tcW w:w="3106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29FFE8A6" w14:textId="77777777" w:rsidR="00583EBB" w:rsidRPr="00986D43" w:rsidRDefault="00583EBB" w:rsidP="006868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t</w:t>
            </w:r>
            <w:r w:rsidRPr="00986D43">
              <w:rPr>
                <w:color w:val="FFFFFF"/>
                <w:lang w:eastAsia="en-US"/>
              </w:rPr>
              <w:t>ijd</w:t>
            </w:r>
          </w:p>
        </w:tc>
        <w:tc>
          <w:tcPr>
            <w:tcW w:w="5652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D0032"/>
            <w:vAlign w:val="center"/>
          </w:tcPr>
          <w:p w14:paraId="598CFE9F" w14:textId="77777777" w:rsidR="00583EBB" w:rsidRPr="00986D43" w:rsidRDefault="00583EBB" w:rsidP="006868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a</w:t>
            </w:r>
            <w:r w:rsidRPr="00986D43">
              <w:rPr>
                <w:color w:val="FFFFFF"/>
                <w:lang w:eastAsia="en-US"/>
              </w:rPr>
              <w:t>ctiviteit</w:t>
            </w:r>
          </w:p>
        </w:tc>
        <w:tc>
          <w:tcPr>
            <w:tcW w:w="3827" w:type="dxa"/>
            <w:tcBorders>
              <w:left w:val="single" w:sz="12" w:space="0" w:color="FFFFFF"/>
              <w:bottom w:val="nil"/>
              <w:right w:val="single" w:sz="12" w:space="0" w:color="D67D22" w:themeColor="accent4"/>
            </w:tcBorders>
            <w:shd w:val="clear" w:color="auto" w:fill="BD0032"/>
            <w:vAlign w:val="center"/>
          </w:tcPr>
          <w:p w14:paraId="1110FD32" w14:textId="77777777" w:rsidR="00583EBB" w:rsidRPr="00986D43" w:rsidRDefault="00E86FDB" w:rsidP="006868E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Overige informatie</w:t>
            </w:r>
          </w:p>
        </w:tc>
      </w:tr>
      <w:tr w:rsidR="00583EBB" w14:paraId="18433AA9" w14:textId="77777777" w:rsidTr="00881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0971B8" w:themeColor="background2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251774CB" w14:textId="77777777" w:rsidR="00583EBB" w:rsidRDefault="00583EBB" w:rsidP="00583EBB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woensdag</w:t>
            </w:r>
          </w:p>
          <w:p w14:paraId="0FE86791" w14:textId="77777777" w:rsidR="00583EBB" w:rsidRDefault="00583EBB" w:rsidP="00583EBB">
            <w:pPr>
              <w:rPr>
                <w:b/>
                <w:szCs w:val="20"/>
              </w:rPr>
            </w:pPr>
          </w:p>
          <w:p w14:paraId="61D9D4A7" w14:textId="77777777" w:rsidR="00583EBB" w:rsidRDefault="00583EBB" w:rsidP="00583EBB">
            <w:pPr>
              <w:rPr>
                <w:b/>
                <w:szCs w:val="20"/>
              </w:rPr>
            </w:pPr>
          </w:p>
          <w:p w14:paraId="7CC00699" w14:textId="77777777" w:rsidR="00583EBB" w:rsidRDefault="00583EBB" w:rsidP="00583EBB">
            <w:pPr>
              <w:rPr>
                <w:b/>
                <w:szCs w:val="20"/>
              </w:rPr>
            </w:pPr>
          </w:p>
          <w:p w14:paraId="6DCA060D" w14:textId="77777777" w:rsidR="00583EBB" w:rsidRDefault="00583EBB" w:rsidP="00583EBB">
            <w:pPr>
              <w:rPr>
                <w:b/>
                <w:szCs w:val="20"/>
              </w:rPr>
            </w:pPr>
          </w:p>
        </w:tc>
        <w:tc>
          <w:tcPr>
            <w:tcW w:w="3106" w:type="dxa"/>
            <w:tcBorders>
              <w:top w:val="nil"/>
              <w:left w:val="single" w:sz="12" w:space="0" w:color="0971B8" w:themeColor="background2"/>
              <w:bottom w:val="single" w:sz="12" w:space="0" w:color="0971B8" w:themeColor="background2"/>
              <w:right w:val="nil"/>
            </w:tcBorders>
            <w:tcMar>
              <w:bottom w:w="454" w:type="dxa"/>
            </w:tcMar>
          </w:tcPr>
          <w:p w14:paraId="414AA93D" w14:textId="17E0549A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9.30-12.00</w:t>
            </w:r>
          </w:p>
          <w:p w14:paraId="2FE53FE1" w14:textId="77777777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E437864" w14:textId="77777777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4D0461A4" w14:textId="77777777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1BD63B2E" w14:textId="77777777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517FC00" w14:textId="77777777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7A572544" w14:textId="04A911AE" w:rsidR="009B1BB8" w:rsidRDefault="00A87B2A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11.00-</w:t>
            </w:r>
            <w:r w:rsidR="009B1BB8">
              <w:rPr>
                <w:b/>
                <w:szCs w:val="20"/>
              </w:rPr>
              <w:t>12.00 uur</w:t>
            </w:r>
          </w:p>
          <w:p w14:paraId="7C3DAE57" w14:textId="77777777" w:rsidR="009B1BB8" w:rsidRDefault="009B1BB8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5563D8F" w14:textId="77777777" w:rsidR="009B1BB8" w:rsidRDefault="009B1BB8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8847DD4" w14:textId="77777777" w:rsidR="009B1BB8" w:rsidRDefault="009B1BB8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708AE044" w14:textId="77777777" w:rsidR="000E4B91" w:rsidRDefault="000E4B9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153DC2D4" w14:textId="77777777" w:rsidR="00583EBB" w:rsidRDefault="00583E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4B805EEC" w14:textId="285D288E" w:rsidR="005233AB" w:rsidRDefault="005233A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14.00-16.00</w:t>
            </w:r>
          </w:p>
          <w:p w14:paraId="18E99D84" w14:textId="589CFA3E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Start september waarschijnlijk weer</w:t>
            </w:r>
          </w:p>
          <w:p w14:paraId="55C6A221" w14:textId="19390FB1" w:rsidR="005233AB" w:rsidRDefault="005233A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D1BB3BF" w14:textId="5DA38AFE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13.00-15.00</w:t>
            </w:r>
          </w:p>
          <w:p w14:paraId="4EECA491" w14:textId="77777777" w:rsidR="008A51BB" w:rsidRDefault="008A51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7130BB12" w14:textId="77777777" w:rsidR="000E4B91" w:rsidRDefault="000E4B9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E5C272A" w14:textId="77777777" w:rsidR="00DE733D" w:rsidRDefault="00DE733D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1F434C99" w14:textId="62082ABB" w:rsidR="00583EBB" w:rsidRDefault="00583E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17.30–19.00 uur</w:t>
            </w:r>
          </w:p>
        </w:tc>
        <w:tc>
          <w:tcPr>
            <w:tcW w:w="5652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D0032"/>
            <w:tcMar>
              <w:bottom w:w="454" w:type="dxa"/>
            </w:tcMar>
          </w:tcPr>
          <w:p w14:paraId="270579EE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Koffie inloop</w:t>
            </w:r>
          </w:p>
          <w:p w14:paraId="18235DF4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Heeft u een vraag of een idee voor de buurt? Wilt u een praatje maken</w:t>
            </w:r>
            <w:r>
              <w:rPr>
                <w:rFonts w:cs="Arial"/>
                <w:color w:val="FFFFFF"/>
                <w:sz w:val="32"/>
                <w:szCs w:val="32"/>
              </w:rPr>
              <w:t>, wifi gebruiken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en</w:t>
            </w:r>
            <w:r>
              <w:rPr>
                <w:rFonts w:cs="Arial"/>
                <w:color w:val="FFFFFF"/>
                <w:sz w:val="32"/>
                <w:szCs w:val="32"/>
              </w:rPr>
              <w:t>/of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koffie drinken met andere buurtbewoners? U bent welkom!</w:t>
            </w: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3E917CBB" w14:textId="77777777" w:rsidR="002D1961" w:rsidRDefault="002D1961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73DE5448" w14:textId="6E6AE8A0" w:rsidR="009B1BB8" w:rsidRDefault="009B1BB8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127ECD">
              <w:rPr>
                <w:b/>
                <w:bCs/>
                <w:color w:val="FFFFFF"/>
                <w:sz w:val="32"/>
                <w:szCs w:val="32"/>
              </w:rPr>
              <w:t>Meer bewegen voor ouderen</w:t>
            </w:r>
          </w:p>
          <w:p w14:paraId="33545208" w14:textId="3AC3373F" w:rsidR="009B1BB8" w:rsidRPr="00127ECD" w:rsidRDefault="009B1BB8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9E28E6">
              <w:rPr>
                <w:color w:val="FFFFFF"/>
              </w:rPr>
              <w:t>Gymnastiek voor 65+. Bewegen op muziek met materialen u kunt zowel staand als zittend meedoen</w:t>
            </w:r>
            <w:r w:rsidR="00141AA2">
              <w:rPr>
                <w:color w:val="FFFFFF"/>
              </w:rPr>
              <w:t>.</w:t>
            </w:r>
            <w:r w:rsidR="002D1961">
              <w:rPr>
                <w:color w:val="FFFFFF"/>
              </w:rPr>
              <w:t xml:space="preserve"> Buiten zo lang het weer het toelaat. </w:t>
            </w:r>
          </w:p>
          <w:p w14:paraId="44DBCAC2" w14:textId="77777777" w:rsidR="009B1BB8" w:rsidRDefault="009B1BB8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3EFE43C0" w14:textId="4D9F8DE9" w:rsidR="00583EBB" w:rsidRDefault="00583E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 xml:space="preserve">Schilderclub </w:t>
            </w:r>
          </w:p>
          <w:p w14:paraId="3B79FD55" w14:textId="382D25FB" w:rsidR="00583EBB" w:rsidRDefault="00583E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  <w:r w:rsidRPr="00267ABC">
              <w:rPr>
                <w:color w:val="FFFFFF"/>
              </w:rPr>
              <w:t>Vrij schilderen en elkaar stimuleren in diverse technieken. Eigen ma</w:t>
            </w:r>
            <w:r w:rsidR="00141AA2">
              <w:rPr>
                <w:color w:val="FFFFFF"/>
              </w:rPr>
              <w:t xml:space="preserve">teriaal </w:t>
            </w:r>
            <w:r w:rsidRPr="00267ABC">
              <w:rPr>
                <w:color w:val="FFFFFF"/>
              </w:rPr>
              <w:t>meenemen</w:t>
            </w:r>
            <w:r>
              <w:rPr>
                <w:color w:val="FFFFFF"/>
              </w:rPr>
              <w:t>.</w:t>
            </w:r>
          </w:p>
          <w:p w14:paraId="3716F06A" w14:textId="0611F15F" w:rsidR="005233AB" w:rsidRDefault="005233A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</w:p>
          <w:p w14:paraId="475D439D" w14:textId="77777777" w:rsidR="0076577A" w:rsidRDefault="005233A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Haken, breien</w:t>
            </w:r>
            <w:r w:rsidR="008A51BB">
              <w:rPr>
                <w:b/>
                <w:bCs/>
                <w:color w:val="FFFFFF"/>
                <w:sz w:val="32"/>
                <w:szCs w:val="32"/>
              </w:rPr>
              <w:t xml:space="preserve"> en les daarin. </w:t>
            </w:r>
          </w:p>
          <w:p w14:paraId="79657B56" w14:textId="6E45F09A" w:rsidR="005233AB" w:rsidRDefault="008A51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76577A">
              <w:rPr>
                <w:bCs/>
                <w:color w:val="FFFFFF"/>
                <w:sz w:val="32"/>
                <w:szCs w:val="32"/>
              </w:rPr>
              <w:t>U mag ook zelf spullen meenemen</w:t>
            </w:r>
            <w:r w:rsidR="002D1961">
              <w:rPr>
                <w:b/>
                <w:bCs/>
                <w:color w:val="FFFFFF"/>
                <w:sz w:val="32"/>
                <w:szCs w:val="32"/>
              </w:rPr>
              <w:t xml:space="preserve"> en er is materiaal aanwezig. </w:t>
            </w:r>
          </w:p>
          <w:p w14:paraId="51F884E3" w14:textId="77777777" w:rsidR="00583EBB" w:rsidRDefault="00583EBB" w:rsidP="00DB6765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4FCCABDB" w14:textId="77777777" w:rsidR="000E4B91" w:rsidRDefault="000E4B91" w:rsidP="000E4B91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</w:p>
          <w:p w14:paraId="15FE6CC9" w14:textId="79E9E30C" w:rsidR="000E4B91" w:rsidRPr="00D74783" w:rsidRDefault="000E4B91" w:rsidP="000E4B91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b/>
                <w:color w:val="FFFFFF"/>
                <w:sz w:val="32"/>
                <w:szCs w:val="32"/>
              </w:rPr>
              <w:t>Buurtrestaurant Jeruzalem</w:t>
            </w:r>
          </w:p>
          <w:p w14:paraId="437E36CC" w14:textId="5CA01217" w:rsidR="00583EBB" w:rsidRPr="00EF2762" w:rsidRDefault="000E4B91" w:rsidP="000E4B91">
            <w:pPr>
              <w:spacing w:line="44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Heerlijk, vers gekookt tweegangenmenu. 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br/>
              <w:t>Diner om 17.30 uur. De vrijwillige keukenbrigade, gastheren en –vrouwen staan voor u klaar.</w:t>
            </w:r>
            <w:r w:rsidR="00583EBB">
              <w:rPr>
                <w:bCs/>
                <w:color w:val="FFFFFF"/>
                <w:sz w:val="32"/>
                <w:szCs w:val="32"/>
              </w:rPr>
              <w:t xml:space="preserve">.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509856B9" w14:textId="46500828" w:rsidR="002D1961" w:rsidRDefault="002D1961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Gratis. Iedereen is welkom!</w:t>
            </w:r>
          </w:p>
          <w:p w14:paraId="69CB531B" w14:textId="77777777" w:rsidR="002D1961" w:rsidRDefault="002D1961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0CDE8638" w14:textId="77777777" w:rsidR="002D1961" w:rsidRDefault="002D1961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7403F701" w14:textId="77777777" w:rsidR="002D1961" w:rsidRDefault="002D1961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30BD4126" w14:textId="77777777" w:rsidR="002D1961" w:rsidRDefault="002D1961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7F09D675" w14:textId="77777777" w:rsidR="002D1961" w:rsidRDefault="002D1961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5C09182F" w14:textId="0755BB94" w:rsidR="009B1BB8" w:rsidRPr="00F81CB1" w:rsidRDefault="009B1BB8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MBVO </w:t>
            </w:r>
          </w:p>
          <w:p w14:paraId="63F1A860" w14:textId="77777777" w:rsidR="009B1BB8" w:rsidRPr="00F81CB1" w:rsidRDefault="00DE1E73" w:rsidP="009B1BB8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t</w:t>
            </w:r>
            <w:r w:rsidR="009B1BB8" w:rsidRPr="00F81CB1">
              <w:rPr>
                <w:sz w:val="28"/>
                <w:szCs w:val="28"/>
                <w:lang w:eastAsia="en-US"/>
              </w:rPr>
              <w:t>el: 020 88 61 070</w:t>
            </w:r>
          </w:p>
          <w:p w14:paraId="38C7F582" w14:textId="37754176" w:rsidR="000E4B91" w:rsidRDefault="00DE1E73" w:rsidP="00583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br/>
            </w:r>
            <w:r w:rsidRPr="00F81CB1">
              <w:rPr>
                <w:sz w:val="28"/>
                <w:szCs w:val="28"/>
                <w:lang w:eastAsia="en-US"/>
              </w:rPr>
              <w:br/>
            </w:r>
            <w:r w:rsidRPr="00F81CB1">
              <w:rPr>
                <w:sz w:val="28"/>
                <w:szCs w:val="28"/>
                <w:lang w:eastAsia="en-US"/>
              </w:rPr>
              <w:br/>
            </w:r>
          </w:p>
          <w:p w14:paraId="48D55AE5" w14:textId="7BB01CF1" w:rsidR="00583EBB" w:rsidRPr="00F81CB1" w:rsidRDefault="00914D99" w:rsidP="00583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Gratis! </w:t>
            </w:r>
            <w:r w:rsidR="00583EBB" w:rsidRPr="00F81CB1">
              <w:rPr>
                <w:sz w:val="28"/>
                <w:szCs w:val="28"/>
                <w:lang w:eastAsia="en-US"/>
              </w:rPr>
              <w:t xml:space="preserve">Aanmelden bij: </w:t>
            </w:r>
          </w:p>
          <w:p w14:paraId="3C0CCBDF" w14:textId="77777777" w:rsidR="00252D73" w:rsidRPr="00F81CB1" w:rsidRDefault="00583EBB" w:rsidP="00583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H. Breuker, </w:t>
            </w:r>
            <w:r w:rsidR="00252D73" w:rsidRPr="00F81CB1">
              <w:rPr>
                <w:sz w:val="28"/>
                <w:szCs w:val="28"/>
              </w:rPr>
              <w:t>henk.breuker@gmail.com</w:t>
            </w:r>
            <w:r w:rsidR="00252D73" w:rsidRPr="00F81CB1">
              <w:rPr>
                <w:sz w:val="28"/>
                <w:szCs w:val="28"/>
                <w:lang w:eastAsia="en-US"/>
              </w:rPr>
              <w:t xml:space="preserve"> </w:t>
            </w:r>
          </w:p>
          <w:p w14:paraId="51F60B31" w14:textId="70C890E7" w:rsidR="00583EBB" w:rsidRPr="00F81CB1" w:rsidRDefault="00DE1E73" w:rsidP="00583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t</w:t>
            </w:r>
            <w:r w:rsidR="00583EBB" w:rsidRPr="00F81CB1">
              <w:rPr>
                <w:sz w:val="28"/>
                <w:szCs w:val="28"/>
                <w:lang w:eastAsia="en-US"/>
              </w:rPr>
              <w:t>el: 020 6650 655</w:t>
            </w:r>
          </w:p>
          <w:p w14:paraId="67184731" w14:textId="77777777" w:rsidR="00754147" w:rsidRPr="00F81CB1" w:rsidRDefault="00754147" w:rsidP="00583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5A306AAF" w14:textId="227150C5" w:rsidR="005233AB" w:rsidRPr="00F81CB1" w:rsidRDefault="005233AB" w:rsidP="005233AB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Gratis! </w:t>
            </w:r>
            <w:proofErr w:type="spellStart"/>
            <w:r w:rsidRPr="00F81CB1">
              <w:rPr>
                <w:sz w:val="28"/>
                <w:szCs w:val="28"/>
                <w:lang w:eastAsia="en-US"/>
              </w:rPr>
              <w:t>Aili</w:t>
            </w:r>
            <w:proofErr w:type="spellEnd"/>
            <w:r w:rsidRPr="00F81CB1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81CB1">
              <w:rPr>
                <w:sz w:val="28"/>
                <w:szCs w:val="28"/>
                <w:lang w:eastAsia="en-US"/>
              </w:rPr>
              <w:t>Yu</w:t>
            </w:r>
            <w:proofErr w:type="spellEnd"/>
            <w:r w:rsidRPr="00F81CB1">
              <w:rPr>
                <w:sz w:val="28"/>
                <w:szCs w:val="28"/>
                <w:lang w:eastAsia="en-US"/>
              </w:rPr>
              <w:t>,</w:t>
            </w:r>
          </w:p>
          <w:p w14:paraId="0E79902C" w14:textId="43441F12" w:rsidR="005233AB" w:rsidRPr="00F81CB1" w:rsidRDefault="005233AB" w:rsidP="005233AB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vrijwilliger Dynamo</w:t>
            </w:r>
            <w:r w:rsidR="00A10F2E" w:rsidRPr="00F81CB1">
              <w:rPr>
                <w:sz w:val="28"/>
                <w:szCs w:val="28"/>
                <w:lang w:eastAsia="en-US"/>
              </w:rPr>
              <w:t>.</w:t>
            </w:r>
          </w:p>
          <w:p w14:paraId="1C500A5D" w14:textId="77777777" w:rsidR="005233AB" w:rsidRPr="00F81CB1" w:rsidRDefault="005233AB" w:rsidP="00583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4838B0CC" w14:textId="77777777" w:rsidR="002D1961" w:rsidRDefault="002D1961" w:rsidP="000E4B91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</w:p>
          <w:p w14:paraId="482083E9" w14:textId="77777777" w:rsidR="002D1961" w:rsidRDefault="002D1961" w:rsidP="000E4B91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</w:p>
          <w:p w14:paraId="15A2079E" w14:textId="77777777" w:rsidR="00DE733D" w:rsidRDefault="00DE733D" w:rsidP="000E4B91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</w:p>
          <w:p w14:paraId="37812098" w14:textId="6057714A" w:rsidR="000E4B91" w:rsidRPr="00F81CB1" w:rsidRDefault="000E4B91" w:rsidP="000E4B91">
            <w:pPr>
              <w:pStyle w:val="Default"/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  <w:sz w:val="28"/>
                <w:szCs w:val="28"/>
              </w:rPr>
            </w:pPr>
            <w:r w:rsidRPr="00F81CB1">
              <w:rPr>
                <w:rFonts w:cs="Arial"/>
                <w:color w:val="auto"/>
                <w:sz w:val="28"/>
                <w:szCs w:val="28"/>
              </w:rPr>
              <w:t xml:space="preserve">Aanmelden </w:t>
            </w:r>
            <w:r>
              <w:rPr>
                <w:rFonts w:cs="Arial"/>
                <w:color w:val="auto"/>
                <w:sz w:val="28"/>
                <w:szCs w:val="28"/>
              </w:rPr>
              <w:t xml:space="preserve">bij Ahmed op </w:t>
            </w:r>
            <w:r w:rsidRPr="00F81CB1">
              <w:rPr>
                <w:rFonts w:cs="Arial"/>
                <w:color w:val="auto"/>
                <w:sz w:val="28"/>
                <w:szCs w:val="28"/>
              </w:rPr>
              <w:t>din</w:t>
            </w:r>
            <w:r>
              <w:rPr>
                <w:rFonts w:cs="Arial"/>
                <w:color w:val="auto"/>
                <w:sz w:val="28"/>
                <w:szCs w:val="28"/>
              </w:rPr>
              <w:t>sdag</w:t>
            </w:r>
            <w:r w:rsidRPr="00F81CB1">
              <w:rPr>
                <w:rFonts w:cs="Arial"/>
                <w:color w:val="auto"/>
                <w:sz w:val="28"/>
                <w:szCs w:val="28"/>
              </w:rPr>
              <w:br/>
              <w:t xml:space="preserve">tel: </w:t>
            </w:r>
            <w:r w:rsidRPr="00F81CB1">
              <w:rPr>
                <w:rFonts w:cs="Arial"/>
                <w:sz w:val="28"/>
                <w:szCs w:val="28"/>
              </w:rPr>
              <w:t>06 1905 5251</w:t>
            </w:r>
          </w:p>
          <w:p w14:paraId="678C9BD5" w14:textId="6FCC2781" w:rsidR="00583EBB" w:rsidRDefault="000E4B91" w:rsidP="000E4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F81CB1">
              <w:rPr>
                <w:rFonts w:cs="Arial"/>
                <w:sz w:val="28"/>
                <w:szCs w:val="28"/>
              </w:rPr>
              <w:t>prijs € 4,50</w:t>
            </w:r>
          </w:p>
        </w:tc>
      </w:tr>
    </w:tbl>
    <w:p w14:paraId="662E17AB" w14:textId="77777777" w:rsidR="00073FB6" w:rsidRDefault="00073FB6" w:rsidP="00DF23D1">
      <w:pPr>
        <w:rPr>
          <w:lang w:val="en-US"/>
        </w:rPr>
      </w:pPr>
    </w:p>
    <w:p w14:paraId="114EF6C2" w14:textId="34D9EE30" w:rsidR="00553820" w:rsidRDefault="00553820">
      <w:pPr>
        <w:widowControl/>
        <w:tabs>
          <w:tab w:val="clear" w:pos="2636"/>
        </w:tabs>
        <w:suppressAutoHyphens w:val="0"/>
        <w:spacing w:line="240" w:lineRule="auto"/>
        <w:rPr>
          <w:lang w:val="en-US"/>
        </w:rPr>
      </w:pPr>
      <w:r>
        <w:rPr>
          <w:lang w:val="en-US"/>
        </w:rPr>
        <w:br w:type="page"/>
      </w:r>
    </w:p>
    <w:p w14:paraId="27938879" w14:textId="77777777" w:rsidR="00EE0071" w:rsidRDefault="00EE0071" w:rsidP="00EE0071">
      <w:pPr>
        <w:rPr>
          <w:lang w:val="en-US"/>
        </w:rPr>
      </w:pPr>
    </w:p>
    <w:tbl>
      <w:tblPr>
        <w:tblStyle w:val="Tabelraster"/>
        <w:tblW w:w="0" w:type="auto"/>
        <w:tblInd w:w="828" w:type="dxa"/>
        <w:tblLayout w:type="fixed"/>
        <w:tblCellMar>
          <w:top w:w="0" w:type="dxa"/>
          <w:left w:w="25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  <w:gridCol w:w="3106"/>
        <w:gridCol w:w="5652"/>
        <w:gridCol w:w="3827"/>
      </w:tblGrid>
      <w:tr w:rsidR="00EE0071" w:rsidRPr="00986D43" w14:paraId="0917A38E" w14:textId="77777777" w:rsidTr="00881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D67D22" w:themeColor="accent4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1D5D18B7" w14:textId="77777777" w:rsidR="00EE0071" w:rsidRPr="00986D43" w:rsidRDefault="00EE0071" w:rsidP="00D3055D">
            <w:pPr>
              <w:spacing w:line="380" w:lineRule="atLeast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d</w:t>
            </w:r>
            <w:r w:rsidRPr="00986D43">
              <w:rPr>
                <w:color w:val="FFFFFF"/>
                <w:lang w:eastAsia="en-US"/>
              </w:rPr>
              <w:t>ag</w:t>
            </w:r>
          </w:p>
        </w:tc>
        <w:tc>
          <w:tcPr>
            <w:tcW w:w="3106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1789ECB7" w14:textId="77777777" w:rsidR="00EE0071" w:rsidRPr="00986D43" w:rsidRDefault="00EE0071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t</w:t>
            </w:r>
            <w:r w:rsidRPr="00986D43">
              <w:rPr>
                <w:color w:val="FFFFFF"/>
                <w:lang w:eastAsia="en-US"/>
              </w:rPr>
              <w:t>ijd</w:t>
            </w:r>
          </w:p>
        </w:tc>
        <w:tc>
          <w:tcPr>
            <w:tcW w:w="5652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D0032"/>
            <w:vAlign w:val="center"/>
          </w:tcPr>
          <w:p w14:paraId="214ADFDB" w14:textId="77777777" w:rsidR="00EE0071" w:rsidRPr="00986D43" w:rsidRDefault="00EE0071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a</w:t>
            </w:r>
            <w:r w:rsidRPr="00986D43">
              <w:rPr>
                <w:color w:val="FFFFFF"/>
                <w:lang w:eastAsia="en-US"/>
              </w:rPr>
              <w:t>ctiviteit</w:t>
            </w:r>
          </w:p>
        </w:tc>
        <w:tc>
          <w:tcPr>
            <w:tcW w:w="3827" w:type="dxa"/>
            <w:tcBorders>
              <w:left w:val="single" w:sz="12" w:space="0" w:color="FFFFFF"/>
              <w:bottom w:val="nil"/>
              <w:right w:val="single" w:sz="12" w:space="0" w:color="D67D22" w:themeColor="accent4"/>
            </w:tcBorders>
            <w:shd w:val="clear" w:color="auto" w:fill="BD0032"/>
            <w:vAlign w:val="center"/>
          </w:tcPr>
          <w:p w14:paraId="507A90F3" w14:textId="77777777" w:rsidR="00EE0071" w:rsidRPr="00986D43" w:rsidRDefault="00E86FDB" w:rsidP="00D3055D">
            <w:pPr>
              <w:spacing w:line="38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Overige informatie</w:t>
            </w:r>
          </w:p>
        </w:tc>
      </w:tr>
      <w:tr w:rsidR="00EE0071" w:rsidRPr="00DE733D" w14:paraId="06057533" w14:textId="77777777" w:rsidTr="00881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0971B8" w:themeColor="background2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6AEA39ED" w14:textId="77777777" w:rsidR="00EE0071" w:rsidRDefault="00EE0071" w:rsidP="00D3055D">
            <w:pPr>
              <w:spacing w:line="380" w:lineRule="atLeast"/>
              <w:rPr>
                <w:b/>
                <w:szCs w:val="20"/>
              </w:rPr>
            </w:pPr>
            <w:r>
              <w:rPr>
                <w:b/>
                <w:szCs w:val="20"/>
              </w:rPr>
              <w:t>donderdag</w:t>
            </w:r>
          </w:p>
          <w:p w14:paraId="36BD33E8" w14:textId="77777777" w:rsidR="00EE0071" w:rsidRDefault="00EE0071" w:rsidP="00D3055D">
            <w:pPr>
              <w:spacing w:line="380" w:lineRule="atLeast"/>
              <w:rPr>
                <w:b/>
                <w:szCs w:val="20"/>
              </w:rPr>
            </w:pPr>
          </w:p>
          <w:p w14:paraId="137D1A09" w14:textId="77777777" w:rsidR="00EE0071" w:rsidRDefault="00EE0071" w:rsidP="00D3055D">
            <w:pPr>
              <w:spacing w:line="380" w:lineRule="atLeast"/>
              <w:rPr>
                <w:b/>
                <w:szCs w:val="20"/>
              </w:rPr>
            </w:pPr>
          </w:p>
          <w:p w14:paraId="415C7B13" w14:textId="77777777" w:rsidR="00EE0071" w:rsidRPr="00483C7E" w:rsidRDefault="00EE0071" w:rsidP="00D3055D">
            <w:pPr>
              <w:spacing w:line="380" w:lineRule="atLeast"/>
              <w:rPr>
                <w:b/>
                <w:szCs w:val="20"/>
              </w:rPr>
            </w:pPr>
            <w:r w:rsidRPr="00483C7E">
              <w:rPr>
                <w:b/>
                <w:szCs w:val="20"/>
              </w:rPr>
              <w:t xml:space="preserve">  </w:t>
            </w:r>
          </w:p>
        </w:tc>
        <w:tc>
          <w:tcPr>
            <w:tcW w:w="3106" w:type="dxa"/>
            <w:tcBorders>
              <w:top w:val="nil"/>
              <w:left w:val="single" w:sz="12" w:space="0" w:color="0971B8" w:themeColor="background2"/>
              <w:bottom w:val="single" w:sz="12" w:space="0" w:color="0971B8" w:themeColor="background2"/>
              <w:right w:val="nil"/>
            </w:tcBorders>
            <w:tcMar>
              <w:bottom w:w="454" w:type="dxa"/>
            </w:tcMar>
          </w:tcPr>
          <w:p w14:paraId="13EA5D66" w14:textId="4AD505AF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9.30-</w:t>
            </w:r>
            <w:r w:rsidR="002D1961">
              <w:rPr>
                <w:b/>
                <w:szCs w:val="20"/>
              </w:rPr>
              <w:t>12.00</w:t>
            </w:r>
            <w:r>
              <w:rPr>
                <w:b/>
                <w:szCs w:val="20"/>
              </w:rPr>
              <w:t xml:space="preserve"> uur</w:t>
            </w:r>
          </w:p>
          <w:p w14:paraId="210DCF33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29D29366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0E6D688E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1650C16B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318D155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A236AD7" w14:textId="3935EDA6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10.</w:t>
            </w:r>
            <w:r w:rsidR="008A51BB">
              <w:rPr>
                <w:b/>
                <w:szCs w:val="20"/>
              </w:rPr>
              <w:t>0</w:t>
            </w:r>
            <w:r>
              <w:rPr>
                <w:b/>
                <w:szCs w:val="20"/>
              </w:rPr>
              <w:t>0-11.30 uur</w:t>
            </w:r>
          </w:p>
          <w:p w14:paraId="3F694169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43FF3216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03140C6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C8EAA0B" w14:textId="5186F81E" w:rsidR="00EE0071" w:rsidRDefault="00DE733D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12.00</w:t>
            </w:r>
            <w:r w:rsidR="00EE0071">
              <w:rPr>
                <w:b/>
                <w:szCs w:val="20"/>
              </w:rPr>
              <w:t>-</w:t>
            </w:r>
            <w:r>
              <w:rPr>
                <w:b/>
                <w:szCs w:val="20"/>
              </w:rPr>
              <w:t>13.00</w:t>
            </w:r>
            <w:r w:rsidR="00EE0071">
              <w:rPr>
                <w:b/>
                <w:szCs w:val="20"/>
              </w:rPr>
              <w:t xml:space="preserve"> uur</w:t>
            </w:r>
          </w:p>
          <w:p w14:paraId="0FDCE9D7" w14:textId="29038FE9" w:rsidR="00DA050E" w:rsidRDefault="00DA050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08B496F8" w14:textId="131059D9" w:rsidR="00DA050E" w:rsidRDefault="00DA050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7553A4AF" w14:textId="24E1B906" w:rsidR="00DA050E" w:rsidRDefault="00DA050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0283E0F1" w14:textId="18593526" w:rsidR="00DA050E" w:rsidRDefault="00DA050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81E5817" w14:textId="13C13F02" w:rsidR="00EE0071" w:rsidRDefault="00DE733D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13.00-15.00</w:t>
            </w:r>
          </w:p>
          <w:p w14:paraId="7F263A00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B0D98DB" w14:textId="77777777" w:rsidR="00DE733D" w:rsidRDefault="00DE733D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7A5F62FC" w14:textId="0EA8D56F" w:rsidR="008A51BB" w:rsidRDefault="008A51BB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16.00-18.00</w:t>
            </w:r>
            <w:r w:rsidR="00DA050E">
              <w:rPr>
                <w:b/>
                <w:szCs w:val="20"/>
              </w:rPr>
              <w:t xml:space="preserve"> uur</w:t>
            </w:r>
          </w:p>
        </w:tc>
        <w:tc>
          <w:tcPr>
            <w:tcW w:w="5652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D0032"/>
            <w:tcMar>
              <w:bottom w:w="454" w:type="dxa"/>
            </w:tcMar>
          </w:tcPr>
          <w:p w14:paraId="33EA1119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Koffie inloop</w:t>
            </w:r>
          </w:p>
          <w:p w14:paraId="359EB211" w14:textId="77777777" w:rsidR="002D1961" w:rsidRPr="00D74783" w:rsidRDefault="002D1961" w:rsidP="002D1961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Heeft u een vraag of een idee voor de buurt? Wilt u een praatje maken</w:t>
            </w:r>
            <w:r>
              <w:rPr>
                <w:rFonts w:cs="Arial"/>
                <w:color w:val="FFFFFF"/>
                <w:sz w:val="32"/>
                <w:szCs w:val="32"/>
              </w:rPr>
              <w:t>, wifi gebruiken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en</w:t>
            </w:r>
            <w:r>
              <w:rPr>
                <w:rFonts w:cs="Arial"/>
                <w:color w:val="FFFFFF"/>
                <w:sz w:val="32"/>
                <w:szCs w:val="32"/>
              </w:rPr>
              <w:t>/of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koffie drinken met andere buurtbewoners? U bent welkom!</w:t>
            </w: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693B9304" w14:textId="77777777" w:rsidR="00914D99" w:rsidRDefault="00914D99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</w:p>
          <w:p w14:paraId="40E3C066" w14:textId="33615CE8" w:rsidR="00EE0071" w:rsidRPr="00606CC4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sz w:val="32"/>
                <w:szCs w:val="32"/>
              </w:rPr>
            </w:pPr>
            <w:r w:rsidRPr="00606CC4">
              <w:rPr>
                <w:b/>
                <w:color w:val="FFFFFF"/>
                <w:sz w:val="32"/>
                <w:szCs w:val="32"/>
              </w:rPr>
              <w:t xml:space="preserve">Bibliotheek. </w:t>
            </w:r>
          </w:p>
          <w:p w14:paraId="7C58D315" w14:textId="674EC10C" w:rsidR="00EE0071" w:rsidRDefault="008A51BB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Ook boeken met grote letters. </w:t>
            </w:r>
            <w:r w:rsidR="00141AA2">
              <w:rPr>
                <w:color w:val="FFFFFF"/>
              </w:rPr>
              <w:br/>
            </w:r>
            <w:r w:rsidR="00EE0071">
              <w:rPr>
                <w:color w:val="FFFFFF"/>
              </w:rPr>
              <w:t xml:space="preserve">Lidmaatschap is niet nodig! </w:t>
            </w:r>
          </w:p>
          <w:p w14:paraId="76A6B826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i/>
                <w:color w:val="FFFFFF"/>
                <w:u w:val="single"/>
              </w:rPr>
            </w:pPr>
          </w:p>
          <w:p w14:paraId="74F37CD1" w14:textId="2799A73A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  <w:r w:rsidRPr="00606CC4">
              <w:rPr>
                <w:rFonts w:cs="Arial"/>
                <w:b/>
                <w:color w:val="FFFFFF"/>
                <w:sz w:val="32"/>
                <w:szCs w:val="32"/>
              </w:rPr>
              <w:t>Burenlunch</w:t>
            </w:r>
            <w:r w:rsidRPr="00092482">
              <w:rPr>
                <w:rFonts w:cs="Arial"/>
                <w:b/>
                <w:color w:val="FFFFFF"/>
              </w:rPr>
              <w:br/>
            </w:r>
            <w:r w:rsidR="00BC2009" w:rsidRPr="00390D30">
              <w:rPr>
                <w:rFonts w:cs="Arial"/>
                <w:color w:val="FFFFFF"/>
                <w:szCs w:val="30"/>
              </w:rPr>
              <w:t xml:space="preserve">Er wordt </w:t>
            </w:r>
            <w:r w:rsidR="00BC2009">
              <w:rPr>
                <w:rFonts w:cs="Arial"/>
                <w:color w:val="FFFFFF"/>
                <w:szCs w:val="30"/>
              </w:rPr>
              <w:t xml:space="preserve">door vrijwilligers </w:t>
            </w:r>
            <w:r w:rsidR="00BC2009" w:rsidRPr="00390D30">
              <w:rPr>
                <w:rFonts w:cs="Arial"/>
                <w:color w:val="FFFFFF"/>
                <w:szCs w:val="30"/>
              </w:rPr>
              <w:t>een lekkere, verse lunch gemaakt</w:t>
            </w:r>
            <w:r w:rsidR="008A51BB">
              <w:rPr>
                <w:rFonts w:cs="Arial"/>
                <w:color w:val="FFFFFF"/>
                <w:szCs w:val="30"/>
              </w:rPr>
              <w:t xml:space="preserve"> met soep, salade en meer.</w:t>
            </w:r>
          </w:p>
          <w:p w14:paraId="42999DE8" w14:textId="46081C4B" w:rsidR="008A51BB" w:rsidRDefault="008A51BB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</w:p>
          <w:p w14:paraId="4032341A" w14:textId="2A53FDB3" w:rsidR="00DE733D" w:rsidRDefault="00DE733D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Rummikub</w:t>
            </w:r>
          </w:p>
          <w:p w14:paraId="2E09E135" w14:textId="77777777" w:rsidR="00DA050E" w:rsidRDefault="00DA050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</w:p>
          <w:p w14:paraId="362E47E6" w14:textId="5C73191C" w:rsidR="008A51BB" w:rsidRDefault="00A10F2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  <w:r>
              <w:rPr>
                <w:color w:val="FFFFFF"/>
              </w:rPr>
              <w:t xml:space="preserve">Arabische les </w:t>
            </w:r>
          </w:p>
          <w:p w14:paraId="6438A3B6" w14:textId="2A8E7514" w:rsidR="008A51BB" w:rsidRPr="00A00878" w:rsidRDefault="008A51BB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6BED717A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>Gratis! Iedereen is welkom!</w:t>
            </w:r>
          </w:p>
          <w:p w14:paraId="0F2758E6" w14:textId="77777777" w:rsidR="00252D73" w:rsidRDefault="00252D73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738A2187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15353E2B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369EB07E" w14:textId="77777777" w:rsidR="00A07D3E" w:rsidRDefault="00A07D3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766096AA" w14:textId="77777777" w:rsidR="00EE0071" w:rsidRDefault="00914D99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 xml:space="preserve">Gratis! </w:t>
            </w:r>
            <w:r w:rsidR="00EE0071">
              <w:rPr>
                <w:lang w:eastAsia="en-US"/>
              </w:rPr>
              <w:t>Els Sonnevelt</w:t>
            </w:r>
            <w:r>
              <w:rPr>
                <w:lang w:eastAsia="en-US"/>
              </w:rPr>
              <w:t>,</w:t>
            </w:r>
          </w:p>
          <w:p w14:paraId="7280F63C" w14:textId="1AE44BFE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>vrijwilliger Dynamo</w:t>
            </w:r>
            <w:r w:rsidR="00A10F2E">
              <w:rPr>
                <w:lang w:eastAsia="en-US"/>
              </w:rPr>
              <w:t>.</w:t>
            </w:r>
          </w:p>
          <w:p w14:paraId="58734D03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5A5E579C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7053EE9C" w14:textId="1C44B0E4" w:rsidR="00EE0071" w:rsidRDefault="00DE1E73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>t</w:t>
            </w:r>
            <w:r w:rsidR="00EE0071">
              <w:rPr>
                <w:lang w:eastAsia="en-US"/>
              </w:rPr>
              <w:t xml:space="preserve">el: </w:t>
            </w:r>
            <w:r w:rsidR="003A66A6" w:rsidRPr="00EF3C5E">
              <w:rPr>
                <w:rFonts w:cs="Arial"/>
              </w:rPr>
              <w:t xml:space="preserve">06 </w:t>
            </w:r>
            <w:r w:rsidR="003A66A6">
              <w:rPr>
                <w:rFonts w:cs="Arial"/>
              </w:rPr>
              <w:t>4413</w:t>
            </w:r>
            <w:r w:rsidR="00141AA2">
              <w:rPr>
                <w:rFonts w:cs="Arial"/>
              </w:rPr>
              <w:t xml:space="preserve"> </w:t>
            </w:r>
            <w:r w:rsidR="003A66A6">
              <w:rPr>
                <w:rFonts w:cs="Arial"/>
              </w:rPr>
              <w:t>9852</w:t>
            </w:r>
          </w:p>
          <w:p w14:paraId="5EF5C8F0" w14:textId="41E96520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>prijs € 2,</w:t>
            </w:r>
            <w:r w:rsidR="008A51BB">
              <w:rPr>
                <w:lang w:eastAsia="en-US"/>
              </w:rPr>
              <w:t>50</w:t>
            </w:r>
            <w:r>
              <w:rPr>
                <w:lang w:eastAsia="en-US"/>
              </w:rPr>
              <w:t xml:space="preserve"> </w:t>
            </w:r>
          </w:p>
          <w:p w14:paraId="31D94861" w14:textId="78D92893" w:rsidR="00DE733D" w:rsidRDefault="00DE733D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>(eerste keer gratis)</w:t>
            </w:r>
          </w:p>
          <w:p w14:paraId="162A792E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767792F4" w14:textId="77777777" w:rsidR="00EE0071" w:rsidRDefault="00EE0071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0EECB138" w14:textId="41EBF275" w:rsidR="00BC2009" w:rsidRDefault="00DE733D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>
              <w:rPr>
                <w:lang w:eastAsia="en-US"/>
              </w:rPr>
              <w:t>Gratis. Iedereen welkom</w:t>
            </w:r>
          </w:p>
          <w:p w14:paraId="47362748" w14:textId="77777777" w:rsidR="00DA050E" w:rsidRDefault="00DA050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  <w:p w14:paraId="46675A71" w14:textId="04C542B1" w:rsidR="00A10F2E" w:rsidRPr="00DE733D" w:rsidRDefault="00A10F2E" w:rsidP="00D3055D">
            <w:pPr>
              <w:spacing w:line="38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n-US"/>
              </w:rPr>
            </w:pPr>
            <w:r w:rsidRPr="00F81CB1">
              <w:rPr>
                <w:lang w:eastAsia="en-US"/>
              </w:rPr>
              <w:t>Gratis</w:t>
            </w:r>
            <w:r w:rsidR="00F81CB1" w:rsidRPr="00F81CB1">
              <w:rPr>
                <w:lang w:eastAsia="en-US"/>
              </w:rPr>
              <w:t>!</w:t>
            </w:r>
            <w:r w:rsidRPr="00F81CB1">
              <w:rPr>
                <w:lang w:eastAsia="en-US"/>
              </w:rPr>
              <w:t xml:space="preserve"> </w:t>
            </w:r>
            <w:r w:rsidRPr="00DE733D">
              <w:rPr>
                <w:lang w:val="en-US" w:eastAsia="en-US"/>
              </w:rPr>
              <w:t>Door Maher Lakmoush,</w:t>
            </w:r>
            <w:r w:rsidR="00DE733D" w:rsidRPr="00DE733D">
              <w:rPr>
                <w:lang w:val="en-US" w:eastAsia="en-US"/>
              </w:rPr>
              <w:t xml:space="preserve"> Maher.lak@hotmail.com</w:t>
            </w:r>
          </w:p>
        </w:tc>
      </w:tr>
    </w:tbl>
    <w:p w14:paraId="1A6DD855" w14:textId="77777777" w:rsidR="00073FB6" w:rsidRPr="00DE733D" w:rsidRDefault="00073FB6" w:rsidP="00E6296E">
      <w:pPr>
        <w:rPr>
          <w:lang w:val="en-US"/>
        </w:rPr>
      </w:pPr>
    </w:p>
    <w:p w14:paraId="0310EE34" w14:textId="77777777" w:rsidR="006F3B6E" w:rsidRPr="00DE733D" w:rsidRDefault="006F3B6E" w:rsidP="00E6296E">
      <w:pPr>
        <w:rPr>
          <w:lang w:val="en-US"/>
        </w:rPr>
      </w:pPr>
    </w:p>
    <w:tbl>
      <w:tblPr>
        <w:tblStyle w:val="Tabelraster"/>
        <w:tblpPr w:leftFromText="141" w:rightFromText="141" w:vertAnchor="text" w:horzAnchor="margin" w:tblpXSpec="center" w:tblpY="-371"/>
        <w:tblW w:w="0" w:type="auto"/>
        <w:tblInd w:w="0" w:type="dxa"/>
        <w:tblLayout w:type="fixed"/>
        <w:tblCellMar>
          <w:top w:w="0" w:type="dxa"/>
          <w:left w:w="25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  <w:gridCol w:w="3106"/>
        <w:gridCol w:w="6244"/>
        <w:gridCol w:w="3235"/>
      </w:tblGrid>
      <w:tr w:rsidR="009B1BB8" w:rsidRPr="00986D43" w14:paraId="751C2441" w14:textId="77777777" w:rsidTr="009B1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D67D22" w:themeColor="accent4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3B8EF2A5" w14:textId="37B9941E" w:rsidR="009B1BB8" w:rsidRPr="00986D43" w:rsidRDefault="009B1BB8" w:rsidP="009B1BB8">
            <w:pPr>
              <w:spacing w:line="380" w:lineRule="exact"/>
              <w:rPr>
                <w:color w:val="FFFFFF"/>
                <w:lang w:eastAsia="en-US"/>
              </w:rPr>
            </w:pPr>
            <w:bookmarkStart w:id="1" w:name="_Hlk14953372"/>
            <w:r>
              <w:rPr>
                <w:color w:val="FFFFFF"/>
                <w:lang w:eastAsia="en-US"/>
              </w:rPr>
              <w:t>d</w:t>
            </w:r>
            <w:r w:rsidRPr="00986D43">
              <w:rPr>
                <w:color w:val="FFFFFF"/>
                <w:lang w:eastAsia="en-US"/>
              </w:rPr>
              <w:t>ag</w:t>
            </w:r>
          </w:p>
        </w:tc>
        <w:tc>
          <w:tcPr>
            <w:tcW w:w="3106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75FF6ECB" w14:textId="77777777" w:rsidR="009B1BB8" w:rsidRPr="00986D43" w:rsidRDefault="009B1BB8" w:rsidP="009B1BB8">
            <w:pPr>
              <w:spacing w:line="3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t</w:t>
            </w:r>
            <w:r w:rsidRPr="00986D43">
              <w:rPr>
                <w:color w:val="FFFFFF"/>
                <w:lang w:eastAsia="en-US"/>
              </w:rPr>
              <w:t>ijd</w:t>
            </w:r>
          </w:p>
        </w:tc>
        <w:tc>
          <w:tcPr>
            <w:tcW w:w="6244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D0032"/>
            <w:vAlign w:val="center"/>
          </w:tcPr>
          <w:p w14:paraId="634A6432" w14:textId="77777777" w:rsidR="009B1BB8" w:rsidRPr="00986D43" w:rsidRDefault="009B1BB8" w:rsidP="009B1BB8">
            <w:pPr>
              <w:spacing w:line="3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a</w:t>
            </w:r>
            <w:r w:rsidRPr="00986D43">
              <w:rPr>
                <w:color w:val="FFFFFF"/>
                <w:lang w:eastAsia="en-US"/>
              </w:rPr>
              <w:t>ctiviteit</w:t>
            </w:r>
          </w:p>
        </w:tc>
        <w:tc>
          <w:tcPr>
            <w:tcW w:w="3235" w:type="dxa"/>
            <w:tcBorders>
              <w:left w:val="single" w:sz="12" w:space="0" w:color="FFFFFF"/>
              <w:bottom w:val="nil"/>
              <w:right w:val="single" w:sz="12" w:space="0" w:color="D67D22" w:themeColor="accent4"/>
            </w:tcBorders>
            <w:shd w:val="clear" w:color="auto" w:fill="BD0032"/>
            <w:vAlign w:val="center"/>
          </w:tcPr>
          <w:p w14:paraId="37F2B525" w14:textId="77777777" w:rsidR="009B1BB8" w:rsidRPr="00986D43" w:rsidRDefault="00E86FDB" w:rsidP="009B1BB8">
            <w:pPr>
              <w:spacing w:line="3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Overige informatie</w:t>
            </w:r>
          </w:p>
        </w:tc>
      </w:tr>
      <w:tr w:rsidR="009B1BB8" w:rsidRPr="00DE733D" w14:paraId="05BEA7DD" w14:textId="77777777" w:rsidTr="00B33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0971B8" w:themeColor="background2"/>
              <w:bottom w:val="none" w:sz="0" w:space="0" w:color="auto"/>
              <w:right w:val="single" w:sz="12" w:space="0" w:color="0971B8" w:themeColor="background2"/>
            </w:tcBorders>
            <w:tcMar>
              <w:bottom w:w="454" w:type="dxa"/>
            </w:tcMar>
          </w:tcPr>
          <w:p w14:paraId="53A7CD52" w14:textId="68AC8CD6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</w:t>
            </w:r>
            <w:r w:rsidR="00B33852">
              <w:rPr>
                <w:b/>
                <w:szCs w:val="20"/>
              </w:rPr>
              <w:t>vrijdag</w:t>
            </w:r>
          </w:p>
          <w:p w14:paraId="677C986E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31F0A567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78063A67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21FB8764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4985D87A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2ECE8F4C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455C1B52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7990E1EA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4637D900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678CACBD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1ACBC367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1613F9BF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1760D820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794FFEE4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0CF264AC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6CB12A5D" w14:textId="77777777" w:rsidR="009B1BB8" w:rsidRDefault="009B1BB8" w:rsidP="009B1BB8">
            <w:pPr>
              <w:spacing w:line="340" w:lineRule="exact"/>
              <w:rPr>
                <w:b/>
                <w:szCs w:val="20"/>
              </w:rPr>
            </w:pPr>
          </w:p>
          <w:p w14:paraId="6841BA51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530FF992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67298385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3B21B7D8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09952474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6CBA6317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35235F64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4E27296B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1EDC98C3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3237240E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tbl>
            <w:tblPr>
              <w:tblStyle w:val="Tabelraster"/>
              <w:tblpPr w:leftFromText="141" w:rightFromText="141" w:vertAnchor="text" w:horzAnchor="margin" w:tblpXSpec="center" w:tblpY="644"/>
              <w:tblW w:w="15175" w:type="dxa"/>
              <w:tblInd w:w="0" w:type="dxa"/>
              <w:tblLayout w:type="fixed"/>
              <w:tblCellMar>
                <w:top w:w="0" w:type="dxa"/>
                <w:left w:w="255" w:type="dxa"/>
                <w:bottom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2590"/>
              <w:gridCol w:w="3106"/>
              <w:gridCol w:w="6244"/>
              <w:gridCol w:w="3235"/>
            </w:tblGrid>
            <w:tr w:rsidR="00312D48" w:rsidRPr="00986D43" w14:paraId="54E1C832" w14:textId="77777777" w:rsidTr="00312D4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90" w:type="dxa"/>
                  <w:tcBorders>
                    <w:left w:val="single" w:sz="12" w:space="0" w:color="D67D22" w:themeColor="accent4"/>
                    <w:bottom w:val="nil"/>
                    <w:right w:val="single" w:sz="12" w:space="0" w:color="FFFFFF"/>
                  </w:tcBorders>
                  <w:shd w:val="clear" w:color="auto" w:fill="BD0032"/>
                  <w:vAlign w:val="center"/>
                </w:tcPr>
                <w:p w14:paraId="0AB0AADD" w14:textId="4798E673" w:rsidR="009B2CFF" w:rsidRPr="00986D43" w:rsidRDefault="00B33852" w:rsidP="00312D48">
                  <w:pPr>
                    <w:spacing w:line="380" w:lineRule="exact"/>
                    <w:rPr>
                      <w:color w:val="FFFFFF"/>
                      <w:lang w:eastAsia="en-US"/>
                    </w:rPr>
                  </w:pPr>
                  <w:r>
                    <w:rPr>
                      <w:color w:val="FFFFFF"/>
                      <w:lang w:eastAsia="en-US"/>
                    </w:rPr>
                    <w:t>zondag</w:t>
                  </w:r>
                </w:p>
              </w:tc>
              <w:tc>
                <w:tcPr>
                  <w:tcW w:w="3106" w:type="dxa"/>
                  <w:tcBorders>
                    <w:left w:val="single" w:sz="12" w:space="0" w:color="FFFFFF"/>
                    <w:bottom w:val="nil"/>
                    <w:right w:val="single" w:sz="12" w:space="0" w:color="FFFFFF"/>
                  </w:tcBorders>
                  <w:shd w:val="clear" w:color="auto" w:fill="BD0032"/>
                  <w:vAlign w:val="center"/>
                </w:tcPr>
                <w:p w14:paraId="36978899" w14:textId="1765665E" w:rsidR="00312D48" w:rsidRPr="00986D43" w:rsidRDefault="00312D48" w:rsidP="00312D48">
                  <w:pPr>
                    <w:spacing w:line="38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FFFFFF"/>
                      <w:lang w:eastAsia="en-US"/>
                    </w:rPr>
                  </w:pPr>
                </w:p>
              </w:tc>
              <w:tc>
                <w:tcPr>
                  <w:tcW w:w="6244" w:type="dxa"/>
                  <w:tcBorders>
                    <w:left w:val="single" w:sz="12" w:space="0" w:color="FFFFFF"/>
                    <w:bottom w:val="single" w:sz="12" w:space="0" w:color="FFFFFF"/>
                    <w:right w:val="single" w:sz="12" w:space="0" w:color="FFFFFF"/>
                  </w:tcBorders>
                  <w:shd w:val="clear" w:color="auto" w:fill="BD0032"/>
                  <w:vAlign w:val="center"/>
                </w:tcPr>
                <w:p w14:paraId="139780D3" w14:textId="77777777" w:rsidR="00B33852" w:rsidRPr="00D74783" w:rsidRDefault="00B33852" w:rsidP="00B33852">
                  <w:pPr>
                    <w:spacing w:line="34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74783">
                    <w:rPr>
                      <w:b/>
                      <w:bCs/>
                      <w:color w:val="FFFFFF"/>
                      <w:sz w:val="32"/>
                      <w:szCs w:val="32"/>
                    </w:rPr>
                    <w:t>Koffie inloop</w:t>
                  </w:r>
                </w:p>
                <w:p w14:paraId="3635E95B" w14:textId="77777777" w:rsidR="00B33852" w:rsidRPr="00D74783" w:rsidRDefault="00B33852" w:rsidP="00B33852">
                  <w:pPr>
                    <w:spacing w:line="34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74783">
                    <w:rPr>
                      <w:rFonts w:cs="Arial"/>
                      <w:color w:val="FFFFFF"/>
                      <w:sz w:val="32"/>
                      <w:szCs w:val="32"/>
                    </w:rPr>
                    <w:t>Heeft u een vraag of een idee voor de buurt? Wilt u een praatje maken</w:t>
                  </w:r>
                  <w:r>
                    <w:rPr>
                      <w:rFonts w:cs="Arial"/>
                      <w:color w:val="FFFFFF"/>
                      <w:sz w:val="32"/>
                      <w:szCs w:val="32"/>
                    </w:rPr>
                    <w:t>, wifi gebruiken</w:t>
                  </w:r>
                  <w:r w:rsidRPr="00D74783">
                    <w:rPr>
                      <w:rFonts w:cs="Arial"/>
                      <w:color w:val="FFFFFF"/>
                      <w:sz w:val="32"/>
                      <w:szCs w:val="32"/>
                    </w:rPr>
                    <w:t xml:space="preserve"> en</w:t>
                  </w:r>
                  <w:r>
                    <w:rPr>
                      <w:rFonts w:cs="Arial"/>
                      <w:color w:val="FFFFFF"/>
                      <w:sz w:val="32"/>
                      <w:szCs w:val="32"/>
                    </w:rPr>
                    <w:t>/of</w:t>
                  </w:r>
                  <w:r w:rsidRPr="00D74783">
                    <w:rPr>
                      <w:rFonts w:cs="Arial"/>
                      <w:color w:val="FFFFFF"/>
                      <w:sz w:val="32"/>
                      <w:szCs w:val="32"/>
                    </w:rPr>
                    <w:t xml:space="preserve"> koffie drinken met andere buurtbewoners? U bent welkom!</w:t>
                  </w:r>
                  <w:r w:rsidRPr="00D74783"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  <w:p w14:paraId="6E6024C7" w14:textId="2D6BB0AB" w:rsidR="00312D48" w:rsidRPr="00986D43" w:rsidRDefault="00312D48" w:rsidP="00312D48">
                  <w:pPr>
                    <w:spacing w:line="38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FFFFFF"/>
                      <w:lang w:eastAsia="en-US"/>
                    </w:rPr>
                  </w:pPr>
                </w:p>
              </w:tc>
              <w:tc>
                <w:tcPr>
                  <w:tcW w:w="3235" w:type="dxa"/>
                  <w:tcBorders>
                    <w:left w:val="single" w:sz="12" w:space="0" w:color="FFFFFF"/>
                    <w:bottom w:val="nil"/>
                    <w:right w:val="single" w:sz="12" w:space="0" w:color="D67D22" w:themeColor="accent4"/>
                  </w:tcBorders>
                  <w:shd w:val="clear" w:color="auto" w:fill="BD0032"/>
                  <w:vAlign w:val="center"/>
                </w:tcPr>
                <w:p w14:paraId="796FE644" w14:textId="618B05D5" w:rsidR="00312D48" w:rsidRPr="00986D43" w:rsidRDefault="00312D48" w:rsidP="00312D48">
                  <w:pPr>
                    <w:spacing w:line="380" w:lineRule="exac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FFFFFF"/>
                      <w:lang w:eastAsia="en-US"/>
                    </w:rPr>
                  </w:pPr>
                </w:p>
              </w:tc>
            </w:tr>
          </w:tbl>
          <w:p w14:paraId="37F12050" w14:textId="77777777" w:rsidR="00312D48" w:rsidRDefault="00312D48" w:rsidP="009B1BB8">
            <w:pPr>
              <w:spacing w:line="340" w:lineRule="exact"/>
              <w:rPr>
                <w:b/>
                <w:szCs w:val="20"/>
              </w:rPr>
            </w:pPr>
          </w:p>
          <w:p w14:paraId="4A0CC711" w14:textId="5CE878CA" w:rsidR="009B2CFF" w:rsidRDefault="009B2CFF" w:rsidP="009B1BB8">
            <w:pPr>
              <w:spacing w:line="340" w:lineRule="exact"/>
              <w:rPr>
                <w:b/>
                <w:szCs w:val="20"/>
              </w:rPr>
            </w:pPr>
          </w:p>
        </w:tc>
        <w:tc>
          <w:tcPr>
            <w:tcW w:w="3106" w:type="dxa"/>
            <w:tcBorders>
              <w:top w:val="nil"/>
              <w:left w:val="single" w:sz="12" w:space="0" w:color="0971B8" w:themeColor="background2"/>
              <w:bottom w:val="nil"/>
              <w:right w:val="nil"/>
            </w:tcBorders>
            <w:tcMar>
              <w:bottom w:w="454" w:type="dxa"/>
            </w:tcMar>
          </w:tcPr>
          <w:p w14:paraId="673DB3EF" w14:textId="61C8A321" w:rsidR="009B1BB8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10.00</w:t>
            </w:r>
            <w:r w:rsidR="009B1BB8" w:rsidRPr="00B709BA">
              <w:rPr>
                <w:b/>
                <w:szCs w:val="20"/>
              </w:rPr>
              <w:t>-</w:t>
            </w:r>
            <w:r w:rsidR="00DE733D">
              <w:rPr>
                <w:b/>
                <w:szCs w:val="20"/>
              </w:rPr>
              <w:t>12.00</w:t>
            </w:r>
            <w:r w:rsidR="009B1BB8">
              <w:rPr>
                <w:b/>
                <w:szCs w:val="20"/>
              </w:rPr>
              <w:t xml:space="preserve"> uur</w:t>
            </w:r>
          </w:p>
          <w:p w14:paraId="69270992" w14:textId="42EDD41F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Vanaf 4 oktober</w:t>
            </w:r>
          </w:p>
          <w:p w14:paraId="5BDE00B8" w14:textId="6ECE8781" w:rsidR="00F81CB1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043158F4" w14:textId="77777777" w:rsidR="00F81CB1" w:rsidRPr="00B709BA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452CD315" w14:textId="77777777" w:rsidR="009B1BB8" w:rsidRPr="00B709BA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3AA9EC0" w14:textId="77777777" w:rsidR="009B1BB8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23990897" w14:textId="77777777" w:rsidR="00A07D3E" w:rsidRDefault="00A07D3E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40EB3E5B" w14:textId="5CA92F5E" w:rsidR="00A07D3E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  <w:r>
              <w:rPr>
                <w:b/>
                <w:sz w:val="32"/>
              </w:rPr>
              <w:t>10.00-11.30</w:t>
            </w:r>
            <w:r w:rsidR="00312D48">
              <w:rPr>
                <w:b/>
                <w:sz w:val="32"/>
              </w:rPr>
              <w:t xml:space="preserve"> uur</w:t>
            </w:r>
          </w:p>
          <w:p w14:paraId="1BC3F710" w14:textId="77777777" w:rsidR="00A07D3E" w:rsidRDefault="00A07D3E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010C9639" w14:textId="77777777" w:rsidR="00F81CB1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01BACA0E" w14:textId="77777777" w:rsidR="00F81CB1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7F78641D" w14:textId="77777777" w:rsidR="000E4B91" w:rsidRDefault="000E4B9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19DB0A92" w14:textId="77777777" w:rsidR="009B1BB8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16AB4216" w14:textId="12D8DB57" w:rsidR="009B1BB8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 w:rsidRPr="00BC2009">
              <w:rPr>
                <w:b/>
                <w:szCs w:val="20"/>
              </w:rPr>
              <w:t>14.00-16.00 uur</w:t>
            </w:r>
          </w:p>
          <w:p w14:paraId="24634EB5" w14:textId="3DEF01D1" w:rsidR="00DE733D" w:rsidRDefault="00DE733D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Vanaf 25 september</w:t>
            </w:r>
          </w:p>
          <w:p w14:paraId="4CF03720" w14:textId="77777777" w:rsidR="009B1BB8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67FAF87" w14:textId="77777777" w:rsidR="00D74783" w:rsidRDefault="00D74783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36D2260" w14:textId="77777777" w:rsidR="009B1BB8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 w:rsidRPr="00BC2009">
              <w:rPr>
                <w:b/>
                <w:szCs w:val="20"/>
              </w:rPr>
              <w:t>14.00-16.00 uur</w:t>
            </w:r>
          </w:p>
          <w:p w14:paraId="1E4FDE7B" w14:textId="77777777" w:rsidR="00DE733D" w:rsidRDefault="00DE733D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Waarschijnlijk vanaf 2 oktober</w:t>
            </w:r>
          </w:p>
          <w:p w14:paraId="3454594E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AE42D75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F2F3832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ADFBA83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1529BAFF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F38A0FF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4C97129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6E7664A7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A7A3C77" w14:textId="013A1739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2C998747" w14:textId="6ACBB419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tijd</w:t>
            </w:r>
          </w:p>
          <w:p w14:paraId="12A76E5B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3246FCBE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48CFCDCD" w14:textId="77777777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10.00-13.00</w:t>
            </w:r>
          </w:p>
          <w:p w14:paraId="7A938954" w14:textId="74ECC9BD" w:rsidR="00B33852" w:rsidRDefault="00B33852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Vanaf 4 oktober</w:t>
            </w:r>
          </w:p>
        </w:tc>
        <w:tc>
          <w:tcPr>
            <w:tcW w:w="6244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D0032"/>
            <w:tcMar>
              <w:bottom w:w="454" w:type="dxa"/>
            </w:tcMar>
          </w:tcPr>
          <w:p w14:paraId="040AE2D0" w14:textId="77777777" w:rsidR="00DE733D" w:rsidRPr="00D74783" w:rsidRDefault="00DE733D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Koffie inloop</w:t>
            </w:r>
          </w:p>
          <w:p w14:paraId="30ABF1B2" w14:textId="77777777" w:rsidR="00DE733D" w:rsidRPr="00D74783" w:rsidRDefault="00DE733D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Heeft u een vraag of een idee voor de buurt? Wilt u een praatje maken</w:t>
            </w:r>
            <w:r>
              <w:rPr>
                <w:rFonts w:cs="Arial"/>
                <w:color w:val="FFFFFF"/>
                <w:sz w:val="32"/>
                <w:szCs w:val="32"/>
              </w:rPr>
              <w:t>, wifi gebruiken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en</w:t>
            </w:r>
            <w:r>
              <w:rPr>
                <w:rFonts w:cs="Arial"/>
                <w:color w:val="FFFFFF"/>
                <w:sz w:val="32"/>
                <w:szCs w:val="32"/>
              </w:rPr>
              <w:t>/of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koffie drinken met andere buurtbewoners? U bent welkom!</w:t>
            </w: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2B8A4F3D" w14:textId="77777777" w:rsidR="009B1BB8" w:rsidRPr="00D74783" w:rsidRDefault="009B1BB8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4C268D4F" w14:textId="517E2397" w:rsidR="00F81CB1" w:rsidRDefault="00F81CB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Jeu de Boules 55+</w:t>
            </w:r>
          </w:p>
          <w:p w14:paraId="6F28269A" w14:textId="4F61FC15" w:rsidR="00F81CB1" w:rsidRPr="00F81CB1" w:rsidRDefault="00F81CB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sz w:val="32"/>
                <w:szCs w:val="32"/>
              </w:rPr>
            </w:pPr>
            <w:r w:rsidRPr="00F81CB1">
              <w:rPr>
                <w:color w:val="FFFFFF"/>
                <w:sz w:val="32"/>
                <w:szCs w:val="32"/>
              </w:rPr>
              <w:t>Tegenover Servicepunt Jeruzalem</w:t>
            </w:r>
            <w:r>
              <w:rPr>
                <w:color w:val="FFFFFF"/>
                <w:sz w:val="32"/>
                <w:szCs w:val="32"/>
              </w:rPr>
              <w:t xml:space="preserve">. Koffie na afloop. </w:t>
            </w:r>
            <w:r w:rsidR="000E4B91">
              <w:rPr>
                <w:color w:val="FFFFFF"/>
                <w:sz w:val="32"/>
                <w:szCs w:val="32"/>
              </w:rPr>
              <w:t>Bij slecht weer binnen sjoelen</w:t>
            </w:r>
          </w:p>
          <w:p w14:paraId="13FB3DC0" w14:textId="77777777" w:rsidR="00F81CB1" w:rsidRDefault="00F81CB1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</w:p>
          <w:p w14:paraId="52EA66AF" w14:textId="77777777" w:rsidR="00D74783" w:rsidRPr="00D74783" w:rsidRDefault="00D74783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  <w:u w:val="single"/>
              </w:rPr>
            </w:pPr>
          </w:p>
          <w:p w14:paraId="43DD93F6" w14:textId="08BE97F9" w:rsidR="009B1BB8" w:rsidRPr="00D74783" w:rsidRDefault="009E1B3E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G</w:t>
            </w:r>
            <w:r w:rsidR="009B1BB8" w:rsidRPr="00D74783">
              <w:rPr>
                <w:b/>
                <w:bCs/>
                <w:color w:val="FFFFFF"/>
                <w:sz w:val="32"/>
                <w:szCs w:val="32"/>
              </w:rPr>
              <w:t>eschiedenis</w:t>
            </w:r>
            <w:r>
              <w:rPr>
                <w:b/>
                <w:bCs/>
                <w:color w:val="FFFFFF"/>
                <w:sz w:val="32"/>
                <w:szCs w:val="32"/>
              </w:rPr>
              <w:t xml:space="preserve">lessen </w:t>
            </w:r>
          </w:p>
          <w:p w14:paraId="2AFC4AF7" w14:textId="474F68A2" w:rsidR="009B1BB8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>
              <w:rPr>
                <w:bCs/>
                <w:color w:val="FFFFFF"/>
                <w:sz w:val="32"/>
                <w:szCs w:val="32"/>
              </w:rPr>
              <w:t>Elke tweede oneven week op vrijdag</w:t>
            </w:r>
          </w:p>
          <w:p w14:paraId="4C6DF188" w14:textId="77777777" w:rsidR="00DE733D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</w:p>
          <w:p w14:paraId="1798C5D3" w14:textId="77777777" w:rsidR="00DE733D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</w:p>
          <w:p w14:paraId="40A34DF9" w14:textId="77777777" w:rsidR="00DE733D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</w:p>
          <w:p w14:paraId="10FC6820" w14:textId="77777777" w:rsidR="00DE733D" w:rsidRPr="00DE733D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  <w:r w:rsidRPr="00DE733D">
              <w:rPr>
                <w:b/>
                <w:color w:val="FFFFFF"/>
                <w:sz w:val="32"/>
                <w:szCs w:val="32"/>
              </w:rPr>
              <w:t xml:space="preserve">Zingevingsbijeenkomsten </w:t>
            </w:r>
          </w:p>
          <w:p w14:paraId="5944EF76" w14:textId="77777777" w:rsidR="00DE733D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>
              <w:rPr>
                <w:bCs/>
                <w:color w:val="FFFFFF"/>
                <w:sz w:val="32"/>
                <w:szCs w:val="32"/>
              </w:rPr>
              <w:t>Elke eerste vrijdag van de maand</w:t>
            </w:r>
          </w:p>
          <w:p w14:paraId="053DE58F" w14:textId="77777777" w:rsidR="00B33852" w:rsidRDefault="00DE733D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proofErr w:type="spellStart"/>
            <w:r w:rsidRPr="00DE733D">
              <w:rPr>
                <w:bCs/>
                <w:color w:val="FFFFFF"/>
                <w:sz w:val="32"/>
                <w:szCs w:val="32"/>
                <w:lang w:val="en-US"/>
              </w:rPr>
              <w:t>o.l.v</w:t>
            </w:r>
            <w:proofErr w:type="spellEnd"/>
            <w:r w:rsidRPr="00DE733D">
              <w:rPr>
                <w:bCs/>
                <w:color w:val="FFFFFF"/>
                <w:sz w:val="32"/>
                <w:szCs w:val="32"/>
                <w:lang w:val="en-US"/>
              </w:rPr>
              <w:t xml:space="preserve">. Ds. </w:t>
            </w:r>
            <w:r w:rsidRPr="00DE733D">
              <w:rPr>
                <w:bCs/>
                <w:color w:val="FFFFFF"/>
                <w:sz w:val="32"/>
                <w:szCs w:val="32"/>
              </w:rPr>
              <w:t>Rene Visser. Met elke k</w:t>
            </w:r>
            <w:r>
              <w:rPr>
                <w:bCs/>
                <w:color w:val="FFFFFF"/>
                <w:sz w:val="32"/>
                <w:szCs w:val="32"/>
              </w:rPr>
              <w:t>eer een ander thema</w:t>
            </w:r>
            <w:r w:rsidR="00B33852"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3007C8CF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2735FAD4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3EFEBEF1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0C8DA359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588EED5F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5D4EB45C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15263EAA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3E26772C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4F056CD7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4D7B32E9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2A35DCB8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0482C407" w14:textId="77777777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72C2BE8D" w14:textId="6F61583B" w:rsidR="00B33852" w:rsidRPr="00D74783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b/>
                <w:bCs/>
                <w:color w:val="FFFFFF"/>
                <w:sz w:val="32"/>
                <w:szCs w:val="32"/>
              </w:rPr>
              <w:t>Koffie inloop</w:t>
            </w:r>
          </w:p>
          <w:p w14:paraId="34150D5A" w14:textId="69DC2191" w:rsidR="00B33852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 w:rsidRPr="00D74783">
              <w:rPr>
                <w:rFonts w:cs="Arial"/>
                <w:color w:val="FFFFFF"/>
                <w:sz w:val="32"/>
                <w:szCs w:val="32"/>
              </w:rPr>
              <w:t>Heeft u een vraag of een idee voor de buurt? Wilt u een praatje maken</w:t>
            </w:r>
            <w:r>
              <w:rPr>
                <w:rFonts w:cs="Arial"/>
                <w:color w:val="FFFFFF"/>
                <w:sz w:val="32"/>
                <w:szCs w:val="32"/>
              </w:rPr>
              <w:t>, wifi gebruiken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en</w:t>
            </w:r>
            <w:r>
              <w:rPr>
                <w:rFonts w:cs="Arial"/>
                <w:color w:val="FFFFFF"/>
                <w:sz w:val="32"/>
                <w:szCs w:val="32"/>
              </w:rPr>
              <w:t>/of</w:t>
            </w:r>
            <w:r w:rsidRPr="00D74783">
              <w:rPr>
                <w:rFonts w:cs="Arial"/>
                <w:color w:val="FFFFFF"/>
                <w:sz w:val="32"/>
                <w:szCs w:val="32"/>
              </w:rPr>
              <w:t xml:space="preserve"> koffie drinken met andere buurtbewoners? U bent welkom!</w:t>
            </w:r>
            <w:r w:rsidRPr="00D74783"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</w:p>
          <w:p w14:paraId="3D00B82E" w14:textId="010C0C2F" w:rsidR="00B33852" w:rsidRPr="00D74783" w:rsidRDefault="00B33852" w:rsidP="00B33852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 xml:space="preserve">En een keer in de maand een kinderactiviteit </w:t>
            </w:r>
          </w:p>
          <w:p w14:paraId="2682210E" w14:textId="26ADFF5A" w:rsidR="00DE733D" w:rsidRPr="00DE733D" w:rsidRDefault="00DE733D" w:rsidP="00D74783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Cs w:val="30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12" w:space="0" w:color="0971B8" w:themeColor="background2"/>
            </w:tcBorders>
            <w:tcMar>
              <w:bottom w:w="454" w:type="dxa"/>
            </w:tcMar>
          </w:tcPr>
          <w:p w14:paraId="693AE402" w14:textId="77777777" w:rsidR="009B1BB8" w:rsidRPr="00F81CB1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 xml:space="preserve">Gratis! Iedereen is welkom! </w:t>
            </w:r>
          </w:p>
          <w:p w14:paraId="134A1D56" w14:textId="77777777" w:rsidR="009B1BB8" w:rsidRPr="00F81CB1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1D542258" w14:textId="77777777" w:rsidR="00A07D3E" w:rsidRPr="00F81CB1" w:rsidRDefault="00A07D3E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3FB642FD" w14:textId="77777777" w:rsidR="00A07D3E" w:rsidRPr="00F81CB1" w:rsidRDefault="00A07D3E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4E34C684" w14:textId="77777777" w:rsidR="00A07D3E" w:rsidRPr="00F81CB1" w:rsidRDefault="00A07D3E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1FAAD3BE" w14:textId="0B63F15A" w:rsidR="00F81CB1" w:rsidRPr="00F81CB1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F81CB1">
              <w:rPr>
                <w:sz w:val="28"/>
                <w:szCs w:val="28"/>
                <w:lang w:eastAsia="en-US"/>
              </w:rPr>
              <w:t>Gratis! Onder begeleiding van Cornellie</w:t>
            </w:r>
          </w:p>
          <w:p w14:paraId="7FEACB7E" w14:textId="77777777" w:rsidR="00F81CB1" w:rsidRPr="00F81CB1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41430368" w14:textId="77777777" w:rsidR="00D67275" w:rsidRDefault="00D67275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78939812" w14:textId="77777777" w:rsidR="009B1BB8" w:rsidRPr="00F81CB1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37389411" w14:textId="658C3AE1" w:rsidR="00F81CB1" w:rsidRPr="00DE733D" w:rsidRDefault="00DE733D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  <w:r w:rsidRPr="00DE733D">
              <w:rPr>
                <w:sz w:val="28"/>
                <w:szCs w:val="28"/>
                <w:lang w:val="en-US" w:eastAsia="en-US"/>
              </w:rPr>
              <w:t>Inf</w:t>
            </w:r>
            <w:r>
              <w:rPr>
                <w:sz w:val="28"/>
                <w:szCs w:val="28"/>
                <w:lang w:val="en-US" w:eastAsia="en-US"/>
              </w:rPr>
              <w:t>o: 06-44139852</w:t>
            </w:r>
          </w:p>
          <w:p w14:paraId="7E616210" w14:textId="7DC011B7" w:rsidR="009B1BB8" w:rsidRPr="00DE733D" w:rsidRDefault="009B1BB8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4C74926A" w14:textId="2F21CCF1" w:rsidR="00DE733D" w:rsidRPr="00DE733D" w:rsidRDefault="00DE733D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3EC00AA0" w14:textId="77777777" w:rsidR="00DE733D" w:rsidRPr="00DE733D" w:rsidRDefault="00DE733D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4296EE5D" w14:textId="77777777" w:rsidR="00F81CB1" w:rsidRPr="00DE733D" w:rsidRDefault="00F81CB1" w:rsidP="009B1BB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3AC12F2A" w14:textId="77777777" w:rsidR="00DE733D" w:rsidRPr="00DE733D" w:rsidRDefault="00DE733D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  <w:r w:rsidRPr="00DE733D">
              <w:rPr>
                <w:sz w:val="28"/>
                <w:szCs w:val="28"/>
                <w:lang w:val="en-US" w:eastAsia="en-US"/>
              </w:rPr>
              <w:t xml:space="preserve">Gratis. </w:t>
            </w:r>
          </w:p>
          <w:p w14:paraId="2F91D7B5" w14:textId="4D11C0F1" w:rsidR="00DE733D" w:rsidRDefault="00F10A65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  <w:hyperlink r:id="rId17" w:history="1">
              <w:r w:rsidR="00B33852" w:rsidRPr="00965004">
                <w:rPr>
                  <w:rStyle w:val="Hyperlink"/>
                  <w:sz w:val="28"/>
                  <w:szCs w:val="28"/>
                  <w:lang w:val="en-US"/>
                </w:rPr>
                <w:t>hnrvisser@gmail.com</w:t>
              </w:r>
            </w:hyperlink>
          </w:p>
          <w:p w14:paraId="1CC6B9F2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1684E5FE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2FBDEFD7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307097AF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14449E3A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16F1243F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219B02A4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54DBBF05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5235E0BF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12288A7F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54653C34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45D71278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15273639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73A0B1FB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</w:p>
          <w:p w14:paraId="07EAE665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Gratis.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Iedereen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welkom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>!</w:t>
            </w:r>
          </w:p>
          <w:p w14:paraId="52A612E5" w14:textId="77777777" w:rsidR="00B33852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Kenneth en Patricia</w:t>
            </w:r>
          </w:p>
          <w:p w14:paraId="2D7F3FC8" w14:textId="4F181307" w:rsidR="00B33852" w:rsidRPr="00DE733D" w:rsidRDefault="00B33852" w:rsidP="00DE733D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 xml:space="preserve">Info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bij</w:t>
            </w:r>
            <w:proofErr w:type="spellEnd"/>
            <w:r>
              <w:rPr>
                <w:sz w:val="28"/>
                <w:szCs w:val="28"/>
                <w:lang w:val="en-US" w:eastAsia="en-US"/>
              </w:rPr>
              <w:t xml:space="preserve"> Jelte: 06-44139852</w:t>
            </w:r>
          </w:p>
        </w:tc>
      </w:tr>
      <w:bookmarkEnd w:id="1"/>
    </w:tbl>
    <w:p w14:paraId="2C6BB231" w14:textId="77777777" w:rsidR="008847B1" w:rsidRPr="00DE733D" w:rsidRDefault="008847B1" w:rsidP="00D84AC5">
      <w:pPr>
        <w:ind w:left="709" w:firstLine="142"/>
        <w:jc w:val="center"/>
        <w:rPr>
          <w:lang w:val="en-US"/>
        </w:rPr>
      </w:pPr>
    </w:p>
    <w:p w14:paraId="00772E21" w14:textId="77777777" w:rsidR="00553820" w:rsidRPr="00DE733D" w:rsidRDefault="00553820">
      <w:pPr>
        <w:rPr>
          <w:lang w:val="en-US"/>
        </w:rPr>
      </w:pPr>
      <w:r w:rsidRPr="00DE733D">
        <w:rPr>
          <w:lang w:val="en-US"/>
        </w:rPr>
        <w:br w:type="page"/>
      </w:r>
    </w:p>
    <w:tbl>
      <w:tblPr>
        <w:tblStyle w:val="Tabelraster"/>
        <w:tblW w:w="0" w:type="auto"/>
        <w:tblInd w:w="709" w:type="dxa"/>
        <w:tblLook w:val="04A0" w:firstRow="1" w:lastRow="0" w:firstColumn="1" w:lastColumn="0" w:noHBand="0" w:noVBand="1"/>
      </w:tblPr>
      <w:tblGrid>
        <w:gridCol w:w="15304"/>
      </w:tblGrid>
      <w:tr w:rsidR="00A10F2E" w14:paraId="55FC1095" w14:textId="77777777" w:rsidTr="00AE29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</w:tcPr>
          <w:p w14:paraId="5C91872F" w14:textId="61E7460C" w:rsidR="00A10F2E" w:rsidRDefault="00A10F2E" w:rsidP="009B2CFF">
            <w:r>
              <w:t>Overige activiteiten</w:t>
            </w:r>
          </w:p>
        </w:tc>
      </w:tr>
    </w:tbl>
    <w:p w14:paraId="3DE852CF" w14:textId="14BDA18C" w:rsidR="00A10F2E" w:rsidRDefault="00A10F2E" w:rsidP="00D84AC5">
      <w:pPr>
        <w:ind w:left="709" w:firstLine="142"/>
        <w:jc w:val="center"/>
      </w:pPr>
    </w:p>
    <w:p w14:paraId="7FEEA8B1" w14:textId="77777777" w:rsidR="00A10F2E" w:rsidRDefault="00A10F2E" w:rsidP="00D84AC5">
      <w:pPr>
        <w:ind w:left="709" w:firstLine="142"/>
        <w:jc w:val="center"/>
      </w:pPr>
    </w:p>
    <w:tbl>
      <w:tblPr>
        <w:tblStyle w:val="Tabelraster"/>
        <w:tblpPr w:leftFromText="141" w:rightFromText="141" w:vertAnchor="text" w:horzAnchor="margin" w:tblpXSpec="center" w:tblpY="-371"/>
        <w:tblW w:w="0" w:type="auto"/>
        <w:tblInd w:w="0" w:type="dxa"/>
        <w:tblLayout w:type="fixed"/>
        <w:tblCellMar>
          <w:top w:w="0" w:type="dxa"/>
          <w:left w:w="25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590"/>
        <w:gridCol w:w="3106"/>
        <w:gridCol w:w="6244"/>
        <w:gridCol w:w="3235"/>
      </w:tblGrid>
      <w:tr w:rsidR="00A10F2E" w:rsidRPr="00986D43" w14:paraId="21C947E8" w14:textId="77777777" w:rsidTr="00312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D67D22" w:themeColor="accent4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690A578B" w14:textId="77777777" w:rsidR="00A10F2E" w:rsidRPr="00986D43" w:rsidRDefault="00A10F2E" w:rsidP="00312D48">
            <w:pPr>
              <w:spacing w:line="380" w:lineRule="exact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d</w:t>
            </w:r>
            <w:r w:rsidRPr="00986D43">
              <w:rPr>
                <w:color w:val="FFFFFF"/>
                <w:lang w:eastAsia="en-US"/>
              </w:rPr>
              <w:t>ag</w:t>
            </w:r>
          </w:p>
        </w:tc>
        <w:tc>
          <w:tcPr>
            <w:tcW w:w="3106" w:type="dxa"/>
            <w:tcBorders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BD0032"/>
            <w:vAlign w:val="center"/>
          </w:tcPr>
          <w:p w14:paraId="4CCD6BE0" w14:textId="77777777" w:rsidR="00A10F2E" w:rsidRPr="00986D43" w:rsidRDefault="00A10F2E" w:rsidP="00312D48">
            <w:pPr>
              <w:spacing w:line="3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t</w:t>
            </w:r>
            <w:r w:rsidRPr="00986D43">
              <w:rPr>
                <w:color w:val="FFFFFF"/>
                <w:lang w:eastAsia="en-US"/>
              </w:rPr>
              <w:t>ijd</w:t>
            </w:r>
          </w:p>
        </w:tc>
        <w:tc>
          <w:tcPr>
            <w:tcW w:w="6244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BD0032"/>
            <w:vAlign w:val="center"/>
          </w:tcPr>
          <w:p w14:paraId="7FB05E4B" w14:textId="77777777" w:rsidR="00A10F2E" w:rsidRPr="00986D43" w:rsidRDefault="00A10F2E" w:rsidP="00312D48">
            <w:pPr>
              <w:spacing w:line="3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a</w:t>
            </w:r>
            <w:r w:rsidRPr="00986D43">
              <w:rPr>
                <w:color w:val="FFFFFF"/>
                <w:lang w:eastAsia="en-US"/>
              </w:rPr>
              <w:t>ctiviteit</w:t>
            </w:r>
          </w:p>
        </w:tc>
        <w:tc>
          <w:tcPr>
            <w:tcW w:w="3235" w:type="dxa"/>
            <w:tcBorders>
              <w:left w:val="single" w:sz="12" w:space="0" w:color="FFFFFF"/>
              <w:bottom w:val="nil"/>
              <w:right w:val="single" w:sz="12" w:space="0" w:color="D67D22" w:themeColor="accent4"/>
            </w:tcBorders>
            <w:shd w:val="clear" w:color="auto" w:fill="BD0032"/>
            <w:vAlign w:val="center"/>
          </w:tcPr>
          <w:p w14:paraId="2C1E4EFF" w14:textId="77777777" w:rsidR="00A10F2E" w:rsidRPr="00986D43" w:rsidRDefault="00A10F2E" w:rsidP="00312D48">
            <w:pPr>
              <w:spacing w:line="38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eastAsia="en-US"/>
              </w:rPr>
            </w:pPr>
            <w:r>
              <w:rPr>
                <w:color w:val="FFFFFF"/>
                <w:lang w:eastAsia="en-US"/>
              </w:rPr>
              <w:t>Overige informatie</w:t>
            </w:r>
          </w:p>
        </w:tc>
      </w:tr>
      <w:tr w:rsidR="00A10F2E" w14:paraId="39B5F864" w14:textId="77777777" w:rsidTr="009B2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0" w:type="dxa"/>
            <w:tcBorders>
              <w:left w:val="single" w:sz="12" w:space="0" w:color="0971B8" w:themeColor="background2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41D85CC2" w14:textId="35375449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Elke maandag </w:t>
            </w:r>
          </w:p>
          <w:p w14:paraId="246B5146" w14:textId="77777777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</w:p>
          <w:p w14:paraId="4419B941" w14:textId="77777777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</w:p>
          <w:p w14:paraId="29E4CFC0" w14:textId="0BAC49F2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</w:p>
          <w:p w14:paraId="67C1B2D8" w14:textId="77777777" w:rsidR="008847B1" w:rsidRDefault="008847B1" w:rsidP="00312D48">
            <w:pPr>
              <w:spacing w:line="340" w:lineRule="exact"/>
              <w:rPr>
                <w:b/>
                <w:szCs w:val="20"/>
              </w:rPr>
            </w:pPr>
          </w:p>
          <w:p w14:paraId="00DFCD7E" w14:textId="77777777" w:rsidR="008847B1" w:rsidRDefault="008847B1" w:rsidP="00312D48">
            <w:pPr>
              <w:spacing w:line="340" w:lineRule="exact"/>
              <w:rPr>
                <w:b/>
                <w:szCs w:val="20"/>
              </w:rPr>
            </w:pPr>
          </w:p>
          <w:p w14:paraId="4A02CA1F" w14:textId="77777777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</w:p>
          <w:p w14:paraId="6810EB24" w14:textId="77777777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</w:p>
          <w:p w14:paraId="6C19A2C9" w14:textId="46D96F64" w:rsidR="00A10F2E" w:rsidRDefault="00A10F2E" w:rsidP="00312D48">
            <w:pPr>
              <w:spacing w:line="340" w:lineRule="exact"/>
              <w:rPr>
                <w:b/>
                <w:szCs w:val="20"/>
              </w:rPr>
            </w:pPr>
          </w:p>
          <w:p w14:paraId="0F5E12AA" w14:textId="26FEB37D" w:rsidR="00D67275" w:rsidRDefault="00D67275" w:rsidP="00312D48">
            <w:pPr>
              <w:spacing w:line="340" w:lineRule="exact"/>
              <w:rPr>
                <w:b/>
                <w:szCs w:val="20"/>
              </w:rPr>
            </w:pPr>
          </w:p>
          <w:p w14:paraId="1965A312" w14:textId="7DD28B6B" w:rsidR="009B2CFF" w:rsidRDefault="009B2CFF" w:rsidP="0006304B">
            <w:pPr>
              <w:spacing w:line="340" w:lineRule="exact"/>
              <w:rPr>
                <w:b/>
                <w:szCs w:val="20"/>
              </w:rPr>
            </w:pPr>
          </w:p>
        </w:tc>
        <w:tc>
          <w:tcPr>
            <w:tcW w:w="3106" w:type="dxa"/>
            <w:tcBorders>
              <w:top w:val="nil"/>
              <w:left w:val="single" w:sz="12" w:space="0" w:color="0971B8" w:themeColor="background2"/>
              <w:bottom w:val="single" w:sz="12" w:space="0" w:color="0971B8" w:themeColor="background2"/>
              <w:right w:val="nil"/>
            </w:tcBorders>
            <w:tcMar>
              <w:bottom w:w="454" w:type="dxa"/>
            </w:tcMar>
          </w:tcPr>
          <w:p w14:paraId="6B2DAD59" w14:textId="479D2D16" w:rsidR="00A10F2E" w:rsidRPr="00B709BA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  <w:r>
              <w:rPr>
                <w:b/>
                <w:szCs w:val="20"/>
              </w:rPr>
              <w:t>11.00-13.00</w:t>
            </w:r>
            <w:r w:rsidR="0022769B">
              <w:rPr>
                <w:b/>
                <w:szCs w:val="20"/>
              </w:rPr>
              <w:t xml:space="preserve"> uur</w:t>
            </w:r>
          </w:p>
          <w:p w14:paraId="526017EE" w14:textId="77777777" w:rsidR="00A10F2E" w:rsidRPr="00B709BA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4B82F52E" w14:textId="77777777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7A04B8E1" w14:textId="0D7AC629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31FF5EB9" w14:textId="77777777" w:rsidR="008847B1" w:rsidRDefault="008847B1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2D549F2C" w14:textId="77777777" w:rsidR="008847B1" w:rsidRDefault="008847B1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2701E412" w14:textId="0FE68802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0E9756A4" w14:textId="77777777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</w:rPr>
            </w:pPr>
          </w:p>
          <w:p w14:paraId="0731B3A3" w14:textId="77777777" w:rsidR="008847B1" w:rsidRDefault="008847B1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D4311F9" w14:textId="77777777" w:rsidR="008847B1" w:rsidRDefault="008847B1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51E0F701" w14:textId="77777777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  <w:p w14:paraId="0E47869C" w14:textId="5A6077E7" w:rsidR="00465E05" w:rsidRDefault="00465E05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0"/>
              </w:rPr>
            </w:pPr>
          </w:p>
        </w:tc>
        <w:tc>
          <w:tcPr>
            <w:tcW w:w="6244" w:type="dxa"/>
            <w:tcBorders>
              <w:top w:val="single" w:sz="12" w:space="0" w:color="FFFFFF"/>
              <w:left w:val="nil"/>
              <w:bottom w:val="single" w:sz="12" w:space="0" w:color="FFFFFF"/>
              <w:right w:val="nil"/>
            </w:tcBorders>
            <w:shd w:val="clear" w:color="auto" w:fill="BD0032"/>
            <w:tcMar>
              <w:bottom w:w="454" w:type="dxa"/>
            </w:tcMar>
          </w:tcPr>
          <w:p w14:paraId="02A8F966" w14:textId="056ECF54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  <w:r>
              <w:rPr>
                <w:b/>
                <w:bCs/>
                <w:color w:val="FFFFFF"/>
                <w:sz w:val="32"/>
                <w:szCs w:val="32"/>
              </w:rPr>
              <w:t>Senioren Werflunch</w:t>
            </w:r>
          </w:p>
          <w:p w14:paraId="1361235B" w14:textId="43EE04E5" w:rsidR="00A10F2E" w:rsidRPr="008847B1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 w:val="32"/>
                <w:szCs w:val="32"/>
              </w:rPr>
            </w:pPr>
            <w:r w:rsidRPr="008847B1">
              <w:rPr>
                <w:bCs/>
                <w:color w:val="FFFFFF"/>
                <w:sz w:val="32"/>
                <w:szCs w:val="32"/>
              </w:rPr>
              <w:t xml:space="preserve">Inloop </w:t>
            </w:r>
            <w:r w:rsidR="00B33852">
              <w:rPr>
                <w:bCs/>
                <w:color w:val="FFFFFF"/>
                <w:sz w:val="32"/>
                <w:szCs w:val="32"/>
              </w:rPr>
              <w:t xml:space="preserve">en spelletjes </w:t>
            </w:r>
            <w:r w:rsidRPr="008847B1">
              <w:rPr>
                <w:bCs/>
                <w:color w:val="FFFFFF"/>
                <w:sz w:val="32"/>
                <w:szCs w:val="32"/>
              </w:rPr>
              <w:t>vanaf 11.00 en lunch 12.30 Bij Kinderboerderij de Werf Archimedeslaan 59</w:t>
            </w:r>
            <w:r w:rsidR="0022769B">
              <w:rPr>
                <w:bCs/>
                <w:color w:val="FFFFFF"/>
                <w:sz w:val="32"/>
                <w:szCs w:val="32"/>
              </w:rPr>
              <w:t>.</w:t>
            </w:r>
          </w:p>
          <w:p w14:paraId="0D1CE32D" w14:textId="778AC161" w:rsidR="00A10F2E" w:rsidRPr="00D74783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32"/>
                <w:szCs w:val="32"/>
              </w:rPr>
            </w:pPr>
          </w:p>
          <w:p w14:paraId="2E4DB062" w14:textId="32D470B9" w:rsidR="00A10F2E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Cs w:val="30"/>
              </w:rPr>
            </w:pPr>
          </w:p>
          <w:p w14:paraId="726CD8F3" w14:textId="77777777" w:rsidR="00D67275" w:rsidRDefault="00D67275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/>
                <w:sz w:val="32"/>
                <w:szCs w:val="32"/>
              </w:rPr>
            </w:pPr>
          </w:p>
          <w:p w14:paraId="3CE0872A" w14:textId="77777777" w:rsidR="00465E05" w:rsidRDefault="00465E05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Cs w:val="30"/>
              </w:rPr>
            </w:pPr>
          </w:p>
          <w:p w14:paraId="0F24FB87" w14:textId="77777777" w:rsidR="00465E05" w:rsidRDefault="00465E05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Cs w:val="30"/>
              </w:rPr>
            </w:pPr>
          </w:p>
          <w:p w14:paraId="258D1E01" w14:textId="41E4C3EA" w:rsidR="00465E05" w:rsidRPr="00D67275" w:rsidRDefault="00465E05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/>
                <w:szCs w:val="30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single" w:sz="12" w:space="0" w:color="0971B8" w:themeColor="background2"/>
              <w:right w:val="single" w:sz="12" w:space="0" w:color="0971B8" w:themeColor="background2"/>
            </w:tcBorders>
            <w:tcMar>
              <w:bottom w:w="454" w:type="dxa"/>
            </w:tcMar>
          </w:tcPr>
          <w:p w14:paraId="07FA1FEB" w14:textId="173F3496" w:rsidR="000D2EEC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8847B1">
              <w:rPr>
                <w:sz w:val="28"/>
                <w:szCs w:val="28"/>
                <w:lang w:eastAsia="en-US"/>
              </w:rPr>
              <w:t xml:space="preserve">Info: </w:t>
            </w:r>
            <w:r w:rsidR="00B33852">
              <w:rPr>
                <w:sz w:val="28"/>
                <w:szCs w:val="28"/>
                <w:lang w:eastAsia="en-US"/>
              </w:rPr>
              <w:t>Gitta</w:t>
            </w:r>
            <w:r w:rsidRPr="008847B1">
              <w:rPr>
                <w:sz w:val="28"/>
                <w:szCs w:val="28"/>
                <w:lang w:eastAsia="en-US"/>
              </w:rPr>
              <w:t xml:space="preserve">, </w:t>
            </w:r>
          </w:p>
          <w:p w14:paraId="31C4C6F6" w14:textId="53EA30D7" w:rsidR="00A10F2E" w:rsidRPr="008847B1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  <w:r w:rsidRPr="008847B1">
              <w:rPr>
                <w:sz w:val="28"/>
                <w:szCs w:val="28"/>
                <w:lang w:eastAsia="en-US"/>
              </w:rPr>
              <w:t>06</w:t>
            </w:r>
            <w:r w:rsidR="000D2EEC">
              <w:rPr>
                <w:sz w:val="28"/>
                <w:szCs w:val="28"/>
                <w:lang w:eastAsia="en-US"/>
              </w:rPr>
              <w:t xml:space="preserve"> </w:t>
            </w:r>
            <w:r w:rsidR="0006304B">
              <w:rPr>
                <w:sz w:val="28"/>
                <w:szCs w:val="28"/>
                <w:lang w:eastAsia="en-US"/>
              </w:rPr>
              <w:t>34561473</w:t>
            </w:r>
            <w:r w:rsidRPr="008847B1">
              <w:rPr>
                <w:sz w:val="28"/>
                <w:szCs w:val="28"/>
                <w:lang w:eastAsia="en-US"/>
              </w:rPr>
              <w:t xml:space="preserve">, </w:t>
            </w:r>
            <w:hyperlink r:id="rId18" w:history="1">
              <w:r w:rsidR="0006304B" w:rsidRPr="00965004">
                <w:rPr>
                  <w:rStyle w:val="Hyperlink"/>
                  <w:sz w:val="28"/>
                  <w:szCs w:val="28"/>
                </w:rPr>
                <w:t>gbessem@dds.nl</w:t>
              </w:r>
            </w:hyperlink>
            <w:r w:rsidRPr="008847B1">
              <w:rPr>
                <w:sz w:val="28"/>
                <w:szCs w:val="28"/>
                <w:lang w:eastAsia="en-US"/>
              </w:rPr>
              <w:t xml:space="preserve"> </w:t>
            </w:r>
            <w:r w:rsidR="008847B1">
              <w:rPr>
                <w:sz w:val="28"/>
                <w:szCs w:val="28"/>
                <w:lang w:eastAsia="en-US"/>
              </w:rPr>
              <w:t xml:space="preserve">Kosten: </w:t>
            </w:r>
            <w:r w:rsidRPr="008847B1">
              <w:rPr>
                <w:sz w:val="28"/>
                <w:szCs w:val="28"/>
                <w:lang w:eastAsia="en-US"/>
              </w:rPr>
              <w:t>€2,50</w:t>
            </w:r>
          </w:p>
          <w:p w14:paraId="65118E20" w14:textId="77777777" w:rsidR="00A10F2E" w:rsidRPr="00D74783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eastAsia="en-US"/>
              </w:rPr>
            </w:pPr>
          </w:p>
          <w:p w14:paraId="567AFE29" w14:textId="77777777" w:rsidR="00A10F2E" w:rsidRPr="00D74783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eastAsia="en-US"/>
              </w:rPr>
            </w:pPr>
          </w:p>
          <w:p w14:paraId="47755F42" w14:textId="77777777" w:rsidR="00A10F2E" w:rsidRPr="00D74783" w:rsidRDefault="00A10F2E" w:rsidP="00312D48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lang w:eastAsia="en-US"/>
              </w:rPr>
            </w:pPr>
          </w:p>
          <w:p w14:paraId="39752E17" w14:textId="77777777" w:rsidR="00553820" w:rsidRDefault="00553820" w:rsidP="000D2EEC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en-US"/>
              </w:rPr>
            </w:pPr>
          </w:p>
          <w:p w14:paraId="4BF2B927" w14:textId="003CD089" w:rsidR="00465E05" w:rsidRDefault="00465E05" w:rsidP="000D2EEC">
            <w:pPr>
              <w:spacing w:line="34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</w:tbl>
    <w:p w14:paraId="44E96AAE" w14:textId="49AE70EC" w:rsidR="00A10F2E" w:rsidRDefault="00A10F2E" w:rsidP="00D84AC5">
      <w:pPr>
        <w:ind w:left="709" w:firstLine="142"/>
        <w:jc w:val="center"/>
      </w:pPr>
    </w:p>
    <w:p w14:paraId="442EF429" w14:textId="77777777" w:rsidR="00A10F2E" w:rsidRPr="00C573BA" w:rsidRDefault="00A10F2E" w:rsidP="00D84AC5">
      <w:pPr>
        <w:ind w:left="709" w:firstLine="142"/>
        <w:jc w:val="center"/>
      </w:pPr>
    </w:p>
    <w:p w14:paraId="0A2401FF" w14:textId="47B72407" w:rsidR="00073FB6" w:rsidRPr="00C573BA" w:rsidRDefault="001C4349" w:rsidP="00D84AC5">
      <w:pPr>
        <w:ind w:left="709" w:firstLine="142"/>
        <w:jc w:val="center"/>
      </w:pPr>
      <w:r>
        <w:rPr>
          <w:noProof/>
        </w:rPr>
        <w:t xml:space="preserve">                                                                 </w:t>
      </w:r>
    </w:p>
    <w:p w14:paraId="226D5AE5" w14:textId="70ACBB77" w:rsidR="00073FB6" w:rsidRPr="000D2EEC" w:rsidRDefault="00073FB6" w:rsidP="001C4349"/>
    <w:sectPr w:rsidR="00073FB6" w:rsidRPr="000D2EEC" w:rsidSect="000F0595">
      <w:headerReference w:type="default" r:id="rId19"/>
      <w:pgSz w:w="23811" w:h="16837" w:orient="landscape"/>
      <w:pgMar w:top="0" w:right="2127" w:bottom="0" w:left="993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286210" w14:textId="77777777" w:rsidR="00553820" w:rsidRDefault="00553820" w:rsidP="00736A93">
      <w:pPr>
        <w:spacing w:line="240" w:lineRule="auto"/>
      </w:pPr>
      <w:r>
        <w:separator/>
      </w:r>
    </w:p>
  </w:endnote>
  <w:endnote w:type="continuationSeparator" w:id="0">
    <w:p w14:paraId="3A5BCF6D" w14:textId="77777777" w:rsidR="00553820" w:rsidRDefault="00553820" w:rsidP="00736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M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6233C" w14:textId="77777777" w:rsidR="00553820" w:rsidRDefault="00553820" w:rsidP="00736A93">
      <w:pPr>
        <w:spacing w:line="240" w:lineRule="auto"/>
      </w:pPr>
      <w:r>
        <w:separator/>
      </w:r>
    </w:p>
  </w:footnote>
  <w:footnote w:type="continuationSeparator" w:id="0">
    <w:p w14:paraId="25974B44" w14:textId="77777777" w:rsidR="00553820" w:rsidRDefault="00553820" w:rsidP="00736A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ADC3F" w14:textId="77777777" w:rsidR="00553820" w:rsidRDefault="00553820" w:rsidP="00736A93">
    <w:pPr>
      <w:pStyle w:val="Koptekst"/>
      <w:jc w:val="center"/>
    </w:pP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4373E00"/>
    <w:multiLevelType w:val="hybridMultilevel"/>
    <w:tmpl w:val="AD60BF6A"/>
    <w:lvl w:ilvl="0" w:tplc="5F9EC7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0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A93"/>
    <w:rsid w:val="00005BFA"/>
    <w:rsid w:val="0001324D"/>
    <w:rsid w:val="00031A5C"/>
    <w:rsid w:val="0006304B"/>
    <w:rsid w:val="00071126"/>
    <w:rsid w:val="00073326"/>
    <w:rsid w:val="00073FB6"/>
    <w:rsid w:val="0008288D"/>
    <w:rsid w:val="00092482"/>
    <w:rsid w:val="000A0178"/>
    <w:rsid w:val="000C0104"/>
    <w:rsid w:val="000C63CC"/>
    <w:rsid w:val="000D2EEC"/>
    <w:rsid w:val="000D4D48"/>
    <w:rsid w:val="000D6EFC"/>
    <w:rsid w:val="000E4B91"/>
    <w:rsid w:val="000F0595"/>
    <w:rsid w:val="000F06F9"/>
    <w:rsid w:val="00112ED7"/>
    <w:rsid w:val="00124D3F"/>
    <w:rsid w:val="00126518"/>
    <w:rsid w:val="00127ECD"/>
    <w:rsid w:val="0013257D"/>
    <w:rsid w:val="00141267"/>
    <w:rsid w:val="00141AA2"/>
    <w:rsid w:val="00142563"/>
    <w:rsid w:val="00145C1E"/>
    <w:rsid w:val="001530BD"/>
    <w:rsid w:val="0017190E"/>
    <w:rsid w:val="00174756"/>
    <w:rsid w:val="00195F38"/>
    <w:rsid w:val="001B180D"/>
    <w:rsid w:val="001C4349"/>
    <w:rsid w:val="001D30FB"/>
    <w:rsid w:val="001F2D83"/>
    <w:rsid w:val="0020313B"/>
    <w:rsid w:val="002124F4"/>
    <w:rsid w:val="002143F5"/>
    <w:rsid w:val="00214FAF"/>
    <w:rsid w:val="0022573F"/>
    <w:rsid w:val="0022769B"/>
    <w:rsid w:val="00236A40"/>
    <w:rsid w:val="00252D73"/>
    <w:rsid w:val="002603E1"/>
    <w:rsid w:val="002604EB"/>
    <w:rsid w:val="00267ABC"/>
    <w:rsid w:val="00270D96"/>
    <w:rsid w:val="00274F47"/>
    <w:rsid w:val="0027745E"/>
    <w:rsid w:val="002927BF"/>
    <w:rsid w:val="00296562"/>
    <w:rsid w:val="002A5E3C"/>
    <w:rsid w:val="002B0407"/>
    <w:rsid w:val="002D1961"/>
    <w:rsid w:val="00312D48"/>
    <w:rsid w:val="00326381"/>
    <w:rsid w:val="00332C63"/>
    <w:rsid w:val="00381B91"/>
    <w:rsid w:val="00390D30"/>
    <w:rsid w:val="00391172"/>
    <w:rsid w:val="003A5359"/>
    <w:rsid w:val="003A66A6"/>
    <w:rsid w:val="003B13E6"/>
    <w:rsid w:val="003B1732"/>
    <w:rsid w:val="003B7A17"/>
    <w:rsid w:val="003C0D92"/>
    <w:rsid w:val="003C3A8E"/>
    <w:rsid w:val="003C5F9C"/>
    <w:rsid w:val="003D1B7A"/>
    <w:rsid w:val="003F0E0B"/>
    <w:rsid w:val="00402067"/>
    <w:rsid w:val="00417F16"/>
    <w:rsid w:val="00426D23"/>
    <w:rsid w:val="00447E7C"/>
    <w:rsid w:val="004514A5"/>
    <w:rsid w:val="00465E05"/>
    <w:rsid w:val="00495A2A"/>
    <w:rsid w:val="0049708B"/>
    <w:rsid w:val="004A2495"/>
    <w:rsid w:val="004A61AE"/>
    <w:rsid w:val="004B2E59"/>
    <w:rsid w:val="004B7BDE"/>
    <w:rsid w:val="004C74E9"/>
    <w:rsid w:val="004D5A07"/>
    <w:rsid w:val="004E2E86"/>
    <w:rsid w:val="004F7CD3"/>
    <w:rsid w:val="004F7D63"/>
    <w:rsid w:val="00501607"/>
    <w:rsid w:val="0050367E"/>
    <w:rsid w:val="00504435"/>
    <w:rsid w:val="0051395C"/>
    <w:rsid w:val="005233AB"/>
    <w:rsid w:val="005470AB"/>
    <w:rsid w:val="00553820"/>
    <w:rsid w:val="005559C1"/>
    <w:rsid w:val="005669D1"/>
    <w:rsid w:val="00583EBB"/>
    <w:rsid w:val="005B522F"/>
    <w:rsid w:val="005C4766"/>
    <w:rsid w:val="005E6B94"/>
    <w:rsid w:val="005F2438"/>
    <w:rsid w:val="005F5EFF"/>
    <w:rsid w:val="005F656D"/>
    <w:rsid w:val="00606CC4"/>
    <w:rsid w:val="00616774"/>
    <w:rsid w:val="006201C0"/>
    <w:rsid w:val="0063542E"/>
    <w:rsid w:val="006357FD"/>
    <w:rsid w:val="00641ABA"/>
    <w:rsid w:val="0066177F"/>
    <w:rsid w:val="00661E9D"/>
    <w:rsid w:val="006638C8"/>
    <w:rsid w:val="0068296E"/>
    <w:rsid w:val="00684570"/>
    <w:rsid w:val="006849F2"/>
    <w:rsid w:val="00685F2B"/>
    <w:rsid w:val="006868E4"/>
    <w:rsid w:val="00693B2C"/>
    <w:rsid w:val="006A10D8"/>
    <w:rsid w:val="006A7FA5"/>
    <w:rsid w:val="006B4D9A"/>
    <w:rsid w:val="006C36CB"/>
    <w:rsid w:val="006C669A"/>
    <w:rsid w:val="006D3C8D"/>
    <w:rsid w:val="006D6BC8"/>
    <w:rsid w:val="006D7208"/>
    <w:rsid w:val="006E2B0C"/>
    <w:rsid w:val="006F3B6E"/>
    <w:rsid w:val="00703FF2"/>
    <w:rsid w:val="00731D0F"/>
    <w:rsid w:val="00736A93"/>
    <w:rsid w:val="007529DC"/>
    <w:rsid w:val="00754147"/>
    <w:rsid w:val="00755B4D"/>
    <w:rsid w:val="0076577A"/>
    <w:rsid w:val="00766371"/>
    <w:rsid w:val="00771CE5"/>
    <w:rsid w:val="007B294C"/>
    <w:rsid w:val="007C20C1"/>
    <w:rsid w:val="007C7F86"/>
    <w:rsid w:val="007E497F"/>
    <w:rsid w:val="00804BD2"/>
    <w:rsid w:val="00810C94"/>
    <w:rsid w:val="00846486"/>
    <w:rsid w:val="00847C8C"/>
    <w:rsid w:val="0085669D"/>
    <w:rsid w:val="00881A7D"/>
    <w:rsid w:val="008847B1"/>
    <w:rsid w:val="0089083D"/>
    <w:rsid w:val="00893BD4"/>
    <w:rsid w:val="008A51BB"/>
    <w:rsid w:val="008E0A9E"/>
    <w:rsid w:val="00914011"/>
    <w:rsid w:val="00914D99"/>
    <w:rsid w:val="00927EB9"/>
    <w:rsid w:val="009376EF"/>
    <w:rsid w:val="00941632"/>
    <w:rsid w:val="009432CA"/>
    <w:rsid w:val="00944F4F"/>
    <w:rsid w:val="00955355"/>
    <w:rsid w:val="00957853"/>
    <w:rsid w:val="0096159A"/>
    <w:rsid w:val="0097587A"/>
    <w:rsid w:val="009809E2"/>
    <w:rsid w:val="00981090"/>
    <w:rsid w:val="009827DE"/>
    <w:rsid w:val="009829A5"/>
    <w:rsid w:val="009B1BB8"/>
    <w:rsid w:val="009B2600"/>
    <w:rsid w:val="009B2CFF"/>
    <w:rsid w:val="009B52CF"/>
    <w:rsid w:val="009C0517"/>
    <w:rsid w:val="009C3628"/>
    <w:rsid w:val="009D3A0F"/>
    <w:rsid w:val="009D51EE"/>
    <w:rsid w:val="009D6D4B"/>
    <w:rsid w:val="009E1B3E"/>
    <w:rsid w:val="00A00C0E"/>
    <w:rsid w:val="00A051B7"/>
    <w:rsid w:val="00A07D3E"/>
    <w:rsid w:val="00A10F2E"/>
    <w:rsid w:val="00A11700"/>
    <w:rsid w:val="00A126A5"/>
    <w:rsid w:val="00A14F02"/>
    <w:rsid w:val="00A50D45"/>
    <w:rsid w:val="00A55F68"/>
    <w:rsid w:val="00A8206F"/>
    <w:rsid w:val="00A82BB9"/>
    <w:rsid w:val="00A87B2A"/>
    <w:rsid w:val="00AA30CB"/>
    <w:rsid w:val="00AA3256"/>
    <w:rsid w:val="00AA7A64"/>
    <w:rsid w:val="00AB3989"/>
    <w:rsid w:val="00AC3ED1"/>
    <w:rsid w:val="00AD0C4D"/>
    <w:rsid w:val="00AE29CA"/>
    <w:rsid w:val="00AF51B4"/>
    <w:rsid w:val="00B02200"/>
    <w:rsid w:val="00B05A0D"/>
    <w:rsid w:val="00B113FF"/>
    <w:rsid w:val="00B27750"/>
    <w:rsid w:val="00B33852"/>
    <w:rsid w:val="00B34379"/>
    <w:rsid w:val="00B37578"/>
    <w:rsid w:val="00B56A23"/>
    <w:rsid w:val="00B65834"/>
    <w:rsid w:val="00B67582"/>
    <w:rsid w:val="00B709BA"/>
    <w:rsid w:val="00BA7F85"/>
    <w:rsid w:val="00BB14D2"/>
    <w:rsid w:val="00BB7AC5"/>
    <w:rsid w:val="00BC2009"/>
    <w:rsid w:val="00BE22C8"/>
    <w:rsid w:val="00C00C69"/>
    <w:rsid w:val="00C11DAC"/>
    <w:rsid w:val="00C13BF4"/>
    <w:rsid w:val="00C300C9"/>
    <w:rsid w:val="00C343F4"/>
    <w:rsid w:val="00C573BA"/>
    <w:rsid w:val="00C57A7C"/>
    <w:rsid w:val="00C57ABF"/>
    <w:rsid w:val="00C74443"/>
    <w:rsid w:val="00CA7218"/>
    <w:rsid w:val="00CC6CE6"/>
    <w:rsid w:val="00CD0792"/>
    <w:rsid w:val="00CE7B21"/>
    <w:rsid w:val="00CF2167"/>
    <w:rsid w:val="00CF2A78"/>
    <w:rsid w:val="00D02C09"/>
    <w:rsid w:val="00D05FEB"/>
    <w:rsid w:val="00D129E5"/>
    <w:rsid w:val="00D1388F"/>
    <w:rsid w:val="00D3055D"/>
    <w:rsid w:val="00D439D6"/>
    <w:rsid w:val="00D4621E"/>
    <w:rsid w:val="00D57324"/>
    <w:rsid w:val="00D602A7"/>
    <w:rsid w:val="00D67275"/>
    <w:rsid w:val="00D74783"/>
    <w:rsid w:val="00D76489"/>
    <w:rsid w:val="00D80F48"/>
    <w:rsid w:val="00D84AC5"/>
    <w:rsid w:val="00D877E4"/>
    <w:rsid w:val="00D92D0A"/>
    <w:rsid w:val="00D95A69"/>
    <w:rsid w:val="00DA050E"/>
    <w:rsid w:val="00DA2913"/>
    <w:rsid w:val="00DB5108"/>
    <w:rsid w:val="00DB6765"/>
    <w:rsid w:val="00DC6D92"/>
    <w:rsid w:val="00DC7EE6"/>
    <w:rsid w:val="00DD6FA5"/>
    <w:rsid w:val="00DE1E73"/>
    <w:rsid w:val="00DE5FEB"/>
    <w:rsid w:val="00DE733D"/>
    <w:rsid w:val="00DF23D1"/>
    <w:rsid w:val="00E075D4"/>
    <w:rsid w:val="00E108CA"/>
    <w:rsid w:val="00E32457"/>
    <w:rsid w:val="00E34D50"/>
    <w:rsid w:val="00E3604E"/>
    <w:rsid w:val="00E4114B"/>
    <w:rsid w:val="00E42AF8"/>
    <w:rsid w:val="00E45AED"/>
    <w:rsid w:val="00E6296E"/>
    <w:rsid w:val="00E86FDB"/>
    <w:rsid w:val="00E94B34"/>
    <w:rsid w:val="00E9672B"/>
    <w:rsid w:val="00EA358F"/>
    <w:rsid w:val="00ED34B2"/>
    <w:rsid w:val="00ED5BDB"/>
    <w:rsid w:val="00EE0071"/>
    <w:rsid w:val="00EE363C"/>
    <w:rsid w:val="00EE52F0"/>
    <w:rsid w:val="00EF2762"/>
    <w:rsid w:val="00F006D5"/>
    <w:rsid w:val="00F0252C"/>
    <w:rsid w:val="00F10A65"/>
    <w:rsid w:val="00F3078C"/>
    <w:rsid w:val="00F34A89"/>
    <w:rsid w:val="00F36E9E"/>
    <w:rsid w:val="00F55F6D"/>
    <w:rsid w:val="00F60821"/>
    <w:rsid w:val="00F771CC"/>
    <w:rsid w:val="00F81CB1"/>
    <w:rsid w:val="00FB1E63"/>
    <w:rsid w:val="00FB4570"/>
    <w:rsid w:val="00FC686F"/>
    <w:rsid w:val="00FC7493"/>
    <w:rsid w:val="00FE64C9"/>
    <w:rsid w:val="00FF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,"/>
  <w:listSeparator w:val=";"/>
  <w14:docId w14:val="5BF579E6"/>
  <w15:docId w15:val="{5D16B705-179F-4B4C-A8DA-78C7BD7C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AA3256"/>
    <w:pPr>
      <w:widowControl w:val="0"/>
      <w:tabs>
        <w:tab w:val="left" w:pos="2636"/>
      </w:tabs>
      <w:suppressAutoHyphens/>
      <w:spacing w:line="420" w:lineRule="atLeast"/>
    </w:pPr>
    <w:rPr>
      <w:rFonts w:ascii="Trebuchet MS" w:eastAsia="Arial" w:hAnsi="Trebuchet MS"/>
      <w:sz w:val="30"/>
      <w:szCs w:val="24"/>
      <w:lang w:val="nl-NL"/>
    </w:rPr>
  </w:style>
  <w:style w:type="paragraph" w:styleId="Kop1">
    <w:name w:val="heading 1"/>
    <w:basedOn w:val="Standaard"/>
    <w:next w:val="Standaard"/>
    <w:qFormat/>
    <w:rsid w:val="00417F16"/>
    <w:pPr>
      <w:tabs>
        <w:tab w:val="num" w:pos="0"/>
      </w:tabs>
      <w:ind w:left="432" w:hanging="432"/>
      <w:outlineLvl w:val="0"/>
    </w:pPr>
    <w:rPr>
      <w:b/>
      <w:bCs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ynamohk1zwart">
    <w:name w:val="Dynamo hk 1 zwart"/>
    <w:next w:val="Standaard"/>
    <w:rsid w:val="00EE52F0"/>
    <w:pPr>
      <w:widowControl w:val="0"/>
      <w:tabs>
        <w:tab w:val="left" w:pos="2636"/>
      </w:tabs>
      <w:suppressAutoHyphens/>
      <w:spacing w:after="560" w:line="1200" w:lineRule="atLeast"/>
    </w:pPr>
    <w:rPr>
      <w:rFonts w:ascii="Trebuchet MS" w:eastAsia="Arial" w:hAnsi="Trebuchet MS"/>
      <w:b/>
      <w:sz w:val="110"/>
      <w:szCs w:val="24"/>
      <w:lang w:val="nl-NL"/>
    </w:rPr>
  </w:style>
  <w:style w:type="paragraph" w:styleId="Ballontekst">
    <w:name w:val="Balloon Text"/>
    <w:basedOn w:val="Standaard"/>
    <w:link w:val="BallontekstChar"/>
    <w:rsid w:val="00AC3E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C3ED1"/>
    <w:rPr>
      <w:rFonts w:ascii="Tahoma" w:eastAsia="Arial" w:hAnsi="Tahoma" w:cs="Tahoma"/>
      <w:sz w:val="16"/>
      <w:szCs w:val="16"/>
      <w:lang w:val="nl-NL"/>
    </w:rPr>
  </w:style>
  <w:style w:type="paragraph" w:customStyle="1" w:styleId="Dynamohk2">
    <w:name w:val="Dynamo hk 2"/>
    <w:next w:val="Dynamostandaard"/>
    <w:rsid w:val="00EE52F0"/>
    <w:pPr>
      <w:widowControl w:val="0"/>
      <w:tabs>
        <w:tab w:val="left" w:pos="2636"/>
      </w:tabs>
      <w:suppressAutoHyphens/>
      <w:spacing w:line="600" w:lineRule="atLeast"/>
    </w:pPr>
    <w:rPr>
      <w:rFonts w:ascii="Trebuchet MS" w:eastAsia="Arial" w:hAnsi="Trebuchet MS"/>
      <w:b/>
      <w:sz w:val="50"/>
      <w:szCs w:val="24"/>
      <w:lang w:val="nl-NL"/>
    </w:rPr>
  </w:style>
  <w:style w:type="paragraph" w:customStyle="1" w:styleId="Dynamohk2beige">
    <w:name w:val="Dynamo hk 2 beige"/>
    <w:basedOn w:val="Dynamohk2"/>
    <w:next w:val="Standaard"/>
    <w:rsid w:val="00EE52F0"/>
    <w:rPr>
      <w:color w:val="9A8A50" w:themeColor="text1"/>
    </w:rPr>
  </w:style>
  <w:style w:type="paragraph" w:customStyle="1" w:styleId="Dynamohk2blauw">
    <w:name w:val="Dynamo hk 2 blauw"/>
    <w:basedOn w:val="Dynamohk2"/>
    <w:next w:val="Standaard"/>
    <w:rsid w:val="00EE52F0"/>
    <w:rPr>
      <w:color w:val="0971B8" w:themeColor="background2"/>
    </w:rPr>
  </w:style>
  <w:style w:type="paragraph" w:customStyle="1" w:styleId="Dynamohk2blauwgroen">
    <w:name w:val="Dynamo hk 2 blauwgroen"/>
    <w:basedOn w:val="Dynamohk2"/>
    <w:next w:val="Standaard"/>
    <w:rsid w:val="00EE52F0"/>
    <w:rPr>
      <w:color w:val="57ADB5" w:themeColor="background1"/>
    </w:rPr>
  </w:style>
  <w:style w:type="paragraph" w:customStyle="1" w:styleId="Dynamohk2bruin">
    <w:name w:val="Dynamo hk 2 bruin"/>
    <w:basedOn w:val="Dynamohk2"/>
    <w:next w:val="Standaard"/>
    <w:rsid w:val="00EE52F0"/>
    <w:rPr>
      <w:color w:val="792F0E" w:themeColor="text2"/>
    </w:rPr>
  </w:style>
  <w:style w:type="paragraph" w:customStyle="1" w:styleId="Dynamohk2donkergroen">
    <w:name w:val="Dynamo hk 2 donkergroen"/>
    <w:basedOn w:val="Dynamohk2"/>
    <w:next w:val="Standaard"/>
    <w:rsid w:val="00EE52F0"/>
    <w:rPr>
      <w:color w:val="066D4B" w:themeColor="accent1"/>
    </w:rPr>
  </w:style>
  <w:style w:type="paragraph" w:customStyle="1" w:styleId="Dynamohk2geel">
    <w:name w:val="Dynamo hk 2 geel"/>
    <w:basedOn w:val="Dynamohk2"/>
    <w:next w:val="Standaard"/>
    <w:rsid w:val="00EE52F0"/>
    <w:rPr>
      <w:color w:val="EBC20F" w:themeColor="accent2"/>
    </w:rPr>
  </w:style>
  <w:style w:type="paragraph" w:customStyle="1" w:styleId="Dynamohk2olijfgroen">
    <w:name w:val="Dynamo hk 2 olijfgroen"/>
    <w:basedOn w:val="Dynamohk2"/>
    <w:next w:val="Standaard"/>
    <w:rsid w:val="00EE52F0"/>
    <w:rPr>
      <w:color w:val="9BBB59" w:themeColor="accent3"/>
    </w:rPr>
  </w:style>
  <w:style w:type="paragraph" w:customStyle="1" w:styleId="Dynamohk2oranje">
    <w:name w:val="Dynamo hk 2 oranje"/>
    <w:basedOn w:val="Dynamohk2"/>
    <w:next w:val="Standaard"/>
    <w:rsid w:val="00EE52F0"/>
    <w:rPr>
      <w:color w:val="D67D22" w:themeColor="accent4"/>
    </w:rPr>
  </w:style>
  <w:style w:type="paragraph" w:customStyle="1" w:styleId="Dynamohk2paars">
    <w:name w:val="Dynamo hk 2 paars"/>
    <w:basedOn w:val="Dynamohk2"/>
    <w:next w:val="Standaard"/>
    <w:rsid w:val="00EE52F0"/>
    <w:rPr>
      <w:color w:val="941359" w:themeColor="accent5"/>
    </w:rPr>
  </w:style>
  <w:style w:type="paragraph" w:customStyle="1" w:styleId="Dynamohk2rood">
    <w:name w:val="Dynamo hk 2 rood"/>
    <w:basedOn w:val="Dynamohk2"/>
    <w:next w:val="Standaard"/>
    <w:rsid w:val="00EE52F0"/>
    <w:rPr>
      <w:color w:val="BD0032" w:themeColor="accent6"/>
    </w:rPr>
  </w:style>
  <w:style w:type="paragraph" w:customStyle="1" w:styleId="Dynamohk2roze">
    <w:name w:val="Dynamo hk 2 roze"/>
    <w:basedOn w:val="Dynamohk2"/>
    <w:next w:val="Standaard"/>
    <w:rsid w:val="00EE52F0"/>
    <w:rPr>
      <w:color w:val="D23C7F"/>
    </w:rPr>
  </w:style>
  <w:style w:type="paragraph" w:customStyle="1" w:styleId="Dynamohk2zwart">
    <w:name w:val="Dynamo hk 2 zwart"/>
    <w:basedOn w:val="Dynamohk2"/>
    <w:next w:val="Standaard"/>
    <w:rsid w:val="00EE52F0"/>
    <w:rPr>
      <w:color w:val="000000"/>
    </w:rPr>
  </w:style>
  <w:style w:type="paragraph" w:customStyle="1" w:styleId="Dynamostandaard">
    <w:name w:val="Dynamo standaard"/>
    <w:rsid w:val="0096159A"/>
    <w:pPr>
      <w:widowControl w:val="0"/>
      <w:tabs>
        <w:tab w:val="left" w:pos="2636"/>
      </w:tabs>
      <w:suppressAutoHyphens/>
      <w:spacing w:line="420" w:lineRule="atLeast"/>
    </w:pPr>
    <w:rPr>
      <w:rFonts w:ascii="Trebuchet MS" w:eastAsia="Arial" w:hAnsi="Trebuchet MS"/>
      <w:sz w:val="30"/>
      <w:szCs w:val="24"/>
      <w:lang w:val="nl-NL"/>
    </w:rPr>
  </w:style>
  <w:style w:type="paragraph" w:customStyle="1" w:styleId="Dynamotk">
    <w:name w:val="Dynamo tk"/>
    <w:basedOn w:val="Dynamostandaard"/>
    <w:next w:val="Dynamostandaard"/>
    <w:rsid w:val="00AC3ED1"/>
    <w:rPr>
      <w:b/>
    </w:rPr>
  </w:style>
  <w:style w:type="paragraph" w:customStyle="1" w:styleId="Dynamotkbeige">
    <w:name w:val="Dynamo tk beige"/>
    <w:basedOn w:val="Dynamotk"/>
    <w:next w:val="Standaard"/>
    <w:rsid w:val="00EE52F0"/>
    <w:rPr>
      <w:color w:val="9A8A50" w:themeColor="text1"/>
    </w:rPr>
  </w:style>
  <w:style w:type="paragraph" w:customStyle="1" w:styleId="Dynamotkblauw">
    <w:name w:val="Dynamo tk blauw"/>
    <w:basedOn w:val="Dynamotk"/>
    <w:next w:val="Standaard"/>
    <w:rsid w:val="00EE52F0"/>
    <w:rPr>
      <w:color w:val="0971B8" w:themeColor="background2"/>
    </w:rPr>
  </w:style>
  <w:style w:type="paragraph" w:customStyle="1" w:styleId="Dynamotkblauwgroen">
    <w:name w:val="Dynamo tk blauwgroen"/>
    <w:basedOn w:val="Dynamotk"/>
    <w:next w:val="Standaard"/>
    <w:rsid w:val="00EE52F0"/>
    <w:rPr>
      <w:color w:val="57ADB5" w:themeColor="background1"/>
    </w:rPr>
  </w:style>
  <w:style w:type="paragraph" w:customStyle="1" w:styleId="Dynamotkbruin">
    <w:name w:val="Dynamo tk bruin"/>
    <w:basedOn w:val="Dynamotkblauwgroen"/>
    <w:next w:val="Standaard"/>
    <w:rsid w:val="00AC3ED1"/>
    <w:rPr>
      <w:color w:val="792F0E" w:themeColor="text2"/>
    </w:rPr>
  </w:style>
  <w:style w:type="paragraph" w:customStyle="1" w:styleId="Dynamotkdonkergroen">
    <w:name w:val="Dynamo tk donkergroen"/>
    <w:basedOn w:val="Dynamotk"/>
    <w:next w:val="Standaard"/>
    <w:rsid w:val="00EE52F0"/>
    <w:rPr>
      <w:color w:val="066D4B" w:themeColor="accent1"/>
    </w:rPr>
  </w:style>
  <w:style w:type="paragraph" w:customStyle="1" w:styleId="Dynamotkgeel">
    <w:name w:val="Dynamo tk geel"/>
    <w:basedOn w:val="Dynamotk"/>
    <w:next w:val="Standaard"/>
    <w:rsid w:val="00EE52F0"/>
    <w:rPr>
      <w:color w:val="EBC20F" w:themeColor="accent2"/>
    </w:rPr>
  </w:style>
  <w:style w:type="paragraph" w:customStyle="1" w:styleId="Dynamotkolijfgroen">
    <w:name w:val="Dynamo tk olijfgroen"/>
    <w:basedOn w:val="Dynamotk"/>
    <w:next w:val="Standaard"/>
    <w:rsid w:val="00EE52F0"/>
    <w:rPr>
      <w:color w:val="9BBB59" w:themeColor="accent3"/>
    </w:rPr>
  </w:style>
  <w:style w:type="paragraph" w:customStyle="1" w:styleId="Dynamotkoranje">
    <w:name w:val="Dynamo tk oranje"/>
    <w:basedOn w:val="Dynamotk"/>
    <w:next w:val="Standaard"/>
    <w:rsid w:val="00EE52F0"/>
    <w:rPr>
      <w:color w:val="D67D22" w:themeColor="accent4"/>
    </w:rPr>
  </w:style>
  <w:style w:type="paragraph" w:customStyle="1" w:styleId="Dynamotkpaars">
    <w:name w:val="Dynamo tk paars"/>
    <w:basedOn w:val="Dynamotk"/>
    <w:next w:val="Standaard"/>
    <w:rsid w:val="00EE52F0"/>
    <w:rPr>
      <w:color w:val="941359" w:themeColor="accent5"/>
    </w:rPr>
  </w:style>
  <w:style w:type="paragraph" w:customStyle="1" w:styleId="Dynamotkrood">
    <w:name w:val="Dynamo tk rood"/>
    <w:basedOn w:val="Dynamotk"/>
    <w:next w:val="Standaard"/>
    <w:rsid w:val="00EE52F0"/>
    <w:rPr>
      <w:color w:val="BD0032" w:themeColor="accent6"/>
    </w:rPr>
  </w:style>
  <w:style w:type="paragraph" w:customStyle="1" w:styleId="Dynamotkroze">
    <w:name w:val="Dynamo tk roze"/>
    <w:basedOn w:val="Dynamotk"/>
    <w:next w:val="Standaard"/>
    <w:rsid w:val="00EE52F0"/>
    <w:rPr>
      <w:color w:val="D23C7F"/>
    </w:rPr>
  </w:style>
  <w:style w:type="paragraph" w:customStyle="1" w:styleId="Dynamotkzwart">
    <w:name w:val="Dynamo tk zwart"/>
    <w:basedOn w:val="Dynamotk"/>
    <w:next w:val="Standaard"/>
    <w:rsid w:val="00EE52F0"/>
    <w:rPr>
      <w:color w:val="000000"/>
    </w:rPr>
  </w:style>
  <w:style w:type="paragraph" w:customStyle="1" w:styleId="Dynamoot">
    <w:name w:val="Dynamo ot"/>
    <w:basedOn w:val="Dynamostandaard"/>
    <w:qFormat/>
    <w:rsid w:val="00AC3ED1"/>
    <w:pPr>
      <w:spacing w:line="460" w:lineRule="atLeast"/>
    </w:pPr>
    <w:rPr>
      <w:b/>
      <w:sz w:val="34"/>
    </w:rPr>
  </w:style>
  <w:style w:type="paragraph" w:customStyle="1" w:styleId="Dynamootbeige">
    <w:name w:val="Dynamo ot beige"/>
    <w:basedOn w:val="Dynamoot"/>
    <w:qFormat/>
    <w:rsid w:val="00EE52F0"/>
    <w:rPr>
      <w:color w:val="9A8A50" w:themeColor="text1"/>
    </w:rPr>
  </w:style>
  <w:style w:type="paragraph" w:customStyle="1" w:styleId="Dynamootblauw">
    <w:name w:val="Dynamo ot blauw"/>
    <w:basedOn w:val="Dynamoot"/>
    <w:qFormat/>
    <w:rsid w:val="00EE52F0"/>
    <w:rPr>
      <w:color w:val="0971B8" w:themeColor="background2"/>
    </w:rPr>
  </w:style>
  <w:style w:type="paragraph" w:customStyle="1" w:styleId="Dynamootblauwgroen">
    <w:name w:val="Dynamo ot blauwgroen"/>
    <w:basedOn w:val="Dynamoot"/>
    <w:qFormat/>
    <w:rsid w:val="00EE52F0"/>
    <w:rPr>
      <w:color w:val="57ADB5" w:themeColor="background1"/>
    </w:rPr>
  </w:style>
  <w:style w:type="paragraph" w:customStyle="1" w:styleId="Dynamootbruin">
    <w:name w:val="Dynamo ot bruin"/>
    <w:basedOn w:val="Dynamoot"/>
    <w:qFormat/>
    <w:rsid w:val="00EE52F0"/>
    <w:rPr>
      <w:color w:val="792F0E" w:themeColor="text2"/>
    </w:rPr>
  </w:style>
  <w:style w:type="paragraph" w:customStyle="1" w:styleId="Dynamootdonkergroen">
    <w:name w:val="Dynamo ot donkergroen"/>
    <w:basedOn w:val="Dynamoot"/>
    <w:qFormat/>
    <w:rsid w:val="00EE52F0"/>
    <w:rPr>
      <w:color w:val="066D4B" w:themeColor="accent1"/>
    </w:rPr>
  </w:style>
  <w:style w:type="paragraph" w:customStyle="1" w:styleId="Dynamootgeel">
    <w:name w:val="Dynamo ot geel"/>
    <w:basedOn w:val="Dynamoot"/>
    <w:qFormat/>
    <w:rsid w:val="00EE52F0"/>
    <w:rPr>
      <w:color w:val="EBC20F" w:themeColor="accent2"/>
    </w:rPr>
  </w:style>
  <w:style w:type="paragraph" w:customStyle="1" w:styleId="Dynamootolijfgroen">
    <w:name w:val="Dynamo ot olijfgroen"/>
    <w:basedOn w:val="Dynamoot"/>
    <w:qFormat/>
    <w:rsid w:val="00EE52F0"/>
    <w:rPr>
      <w:color w:val="9BBB59" w:themeColor="accent3"/>
    </w:rPr>
  </w:style>
  <w:style w:type="paragraph" w:customStyle="1" w:styleId="Dynamootoranje">
    <w:name w:val="Dynamo ot oranje"/>
    <w:basedOn w:val="Dynamoot"/>
    <w:qFormat/>
    <w:rsid w:val="00EE52F0"/>
    <w:rPr>
      <w:color w:val="D67D22" w:themeColor="accent4"/>
    </w:rPr>
  </w:style>
  <w:style w:type="paragraph" w:customStyle="1" w:styleId="Dynamootpaars">
    <w:name w:val="Dynamo ot paars"/>
    <w:basedOn w:val="Dynamoot"/>
    <w:qFormat/>
    <w:rsid w:val="00EE52F0"/>
    <w:rPr>
      <w:color w:val="941359" w:themeColor="accent5"/>
    </w:rPr>
  </w:style>
  <w:style w:type="paragraph" w:customStyle="1" w:styleId="Dynamootrood">
    <w:name w:val="Dynamo ot rood"/>
    <w:basedOn w:val="Dynamoot"/>
    <w:qFormat/>
    <w:rsid w:val="00EE52F0"/>
    <w:rPr>
      <w:color w:val="BD0032" w:themeColor="accent6"/>
    </w:rPr>
  </w:style>
  <w:style w:type="paragraph" w:customStyle="1" w:styleId="Dynamootroze">
    <w:name w:val="Dynamo ot roze"/>
    <w:basedOn w:val="Dynamoot"/>
    <w:qFormat/>
    <w:rsid w:val="00EE52F0"/>
    <w:rPr>
      <w:color w:val="D23C7F"/>
    </w:rPr>
  </w:style>
  <w:style w:type="paragraph" w:customStyle="1" w:styleId="Dynamootzwart">
    <w:name w:val="Dynamo ot zwart"/>
    <w:basedOn w:val="Dynamoot"/>
    <w:qFormat/>
    <w:rsid w:val="00EE52F0"/>
    <w:rPr>
      <w:color w:val="000000"/>
    </w:rPr>
  </w:style>
  <w:style w:type="paragraph" w:customStyle="1" w:styleId="Dynamoquote">
    <w:name w:val="Dynamo quote"/>
    <w:basedOn w:val="Dynamoot"/>
    <w:qFormat/>
    <w:rsid w:val="006849F2"/>
    <w:rPr>
      <w:b w:val="0"/>
      <w:szCs w:val="20"/>
    </w:rPr>
  </w:style>
  <w:style w:type="paragraph" w:customStyle="1" w:styleId="Dynamoquotebeige">
    <w:name w:val="Dynamo quote beige"/>
    <w:basedOn w:val="Dynamoquote"/>
    <w:qFormat/>
    <w:rsid w:val="00EE52F0"/>
    <w:rPr>
      <w:color w:val="9A8A50" w:themeColor="text1"/>
    </w:rPr>
  </w:style>
  <w:style w:type="paragraph" w:customStyle="1" w:styleId="Dynamoquoteblauw">
    <w:name w:val="Dynamo quote blauw"/>
    <w:basedOn w:val="Dynamoquote"/>
    <w:qFormat/>
    <w:rsid w:val="00EE52F0"/>
    <w:rPr>
      <w:color w:val="0971B8" w:themeColor="background2"/>
    </w:rPr>
  </w:style>
  <w:style w:type="paragraph" w:customStyle="1" w:styleId="Dynamoquoteblauwgroen">
    <w:name w:val="Dynamo quote blauwgroen"/>
    <w:basedOn w:val="Dynamoquote"/>
    <w:qFormat/>
    <w:rsid w:val="00EE52F0"/>
    <w:rPr>
      <w:color w:val="57ADB5" w:themeColor="background1"/>
    </w:rPr>
  </w:style>
  <w:style w:type="paragraph" w:customStyle="1" w:styleId="Dynamoquotebruin">
    <w:name w:val="Dynamo quote bruin"/>
    <w:basedOn w:val="Dynamoquote"/>
    <w:qFormat/>
    <w:rsid w:val="00EE52F0"/>
    <w:rPr>
      <w:color w:val="792F0E" w:themeColor="text2"/>
    </w:rPr>
  </w:style>
  <w:style w:type="paragraph" w:customStyle="1" w:styleId="Dynamoquotedonkergroen">
    <w:name w:val="Dynamo quote donkergroen"/>
    <w:basedOn w:val="Dynamoquote"/>
    <w:qFormat/>
    <w:rsid w:val="00EE52F0"/>
    <w:rPr>
      <w:color w:val="066D4B" w:themeColor="accent1"/>
    </w:rPr>
  </w:style>
  <w:style w:type="paragraph" w:customStyle="1" w:styleId="Dynamoquotegeel">
    <w:name w:val="Dynamo quote geel"/>
    <w:basedOn w:val="Dynamoquote"/>
    <w:qFormat/>
    <w:rsid w:val="00EE52F0"/>
    <w:rPr>
      <w:color w:val="EBC20F" w:themeColor="accent2"/>
    </w:rPr>
  </w:style>
  <w:style w:type="paragraph" w:customStyle="1" w:styleId="Dynamoquoteolijfgroen">
    <w:name w:val="Dynamo quote olijfgroen"/>
    <w:basedOn w:val="Dynamoquote"/>
    <w:qFormat/>
    <w:rsid w:val="00EE52F0"/>
    <w:rPr>
      <w:color w:val="9BBB59" w:themeColor="accent3"/>
    </w:rPr>
  </w:style>
  <w:style w:type="paragraph" w:customStyle="1" w:styleId="Dynamoquoteoranje">
    <w:name w:val="Dynamo quote oranje"/>
    <w:basedOn w:val="Dynamoquote"/>
    <w:qFormat/>
    <w:rsid w:val="00EE52F0"/>
    <w:rPr>
      <w:color w:val="D67D22" w:themeColor="accent4"/>
    </w:rPr>
  </w:style>
  <w:style w:type="paragraph" w:customStyle="1" w:styleId="Dynamoquotepaars">
    <w:name w:val="Dynamo quote paars"/>
    <w:basedOn w:val="Dynamoquote"/>
    <w:qFormat/>
    <w:rsid w:val="00EE52F0"/>
    <w:rPr>
      <w:color w:val="941359" w:themeColor="accent5"/>
    </w:rPr>
  </w:style>
  <w:style w:type="paragraph" w:customStyle="1" w:styleId="Dynamoquoterood">
    <w:name w:val="Dynamo quote rood"/>
    <w:basedOn w:val="Dynamoquote"/>
    <w:qFormat/>
    <w:rsid w:val="00EE52F0"/>
    <w:rPr>
      <w:color w:val="BD0032" w:themeColor="accent6"/>
    </w:rPr>
  </w:style>
  <w:style w:type="paragraph" w:customStyle="1" w:styleId="Dynamoquoteroze">
    <w:name w:val="Dynamo quote roze"/>
    <w:basedOn w:val="Dynamoquote"/>
    <w:qFormat/>
    <w:rsid w:val="00EE52F0"/>
    <w:rPr>
      <w:color w:val="C93C7F"/>
    </w:rPr>
  </w:style>
  <w:style w:type="paragraph" w:customStyle="1" w:styleId="Dynamoquotezwart">
    <w:name w:val="Dynamo quote zwart"/>
    <w:basedOn w:val="Dynamoquote"/>
    <w:qFormat/>
    <w:rsid w:val="00EE52F0"/>
    <w:rPr>
      <w:color w:val="000000"/>
    </w:rPr>
  </w:style>
  <w:style w:type="paragraph" w:customStyle="1" w:styleId="Dynamostdbeige">
    <w:name w:val="Dynamo std beige"/>
    <w:basedOn w:val="Dynamostandaard"/>
    <w:rsid w:val="00EE52F0"/>
    <w:rPr>
      <w:color w:val="9A8A50" w:themeColor="text1"/>
    </w:rPr>
  </w:style>
  <w:style w:type="paragraph" w:customStyle="1" w:styleId="Dynamostdblauw">
    <w:name w:val="Dynamo std blauw"/>
    <w:basedOn w:val="Dynamostandaard"/>
    <w:rsid w:val="00EE52F0"/>
    <w:rPr>
      <w:color w:val="0971B8" w:themeColor="background2"/>
    </w:rPr>
  </w:style>
  <w:style w:type="paragraph" w:customStyle="1" w:styleId="Dynamostdblauwgroen">
    <w:name w:val="Dynamo std blauwgroen"/>
    <w:basedOn w:val="Dynamostandaard"/>
    <w:rsid w:val="00EE52F0"/>
    <w:rPr>
      <w:color w:val="57ADB5" w:themeColor="background1"/>
    </w:rPr>
  </w:style>
  <w:style w:type="paragraph" w:customStyle="1" w:styleId="Dynamostdbruin">
    <w:name w:val="Dynamo std bruin"/>
    <w:basedOn w:val="Dynamostandaard"/>
    <w:rsid w:val="00EE52F0"/>
    <w:rPr>
      <w:color w:val="792F0E" w:themeColor="text2"/>
    </w:rPr>
  </w:style>
  <w:style w:type="paragraph" w:customStyle="1" w:styleId="Dynamostddonkergroen">
    <w:name w:val="Dynamo std donkergroen"/>
    <w:basedOn w:val="Dynamostandaard"/>
    <w:rsid w:val="00EE52F0"/>
    <w:rPr>
      <w:color w:val="066D4B" w:themeColor="accent1"/>
    </w:rPr>
  </w:style>
  <w:style w:type="paragraph" w:customStyle="1" w:styleId="Dynamostdgeel">
    <w:name w:val="Dynamo std geel"/>
    <w:basedOn w:val="Dynamostandaard"/>
    <w:rsid w:val="00EE52F0"/>
    <w:rPr>
      <w:color w:val="EBC20F" w:themeColor="accent2"/>
    </w:rPr>
  </w:style>
  <w:style w:type="paragraph" w:customStyle="1" w:styleId="Dynamostdolijfgroen">
    <w:name w:val="Dynamo std olijfgroen"/>
    <w:basedOn w:val="Dynamostandaard"/>
    <w:rsid w:val="00EE52F0"/>
    <w:rPr>
      <w:color w:val="9BBB59" w:themeColor="accent3"/>
    </w:rPr>
  </w:style>
  <w:style w:type="paragraph" w:customStyle="1" w:styleId="Dynamostdoranje">
    <w:name w:val="Dynamo std oranje"/>
    <w:basedOn w:val="Dynamostandaard"/>
    <w:rsid w:val="00EE52F0"/>
    <w:rPr>
      <w:color w:val="D67D22" w:themeColor="accent4"/>
    </w:rPr>
  </w:style>
  <w:style w:type="paragraph" w:customStyle="1" w:styleId="Dynamostdpaars">
    <w:name w:val="Dynamo std paars"/>
    <w:basedOn w:val="Dynamostandaard"/>
    <w:rsid w:val="00EE52F0"/>
    <w:rPr>
      <w:color w:val="941359" w:themeColor="accent5"/>
    </w:rPr>
  </w:style>
  <w:style w:type="paragraph" w:customStyle="1" w:styleId="Dynamostdrood">
    <w:name w:val="Dynamo std rood"/>
    <w:basedOn w:val="Dynamostandaard"/>
    <w:rsid w:val="00EE52F0"/>
    <w:rPr>
      <w:color w:val="BD0032" w:themeColor="accent6"/>
    </w:rPr>
  </w:style>
  <w:style w:type="paragraph" w:customStyle="1" w:styleId="Dynamostdroze">
    <w:name w:val="Dynamo std roze"/>
    <w:basedOn w:val="Dynamostandaard"/>
    <w:rsid w:val="00EE52F0"/>
    <w:rPr>
      <w:color w:val="D23C7F"/>
    </w:rPr>
  </w:style>
  <w:style w:type="paragraph" w:customStyle="1" w:styleId="Dynamostdzwart">
    <w:name w:val="Dynamo std zwart"/>
    <w:basedOn w:val="Dynamostandaard"/>
    <w:rsid w:val="00EE52F0"/>
  </w:style>
  <w:style w:type="table" w:styleId="Tabelraster">
    <w:name w:val="Table Grid"/>
    <w:basedOn w:val="Standaardtabel"/>
    <w:rsid w:val="00736A93"/>
    <w:pPr>
      <w:spacing w:line="280" w:lineRule="atLeast"/>
    </w:pPr>
    <w:rPr>
      <w:rFonts w:ascii="Trebuchet MS" w:hAnsi="Trebuchet MS"/>
      <w:sz w:val="30"/>
      <w:lang w:val="nl-NL" w:eastAsia="nl-NL"/>
    </w:rPr>
    <w:tblPr>
      <w:tblStyleRowBandSize w:val="1"/>
      <w:tblStyleColBandSize w:val="1"/>
      <w:tblInd w:w="142" w:type="dxa"/>
      <w:tblBorders>
        <w:top w:val="single" w:sz="4" w:space="0" w:color="0971B8" w:themeColor="background2"/>
        <w:left w:val="single" w:sz="4" w:space="0" w:color="0971B8" w:themeColor="background2"/>
        <w:bottom w:val="single" w:sz="4" w:space="0" w:color="0971B8" w:themeColor="background2"/>
        <w:right w:val="single" w:sz="4" w:space="0" w:color="0971B8" w:themeColor="background2"/>
        <w:insideH w:val="single" w:sz="4" w:space="0" w:color="0971B8" w:themeColor="background2"/>
        <w:insideV w:val="single" w:sz="4" w:space="0" w:color="0971B8" w:themeColor="background2"/>
      </w:tblBorders>
      <w:tblCellMar>
        <w:top w:w="11" w:type="dxa"/>
        <w:left w:w="113" w:type="dxa"/>
        <w:bottom w:w="11" w:type="dxa"/>
        <w:right w:w="85" w:type="dxa"/>
      </w:tblCellMar>
    </w:tblPr>
    <w:tcPr>
      <w:shd w:val="clear" w:color="auto" w:fill="auto"/>
    </w:tcPr>
    <w:tblStylePr w:type="firstRow">
      <w:rPr>
        <w:rFonts w:ascii="Trebuchet MS" w:hAnsi="Trebuchet MS"/>
        <w:b w:val="0"/>
        <w:i w:val="0"/>
        <w:sz w:val="3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D67D22" w:themeFill="accent4"/>
      </w:tcPr>
    </w:tblStylePr>
    <w:tblStylePr w:type="firstCol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rPr>
        <w:rFonts w:ascii="Tahoma" w:hAnsi="Tahoma"/>
        <w:sz w:val="18"/>
      </w:rPr>
    </w:tblStylePr>
    <w:tblStylePr w:type="band1Horz">
      <w:rPr>
        <w:rFonts w:ascii="Times" w:hAnsi="Times"/>
        <w:sz w:val="18"/>
      </w:rPr>
    </w:tblStylePr>
    <w:tblStylePr w:type="band2Horz">
      <w:rPr>
        <w:rFonts w:ascii="Times" w:hAnsi="Times"/>
        <w:sz w:val="18"/>
      </w:rPr>
    </w:tblStylePr>
  </w:style>
  <w:style w:type="paragraph" w:customStyle="1" w:styleId="Activiteit">
    <w:name w:val="Activiteit"/>
    <w:basedOn w:val="Standaard"/>
    <w:qFormat/>
    <w:rsid w:val="00736A93"/>
    <w:pPr>
      <w:widowControl/>
      <w:tabs>
        <w:tab w:val="clear" w:pos="2636"/>
      </w:tabs>
      <w:suppressAutoHyphens w:val="0"/>
      <w:spacing w:before="80" w:line="260" w:lineRule="atLeast"/>
    </w:pPr>
    <w:rPr>
      <w:rFonts w:eastAsia="Times New Roman"/>
      <w:color w:val="FFFFFF"/>
      <w:szCs w:val="22"/>
    </w:rPr>
  </w:style>
  <w:style w:type="paragraph" w:customStyle="1" w:styleId="Muurkrant">
    <w:name w:val="Muurkrant"/>
    <w:basedOn w:val="Standaard"/>
    <w:rsid w:val="00736A93"/>
    <w:pPr>
      <w:widowControl/>
      <w:tabs>
        <w:tab w:val="clear" w:pos="2636"/>
      </w:tabs>
      <w:suppressAutoHyphens w:val="0"/>
      <w:spacing w:before="80" w:line="260" w:lineRule="atLeast"/>
    </w:pPr>
    <w:rPr>
      <w:rFonts w:eastAsia="Times New Roman" w:cs="TrebuchetMS-Bold"/>
      <w:b/>
      <w:bCs/>
      <w:color w:val="FFFFFF"/>
      <w:sz w:val="120"/>
      <w:szCs w:val="120"/>
    </w:rPr>
  </w:style>
  <w:style w:type="paragraph" w:styleId="Koptekst">
    <w:name w:val="header"/>
    <w:basedOn w:val="Standaard"/>
    <w:link w:val="KoptekstChar"/>
    <w:uiPriority w:val="99"/>
    <w:rsid w:val="00736A93"/>
    <w:pPr>
      <w:tabs>
        <w:tab w:val="clear" w:pos="2636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36A93"/>
    <w:rPr>
      <w:rFonts w:ascii="Trebuchet MS" w:eastAsia="Arial" w:hAnsi="Trebuchet MS"/>
      <w:sz w:val="30"/>
      <w:szCs w:val="24"/>
      <w:lang w:val="nl-NL"/>
    </w:rPr>
  </w:style>
  <w:style w:type="paragraph" w:styleId="Voettekst">
    <w:name w:val="footer"/>
    <w:basedOn w:val="Standaard"/>
    <w:link w:val="VoettekstChar"/>
    <w:rsid w:val="00736A93"/>
    <w:pPr>
      <w:tabs>
        <w:tab w:val="clear" w:pos="2636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736A93"/>
    <w:rPr>
      <w:rFonts w:ascii="Trebuchet MS" w:eastAsia="Arial" w:hAnsi="Trebuchet MS"/>
      <w:sz w:val="30"/>
      <w:szCs w:val="24"/>
      <w:lang w:val="nl-NL"/>
    </w:rPr>
  </w:style>
  <w:style w:type="paragraph" w:customStyle="1" w:styleId="DynamoHK1zwart0">
    <w:name w:val="Dynamo HK 1 zwart"/>
    <w:next w:val="Dynamostandaard"/>
    <w:rsid w:val="00736A93"/>
    <w:pPr>
      <w:widowControl w:val="0"/>
      <w:tabs>
        <w:tab w:val="left" w:pos="2636"/>
      </w:tabs>
      <w:suppressAutoHyphens/>
      <w:spacing w:after="400" w:line="700" w:lineRule="atLeast"/>
      <w:contextualSpacing/>
    </w:pPr>
    <w:rPr>
      <w:rFonts w:ascii="Trebuchet MS" w:eastAsia="Arial" w:hAnsi="Trebuchet MS"/>
      <w:b/>
      <w:sz w:val="58"/>
      <w:szCs w:val="24"/>
      <w:lang w:val="nl-NL"/>
    </w:rPr>
  </w:style>
  <w:style w:type="character" w:styleId="Hyperlink">
    <w:name w:val="Hyperlink"/>
    <w:basedOn w:val="Standaardalinea-lettertype"/>
    <w:uiPriority w:val="99"/>
    <w:rsid w:val="00736A93"/>
    <w:rPr>
      <w:color w:val="000000" w:themeColor="hyperlink"/>
      <w:u w:val="single"/>
    </w:rPr>
  </w:style>
  <w:style w:type="paragraph" w:customStyle="1" w:styleId="Default">
    <w:name w:val="Default"/>
    <w:rsid w:val="007C20C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nl-NL" w:eastAsia="nl-NL"/>
    </w:rPr>
  </w:style>
  <w:style w:type="character" w:styleId="GevolgdeHyperlink">
    <w:name w:val="FollowedHyperlink"/>
    <w:basedOn w:val="Standaardalinea-lettertype"/>
    <w:semiHidden/>
    <w:unhideWhenUsed/>
    <w:rsid w:val="00252D73"/>
    <w:rPr>
      <w:color w:val="00000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B5108"/>
    <w:rPr>
      <w:color w:val="808080"/>
      <w:shd w:val="clear" w:color="auto" w:fill="E6E6E6"/>
    </w:rPr>
  </w:style>
  <w:style w:type="paragraph" w:customStyle="1" w:styleId="xmsonormal">
    <w:name w:val="x_msonormal"/>
    <w:basedOn w:val="Standaard"/>
    <w:rsid w:val="000D2EEC"/>
    <w:pPr>
      <w:widowControl/>
      <w:tabs>
        <w:tab w:val="clear" w:pos="2636"/>
      </w:tabs>
      <w:suppressAutoHyphens w:val="0"/>
      <w:spacing w:line="240" w:lineRule="auto"/>
    </w:pPr>
    <w:rPr>
      <w:rFonts w:ascii="Calibri" w:eastAsiaTheme="minorHAnsi" w:hAnsi="Calibri" w:cs="Calibri"/>
      <w:sz w:val="22"/>
      <w:szCs w:val="2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5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hyperlink" Target="mailto:gbessem@dds.n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mailto:hnrvisser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ynamo-amsterdam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ynamo-amsterdam.nl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hema">
  <a:themeElements>
    <a:clrScheme name="Dynamo">
      <a:dk1>
        <a:srgbClr val="9A8A50"/>
      </a:dk1>
      <a:lt1>
        <a:srgbClr val="57ADB5"/>
      </a:lt1>
      <a:dk2>
        <a:srgbClr val="792F0E"/>
      </a:dk2>
      <a:lt2>
        <a:srgbClr val="0971B8"/>
      </a:lt2>
      <a:accent1>
        <a:srgbClr val="066D4B"/>
      </a:accent1>
      <a:accent2>
        <a:srgbClr val="EBC20F"/>
      </a:accent2>
      <a:accent3>
        <a:srgbClr val="9BBB59"/>
      </a:accent3>
      <a:accent4>
        <a:srgbClr val="D67D22"/>
      </a:accent4>
      <a:accent5>
        <a:srgbClr val="941359"/>
      </a:accent5>
      <a:accent6>
        <a:srgbClr val="BD0032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46D5D-DC98-48EF-A9F0-00CB65484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897B69E2</Template>
  <TotalTime>0</TotalTime>
  <Pages>7</Pages>
  <Words>788</Words>
  <Characters>4335</Characters>
  <Application>Microsoft Office Word</Application>
  <DocSecurity>4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Dynamo Poster A3</vt:lpstr>
      <vt:lpstr>Dynamo Poster A3</vt:lpstr>
    </vt:vector>
  </TitlesOfParts>
  <Company>Efficon B.V.</Company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Dynamo Poster A3</dc:title>
  <dc:subject>poster</dc:subject>
  <dc:creator>Jacqueline Kramer</dc:creator>
  <cp:keywords>poster, dynamo, a3</cp:keywords>
  <cp:lastModifiedBy>Yamina Bouzian</cp:lastModifiedBy>
  <cp:revision>2</cp:revision>
  <cp:lastPrinted>2020-02-03T16:04:00Z</cp:lastPrinted>
  <dcterms:created xsi:type="dcterms:W3CDTF">2020-08-25T10:58:00Z</dcterms:created>
  <dcterms:modified xsi:type="dcterms:W3CDTF">2020-08-25T10:58:00Z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Igo Geurtjens - OGI 1</vt:lpwstr>
  </property>
  <property fmtid="{D5CDD505-2E9C-101B-9397-08002B2CF9AE}" pid="3" name="Client">
    <vt:lpwstr>Dynamo</vt:lpwstr>
  </property>
</Properties>
</file>