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B11675" w14:textId="4BEDB7ED" w:rsidR="00882A57" w:rsidRDefault="00441CBA" w:rsidP="00EE2F97">
      <w:pPr>
        <w:spacing w:line="240" w:lineRule="auto"/>
        <w:rPr>
          <w:lang w:eastAsia="en-US"/>
        </w:rPr>
      </w:pPr>
      <w:r>
        <w:rPr>
          <w:noProof/>
          <w:lang w:eastAsia="en-US"/>
        </w:rPr>
        <mc:AlternateContent>
          <mc:Choice Requires="wps">
            <w:drawing>
              <wp:anchor distT="45720" distB="45720" distL="114300" distR="114300" simplePos="0" relativeHeight="251761664" behindDoc="0" locked="0" layoutInCell="1" allowOverlap="1" wp14:anchorId="671D5F22" wp14:editId="57AF125D">
                <wp:simplePos x="0" y="0"/>
                <wp:positionH relativeFrom="column">
                  <wp:posOffset>752475</wp:posOffset>
                </wp:positionH>
                <wp:positionV relativeFrom="paragraph">
                  <wp:posOffset>358775</wp:posOffset>
                </wp:positionV>
                <wp:extent cx="7419975" cy="1045210"/>
                <wp:effectExtent l="0" t="0" r="0" b="2540"/>
                <wp:wrapSquare wrapText="bothSides"/>
                <wp:docPr id="13" name="Tekstvak 13"/>
                <wp:cNvGraphicFramePr/>
                <a:graphic xmlns:a="http://schemas.openxmlformats.org/drawingml/2006/main">
                  <a:graphicData uri="http://schemas.microsoft.com/office/word/2010/wordprocessingShape">
                    <wps:wsp>
                      <wps:cNvSpPr txBox="1"/>
                      <wps:spPr>
                        <a:xfrm>
                          <a:off x="0" y="0"/>
                          <a:ext cx="7419975" cy="1045210"/>
                        </a:xfrm>
                        <a:prstGeom prst="rect">
                          <a:avLst/>
                        </a:prstGeom>
                        <a:noFill/>
                        <a:ln w="6350">
                          <a:noFill/>
                        </a:ln>
                      </wps:spPr>
                      <wps:txbx>
                        <w:txbxContent>
                          <w:p w14:paraId="647BC670" w14:textId="7DC9F2E8" w:rsidR="00592FC8" w:rsidRDefault="00592FC8" w:rsidP="00391916">
                            <w:pPr>
                              <w:pStyle w:val="Muurkrant"/>
                              <w:spacing w:line="400" w:lineRule="atLeast"/>
                            </w:pPr>
                            <w:r>
                              <w:rPr>
                                <w:lang w:val="en-US"/>
                              </w:rPr>
                              <w:t xml:space="preserve">Het </w:t>
                            </w:r>
                            <w:proofErr w:type="spellStart"/>
                            <w:r>
                              <w:rPr>
                                <w:lang w:val="en-US"/>
                              </w:rPr>
                              <w:t>Rivierenkrantje</w:t>
                            </w:r>
                            <w:proofErr w:type="spellEnd"/>
                          </w:p>
                          <w:p w14:paraId="6FF041F2" w14:textId="012E3389" w:rsidR="00592FC8" w:rsidRDefault="00592FC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1D5F22" id="_x0000_t202" coordsize="21600,21600" o:spt="202" path="m,l,21600r21600,l21600,xe">
                <v:stroke joinstyle="miter"/>
                <v:path gradientshapeok="t" o:connecttype="rect"/>
              </v:shapetype>
              <v:shape id="Tekstvak 13" o:spid="_x0000_s1026" type="#_x0000_t202" style="position:absolute;margin-left:59.25pt;margin-top:28.25pt;width:584.25pt;height:82.3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" filled="f" stroked="f" strokeweight=".5pt">
                <v:textbox>
                  <w:txbxContent>
                    <w:p w14:paraId="647BC670" w14:textId="7DC9F2E8" w:rsidR="00592FC8" w:rsidRDefault="00592FC8" w:rsidP="00391916">
                      <w:pPr>
                        <w:pStyle w:val="Muurkrant"/>
                        <w:spacing w:line="400" w:lineRule="atLeast"/>
                      </w:pPr>
                      <w:r>
                        <w:rPr>
                          <w:lang w:val="en-US"/>
                        </w:rPr>
                        <w:t xml:space="preserve">Het </w:t>
                      </w:r>
                      <w:proofErr w:type="spellStart"/>
                      <w:r>
                        <w:rPr>
                          <w:lang w:val="en-US"/>
                        </w:rPr>
                        <w:t>Rivierenkrantje</w:t>
                      </w:r>
                      <w:proofErr w:type="spellEnd"/>
                    </w:p>
                    <w:p w14:paraId="6FF041F2" w14:textId="012E3389" w:rsidR="00592FC8" w:rsidRDefault="00592FC8"/>
                  </w:txbxContent>
                </v:textbox>
                <w10:wrap type="square"/>
              </v:shape>
            </w:pict>
          </mc:Fallback>
        </mc:AlternateContent>
      </w:r>
      <w:r w:rsidR="006D4934">
        <w:rPr>
          <w:noProof/>
          <w:lang w:eastAsia="en-US"/>
        </w:rPr>
        <mc:AlternateContent>
          <mc:Choice Requires="wps">
            <w:drawing>
              <wp:anchor distT="0" distB="0" distL="114300" distR="114300" simplePos="0" relativeHeight="251777024" behindDoc="0" locked="0" layoutInCell="1" allowOverlap="1" wp14:anchorId="5067D012" wp14:editId="2C2AAD13">
                <wp:simplePos x="0" y="0"/>
                <wp:positionH relativeFrom="column">
                  <wp:posOffset>3076575</wp:posOffset>
                </wp:positionH>
                <wp:positionV relativeFrom="paragraph">
                  <wp:posOffset>6103620</wp:posOffset>
                </wp:positionV>
                <wp:extent cx="2247900" cy="2257425"/>
                <wp:effectExtent l="0" t="0" r="0" b="9525"/>
                <wp:wrapNone/>
                <wp:docPr id="4" name="Ovaal 4"/>
                <wp:cNvGraphicFramePr/>
                <a:graphic xmlns:a="http://schemas.openxmlformats.org/drawingml/2006/main">
                  <a:graphicData uri="http://schemas.microsoft.com/office/word/2010/wordprocessingShape">
                    <wps:wsp>
                      <wps:cNvSpPr/>
                      <wps:spPr>
                        <a:xfrm>
                          <a:off x="0" y="0"/>
                          <a:ext cx="2247900" cy="2257425"/>
                        </a:xfrm>
                        <a:prstGeom prst="ellipse">
                          <a:avLst/>
                        </a:prstGeom>
                        <a:solidFill>
                          <a:srgbClr val="F07F0F"/>
                        </a:solidFill>
                        <a:ln>
                          <a:noFill/>
                        </a:ln>
                        <a:effectLst>
                          <a:softEdge rad="1270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2172A3CF" w14:textId="755F44D3" w:rsidR="00592FC8" w:rsidRPr="00072BC0" w:rsidRDefault="00592FC8" w:rsidP="00072BC0">
                            <w:pPr>
                              <w:jc w:val="center"/>
                              <w:rPr>
                                <w:b/>
                                <w:sz w:val="22"/>
                              </w:rPr>
                            </w:pPr>
                            <w:r w:rsidRPr="00072BC0">
                              <w:rPr>
                                <w:b/>
                                <w:sz w:val="22"/>
                              </w:rPr>
                              <w:t xml:space="preserve">De buurtfoto is gemaakt </w:t>
                            </w:r>
                            <w:r>
                              <w:rPr>
                                <w:b/>
                                <w:sz w:val="22"/>
                              </w:rPr>
                              <w:t xml:space="preserve">door een buurtbewoner </w:t>
                            </w:r>
                            <w:r w:rsidRPr="00072BC0">
                              <w:rPr>
                                <w:b/>
                                <w:sz w:val="22"/>
                              </w:rPr>
                              <w:t>bij de Zuidelijke Wandelweg. Daar is  het heel mooi groen op het moment, een mooie wandelrout</w:t>
                            </w:r>
                            <w:r>
                              <w:rPr>
                                <w:b/>
                                <w:sz w:val="22"/>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67D012" id="Ovaal 4" o:spid="_x0000_s1027" style="position:absolute;margin-left:242.25pt;margin-top:480.6pt;width:177pt;height:177.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" fillcolor="#f07f0f" stroked="f" strokeweight="1pt">
                <v:stroke joinstyle="miter"/>
                <v:textbox>
                  <w:txbxContent>
                    <w:p w14:paraId="2172A3CF" w14:textId="755F44D3" w:rsidR="00592FC8" w:rsidRPr="00072BC0" w:rsidRDefault="00592FC8" w:rsidP="00072BC0">
                      <w:pPr>
                        <w:jc w:val="center"/>
                        <w:rPr>
                          <w:b/>
                          <w:sz w:val="22"/>
                        </w:rPr>
                      </w:pPr>
                      <w:r w:rsidRPr="00072BC0">
                        <w:rPr>
                          <w:b/>
                          <w:sz w:val="22"/>
                        </w:rPr>
                        <w:t xml:space="preserve">De buurtfoto is gemaakt </w:t>
                      </w:r>
                      <w:r>
                        <w:rPr>
                          <w:b/>
                          <w:sz w:val="22"/>
                        </w:rPr>
                        <w:t xml:space="preserve">door een buurtbewoner </w:t>
                      </w:r>
                      <w:r w:rsidRPr="00072BC0">
                        <w:rPr>
                          <w:b/>
                          <w:sz w:val="22"/>
                        </w:rPr>
                        <w:t>bij de Zuidelijke Wandelweg. Daar is  het heel mooi groen op het moment, een mooie wandelrout</w:t>
                      </w:r>
                      <w:r>
                        <w:rPr>
                          <w:b/>
                          <w:sz w:val="22"/>
                        </w:rPr>
                        <w:t>e</w:t>
                      </w:r>
                    </w:p>
                  </w:txbxContent>
                </v:textbox>
              </v:oval>
            </w:pict>
          </mc:Fallback>
        </mc:AlternateContent>
      </w:r>
      <w:r w:rsidR="00186858">
        <w:rPr>
          <w:noProof/>
          <w:lang w:eastAsia="en-US"/>
        </w:rPr>
        <mc:AlternateContent>
          <mc:Choice Requires="wps">
            <w:drawing>
              <wp:anchor distT="0" distB="0" distL="114300" distR="114300" simplePos="0" relativeHeight="251788288" behindDoc="0" locked="0" layoutInCell="1" allowOverlap="1" wp14:anchorId="5F4DC665" wp14:editId="002187B1">
                <wp:simplePos x="0" y="0"/>
                <wp:positionH relativeFrom="column">
                  <wp:posOffset>6238875</wp:posOffset>
                </wp:positionH>
                <wp:positionV relativeFrom="paragraph">
                  <wp:posOffset>10476230</wp:posOffset>
                </wp:positionV>
                <wp:extent cx="2520000" cy="2520000"/>
                <wp:effectExtent l="57150" t="57150" r="52070" b="52070"/>
                <wp:wrapNone/>
                <wp:docPr id="34" name="Ovaal 34"/>
                <wp:cNvGraphicFramePr/>
                <a:graphic xmlns:a="http://schemas.openxmlformats.org/drawingml/2006/main">
                  <a:graphicData uri="http://schemas.microsoft.com/office/word/2010/wordprocessingShape">
                    <wps:wsp>
                      <wps:cNvSpPr/>
                      <wps:spPr>
                        <a:xfrm>
                          <a:off x="0" y="0"/>
                          <a:ext cx="2520000" cy="2520000"/>
                        </a:xfrm>
                        <a:prstGeom prst="ellipse">
                          <a:avLst/>
                        </a:prstGeom>
                        <a:solidFill>
                          <a:srgbClr val="FFC000"/>
                        </a:solidFill>
                        <a:ln>
                          <a:noFill/>
                        </a:ln>
                        <a:scene3d>
                          <a:camera prst="orthographicFront"/>
                          <a:lightRig rig="threePt" dir="t"/>
                        </a:scene3d>
                        <a:sp3d>
                          <a:bevelT w="114300" prst="artDeco"/>
                        </a:sp3d>
                      </wps:spPr>
                      <wps:style>
                        <a:lnRef idx="2">
                          <a:schemeClr val="accent1">
                            <a:shade val="50000"/>
                          </a:schemeClr>
                        </a:lnRef>
                        <a:fillRef idx="1">
                          <a:schemeClr val="accent1"/>
                        </a:fillRef>
                        <a:effectRef idx="0">
                          <a:schemeClr val="accent1"/>
                        </a:effectRef>
                        <a:fontRef idx="minor">
                          <a:schemeClr val="lt1"/>
                        </a:fontRef>
                      </wps:style>
                      <wps:txbx>
                        <w:txbxContent>
                          <w:p w14:paraId="73E02B6C" w14:textId="7FDC4FF4" w:rsidR="00592FC8" w:rsidRPr="00B34B0E" w:rsidRDefault="00592FC8" w:rsidP="006C4B35">
                            <w:pPr>
                              <w:rPr>
                                <w:color w:val="000000" w:themeColor="text1"/>
                                <w:sz w:val="22"/>
                              </w:rPr>
                            </w:pPr>
                            <w:r w:rsidRPr="00B34B0E">
                              <w:rPr>
                                <w:color w:val="000000" w:themeColor="text1"/>
                                <w:sz w:val="22"/>
                              </w:rPr>
                              <w:t>In de maand augustus is het mogelijk om op de woensdag de hele dag een kopje koffie te drinken op de Rijn58.</w:t>
                            </w:r>
                          </w:p>
                          <w:p w14:paraId="4ACBBFE3" w14:textId="77CA3C4E" w:rsidR="00592FC8" w:rsidRPr="00B34B0E" w:rsidRDefault="00592FC8" w:rsidP="006C4B35">
                            <w:pPr>
                              <w:rPr>
                                <w:sz w:val="22"/>
                              </w:rPr>
                            </w:pPr>
                            <w:r w:rsidRPr="00B34B0E">
                              <w:rPr>
                                <w:color w:val="000000" w:themeColor="text1"/>
                                <w:sz w:val="22"/>
                              </w:rPr>
                              <w:t>1</w:t>
                            </w:r>
                            <w:r w:rsidRPr="00B34B0E">
                              <w:rPr>
                                <w:color w:val="000000" w:themeColor="text1"/>
                                <w:sz w:val="22"/>
                                <w:vertAlign w:val="superscript"/>
                              </w:rPr>
                              <w:t>e</w:t>
                            </w:r>
                            <w:r w:rsidRPr="00B34B0E">
                              <w:rPr>
                                <w:color w:val="000000" w:themeColor="text1"/>
                                <w:sz w:val="22"/>
                              </w:rPr>
                              <w:t xml:space="preserve"> bakkie gratis</w:t>
                            </w:r>
                            <w:r w:rsidR="00B34B0E">
                              <w:rPr>
                                <w:color w:val="000000" w:themeColor="text1"/>
                                <w:sz w:val="22"/>
                              </w:rPr>
                              <w:t>,</w:t>
                            </w:r>
                            <w:r w:rsidRPr="00B34B0E">
                              <w:rPr>
                                <w:color w:val="000000" w:themeColor="text1"/>
                                <w:sz w:val="22"/>
                              </w:rPr>
                              <w:t xml:space="preserve"> daarna is elke bijdrage welkom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4DC665" id="Ovaal 34" o:spid="_x0000_s1028" style="position:absolute;margin-left:491.25pt;margin-top:824.9pt;width:198.45pt;height:198.4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" fillcolor="#ffc000" stroked="f" strokeweight="1pt">
                <v:stroke joinstyle="miter"/>
                <v:textbox>
                  <w:txbxContent>
                    <w:p w14:paraId="73E02B6C" w14:textId="7FDC4FF4" w:rsidR="00592FC8" w:rsidRPr="00B34B0E" w:rsidRDefault="00592FC8" w:rsidP="006C4B35">
                      <w:pPr>
                        <w:rPr>
                          <w:color w:val="000000" w:themeColor="text1"/>
                          <w:sz w:val="22"/>
                        </w:rPr>
                      </w:pPr>
                      <w:r w:rsidRPr="00B34B0E">
                        <w:rPr>
                          <w:color w:val="000000" w:themeColor="text1"/>
                          <w:sz w:val="22"/>
                        </w:rPr>
                        <w:t>In de maand augustus is het mogelijk om op de woensdag de hele dag een kopje koffie te drinken op de Rijn58.</w:t>
                      </w:r>
                    </w:p>
                    <w:p w14:paraId="4ACBBFE3" w14:textId="77CA3C4E" w:rsidR="00592FC8" w:rsidRPr="00B34B0E" w:rsidRDefault="00592FC8" w:rsidP="006C4B35">
                      <w:pPr>
                        <w:rPr>
                          <w:sz w:val="22"/>
                        </w:rPr>
                      </w:pPr>
                      <w:r w:rsidRPr="00B34B0E">
                        <w:rPr>
                          <w:color w:val="000000" w:themeColor="text1"/>
                          <w:sz w:val="22"/>
                        </w:rPr>
                        <w:t>1</w:t>
                      </w:r>
                      <w:r w:rsidRPr="00B34B0E">
                        <w:rPr>
                          <w:color w:val="000000" w:themeColor="text1"/>
                          <w:sz w:val="22"/>
                          <w:vertAlign w:val="superscript"/>
                        </w:rPr>
                        <w:t>e</w:t>
                      </w:r>
                      <w:r w:rsidRPr="00B34B0E">
                        <w:rPr>
                          <w:color w:val="000000" w:themeColor="text1"/>
                          <w:sz w:val="22"/>
                        </w:rPr>
                        <w:t xml:space="preserve"> bakkie gratis</w:t>
                      </w:r>
                      <w:r w:rsidR="00B34B0E">
                        <w:rPr>
                          <w:color w:val="000000" w:themeColor="text1"/>
                          <w:sz w:val="22"/>
                        </w:rPr>
                        <w:t>,</w:t>
                      </w:r>
                      <w:r w:rsidRPr="00B34B0E">
                        <w:rPr>
                          <w:color w:val="000000" w:themeColor="text1"/>
                          <w:sz w:val="22"/>
                        </w:rPr>
                        <w:t xml:space="preserve"> daarna is elke bijdrage welkom</w:t>
                      </w:r>
                    </w:p>
                  </w:txbxContent>
                </v:textbox>
              </v:oval>
            </w:pict>
          </mc:Fallback>
        </mc:AlternateContent>
      </w:r>
      <w:r w:rsidR="00186858">
        <w:rPr>
          <w:noProof/>
          <w:lang w:eastAsia="en-US"/>
        </w:rPr>
        <mc:AlternateContent>
          <mc:Choice Requires="wps">
            <w:drawing>
              <wp:anchor distT="0" distB="0" distL="114300" distR="114300" simplePos="0" relativeHeight="251783168" behindDoc="0" locked="0" layoutInCell="1" allowOverlap="1" wp14:anchorId="06F79221" wp14:editId="28590659">
                <wp:simplePos x="0" y="0"/>
                <wp:positionH relativeFrom="margin">
                  <wp:posOffset>6581775</wp:posOffset>
                </wp:positionH>
                <wp:positionV relativeFrom="paragraph">
                  <wp:posOffset>3580130</wp:posOffset>
                </wp:positionV>
                <wp:extent cx="2124075" cy="3848100"/>
                <wp:effectExtent l="0" t="0" r="9525" b="0"/>
                <wp:wrapNone/>
                <wp:docPr id="32" name="Tekstvak 32"/>
                <wp:cNvGraphicFramePr/>
                <a:graphic xmlns:a="http://schemas.openxmlformats.org/drawingml/2006/main">
                  <a:graphicData uri="http://schemas.microsoft.com/office/word/2010/wordprocessingShape">
                    <wps:wsp>
                      <wps:cNvSpPr txBox="1"/>
                      <wps:spPr>
                        <a:xfrm>
                          <a:off x="0" y="0"/>
                          <a:ext cx="2124075" cy="3848100"/>
                        </a:xfrm>
                        <a:prstGeom prst="rect">
                          <a:avLst/>
                        </a:prstGeom>
                        <a:solidFill>
                          <a:srgbClr val="FF0000"/>
                        </a:solidFill>
                        <a:ln w="6350">
                          <a:noFill/>
                        </a:ln>
                      </wps:spPr>
                      <wps:txbx>
                        <w:txbxContent>
                          <w:p w14:paraId="7415863A" w14:textId="389339F3" w:rsidR="00592FC8" w:rsidRPr="00C619C2" w:rsidRDefault="00592FC8" w:rsidP="00C619C2">
                            <w:pPr>
                              <w:shd w:val="clear" w:color="auto" w:fill="E63537"/>
                              <w:spacing w:line="360" w:lineRule="auto"/>
                              <w:outlineLvl w:val="2"/>
                              <w:rPr>
                                <w:rFonts w:ascii="Helvetica" w:hAnsi="Helvetica" w:cs="Helvetica"/>
                                <w:color w:val="09171F"/>
                                <w:sz w:val="27"/>
                                <w:szCs w:val="27"/>
                              </w:rPr>
                            </w:pPr>
                            <w:r>
                              <w:rPr>
                                <w:rFonts w:ascii="Helvetica" w:hAnsi="Helvetica" w:cs="Helvetica"/>
                                <w:color w:val="09171F"/>
                                <w:sz w:val="27"/>
                                <w:szCs w:val="27"/>
                              </w:rPr>
                              <w:t xml:space="preserve">  </w:t>
                            </w:r>
                            <w:r w:rsidRPr="00C619C2">
                              <w:rPr>
                                <w:rFonts w:ascii="Helvetica" w:hAnsi="Helvetica" w:cs="Helvetica"/>
                                <w:color w:val="09171F"/>
                                <w:sz w:val="27"/>
                                <w:szCs w:val="27"/>
                              </w:rPr>
                              <w:t>Voor Elkaar in Zuid</w:t>
                            </w:r>
                          </w:p>
                          <w:p w14:paraId="78CB5CCC" w14:textId="442B2392" w:rsidR="00592FC8" w:rsidRPr="00C619C2" w:rsidRDefault="00592FC8" w:rsidP="00C619C2">
                            <w:pPr>
                              <w:shd w:val="clear" w:color="auto" w:fill="E63537"/>
                              <w:spacing w:before="100" w:beforeAutospacing="1" w:after="100" w:afterAutospacing="1" w:line="240" w:lineRule="auto"/>
                              <w:rPr>
                                <w:rFonts w:ascii="Helvetica" w:hAnsi="Helvetica" w:cs="Helvetica"/>
                                <w:color w:val="09171F"/>
                                <w:sz w:val="21"/>
                                <w:szCs w:val="21"/>
                              </w:rPr>
                            </w:pPr>
                            <w:r>
                              <w:rPr>
                                <w:rFonts w:ascii="Helvetica" w:hAnsi="Helvetica" w:cs="Helvetica"/>
                                <w:noProof/>
                                <w:color w:val="09171F"/>
                                <w:sz w:val="21"/>
                                <w:szCs w:val="21"/>
                              </w:rPr>
                              <w:drawing>
                                <wp:inline distT="0" distB="0" distL="0" distR="0" wp14:anchorId="4824A2E6" wp14:editId="551738F3">
                                  <wp:extent cx="1914525" cy="1200785"/>
                                  <wp:effectExtent l="0" t="0" r="9525" b="0"/>
                                  <wp:docPr id="27" name="Afbeelding 27" descr="https://i0.wp.com/www.voorelkaarinzuid.nl/wp-content/uploads/2017/09/veiz-footer-call.png?zoom=1.440000057220459&amp;fit=300%2C207&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0.wp.com/www.voorelkaarinzuid.nl/wp-content/uploads/2017/09/veiz-footer-call.png?zoom=1.440000057220459&amp;fit=300%2C207&amp;ssl=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22492" cy="1205782"/>
                                          </a:xfrm>
                                          <a:prstGeom prst="rect">
                                            <a:avLst/>
                                          </a:prstGeom>
                                          <a:noFill/>
                                          <a:ln>
                                            <a:noFill/>
                                          </a:ln>
                                        </pic:spPr>
                                      </pic:pic>
                                    </a:graphicData>
                                  </a:graphic>
                                </wp:inline>
                              </w:drawing>
                            </w:r>
                          </w:p>
                          <w:p w14:paraId="39CA1594" w14:textId="4ACA0B7F" w:rsidR="00592FC8" w:rsidRDefault="00592FC8">
                            <w:r w:rsidRPr="00C619C2">
                              <w:rPr>
                                <w:rFonts w:ascii="Helvetica" w:hAnsi="Helvetica" w:cs="Helvetica"/>
                                <w:color w:val="FFFFFF"/>
                                <w:sz w:val="21"/>
                                <w:szCs w:val="21"/>
                              </w:rPr>
                              <w:t>Voor Elkaar in Zuid brengt mensen van alle leeftijden uit Amsterdam Zuid bij elkaar voor ondersteuning en ontmoeting. Heeft u een helpende hand nodig? Heeft u behoefte aan contact? Wilt u iets doen voor een buurtgenoot? Dan bent u bij Voor Elkaar in Zuid aan het juiste adres.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79221" id="Tekstvak 32" o:spid="_x0000_s1029" type="#_x0000_t202" style="position:absolute;margin-left:518.25pt;margin-top:281.9pt;width:167.25pt;height:303pt;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" fillcolor="red" stroked="f" strokeweight=".5pt">
                <v:textbox>
                  <w:txbxContent>
                    <w:p w14:paraId="7415863A" w14:textId="389339F3" w:rsidR="00592FC8" w:rsidRPr="00C619C2" w:rsidRDefault="00592FC8" w:rsidP="00C619C2">
                      <w:pPr>
                        <w:shd w:val="clear" w:color="auto" w:fill="E63537"/>
                        <w:spacing w:line="360" w:lineRule="auto"/>
                        <w:outlineLvl w:val="2"/>
                        <w:rPr>
                          <w:rFonts w:ascii="Helvetica" w:hAnsi="Helvetica" w:cs="Helvetica"/>
                          <w:color w:val="09171F"/>
                          <w:sz w:val="27"/>
                          <w:szCs w:val="27"/>
                        </w:rPr>
                      </w:pPr>
                      <w:r>
                        <w:rPr>
                          <w:rFonts w:ascii="Helvetica" w:hAnsi="Helvetica" w:cs="Helvetica"/>
                          <w:color w:val="09171F"/>
                          <w:sz w:val="27"/>
                          <w:szCs w:val="27"/>
                        </w:rPr>
                        <w:t xml:space="preserve">  </w:t>
                      </w:r>
                      <w:r w:rsidRPr="00C619C2">
                        <w:rPr>
                          <w:rFonts w:ascii="Helvetica" w:hAnsi="Helvetica" w:cs="Helvetica"/>
                          <w:color w:val="09171F"/>
                          <w:sz w:val="27"/>
                          <w:szCs w:val="27"/>
                        </w:rPr>
                        <w:t>Voor Elkaar in Zuid</w:t>
                      </w:r>
                    </w:p>
                    <w:p w14:paraId="78CB5CCC" w14:textId="442B2392" w:rsidR="00592FC8" w:rsidRPr="00C619C2" w:rsidRDefault="00592FC8" w:rsidP="00C619C2">
                      <w:pPr>
                        <w:shd w:val="clear" w:color="auto" w:fill="E63537"/>
                        <w:spacing w:before="100" w:beforeAutospacing="1" w:after="100" w:afterAutospacing="1" w:line="240" w:lineRule="auto"/>
                        <w:rPr>
                          <w:rFonts w:ascii="Helvetica" w:hAnsi="Helvetica" w:cs="Helvetica"/>
                          <w:color w:val="09171F"/>
                          <w:sz w:val="21"/>
                          <w:szCs w:val="21"/>
                        </w:rPr>
                      </w:pPr>
                      <w:r>
                        <w:rPr>
                          <w:rFonts w:ascii="Helvetica" w:hAnsi="Helvetica" w:cs="Helvetica"/>
                          <w:noProof/>
                          <w:color w:val="09171F"/>
                          <w:sz w:val="21"/>
                          <w:szCs w:val="21"/>
                        </w:rPr>
                        <w:drawing>
                          <wp:inline distT="0" distB="0" distL="0" distR="0" wp14:anchorId="4824A2E6" wp14:editId="551738F3">
                            <wp:extent cx="1914525" cy="1200785"/>
                            <wp:effectExtent l="0" t="0" r="9525" b="0"/>
                            <wp:docPr id="27" name="Afbeelding 27" descr="https://i0.wp.com/www.voorelkaarinzuid.nl/wp-content/uploads/2017/09/veiz-footer-call.png?zoom=1.440000057220459&amp;fit=300%2C207&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0.wp.com/www.voorelkaarinzuid.nl/wp-content/uploads/2017/09/veiz-footer-call.png?zoom=1.440000057220459&amp;fit=300%2C207&amp;ssl=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22492" cy="1205782"/>
                                    </a:xfrm>
                                    <a:prstGeom prst="rect">
                                      <a:avLst/>
                                    </a:prstGeom>
                                    <a:noFill/>
                                    <a:ln>
                                      <a:noFill/>
                                    </a:ln>
                                  </pic:spPr>
                                </pic:pic>
                              </a:graphicData>
                            </a:graphic>
                          </wp:inline>
                        </w:drawing>
                      </w:r>
                    </w:p>
                    <w:p w14:paraId="39CA1594" w14:textId="4ACA0B7F" w:rsidR="00592FC8" w:rsidRDefault="00592FC8">
                      <w:r w:rsidRPr="00C619C2">
                        <w:rPr>
                          <w:rFonts w:ascii="Helvetica" w:hAnsi="Helvetica" w:cs="Helvetica"/>
                          <w:color w:val="FFFFFF"/>
                          <w:sz w:val="21"/>
                          <w:szCs w:val="21"/>
                        </w:rPr>
                        <w:t>Voor Elkaar in Zuid brengt mensen van alle leeftijden uit Amsterdam Zuid bij elkaar voor ondersteuning en ontmoeting. Heeft u een helpende hand nodig? Heeft u behoefte aan contact? Wilt u iets doen voor een buurtgenoot? Dan bent u bij Voor Elkaar in Zuid aan het juiste adres.</w:t>
                      </w:r>
                    </w:p>
                  </w:txbxContent>
                </v:textbox>
                <w10:wrap anchorx="margin"/>
              </v:shape>
            </w:pict>
          </mc:Fallback>
        </mc:AlternateContent>
      </w:r>
      <w:r w:rsidR="00186858">
        <w:rPr>
          <w:noProof/>
          <w:lang w:eastAsia="en-US"/>
        </w:rPr>
        <mc:AlternateContent>
          <mc:Choice Requires="wps">
            <w:drawing>
              <wp:anchor distT="0" distB="0" distL="114300" distR="114300" simplePos="0" relativeHeight="251786240" behindDoc="0" locked="0" layoutInCell="1" allowOverlap="1" wp14:anchorId="5C22E28B" wp14:editId="5E9DE8D5">
                <wp:simplePos x="0" y="0"/>
                <wp:positionH relativeFrom="column">
                  <wp:posOffset>5572125</wp:posOffset>
                </wp:positionH>
                <wp:positionV relativeFrom="paragraph">
                  <wp:posOffset>7571105</wp:posOffset>
                </wp:positionV>
                <wp:extent cx="3209925" cy="2781300"/>
                <wp:effectExtent l="152400" t="152400" r="161925" b="152400"/>
                <wp:wrapNone/>
                <wp:docPr id="37" name="Tekstvak 37"/>
                <wp:cNvGraphicFramePr/>
                <a:graphic xmlns:a="http://schemas.openxmlformats.org/drawingml/2006/main">
                  <a:graphicData uri="http://schemas.microsoft.com/office/word/2010/wordprocessingShape">
                    <wps:wsp>
                      <wps:cNvSpPr txBox="1"/>
                      <wps:spPr>
                        <a:xfrm>
                          <a:off x="0" y="0"/>
                          <a:ext cx="3209925" cy="2781300"/>
                        </a:xfrm>
                        <a:prstGeom prst="rect">
                          <a:avLst/>
                        </a:prstGeom>
                        <a:solidFill>
                          <a:srgbClr val="FFFF00"/>
                        </a:solidFill>
                        <a:ln w="6350">
                          <a:noFill/>
                        </a:ln>
                        <a:effectLst>
                          <a:glow rad="139700">
                            <a:schemeClr val="accent3">
                              <a:satMod val="175000"/>
                              <a:alpha val="40000"/>
                            </a:schemeClr>
                          </a:glow>
                        </a:effectLst>
                      </wps:spPr>
                      <wps:txbx>
                        <w:txbxContent>
                          <w:p w14:paraId="00B49E7B" w14:textId="45C22CF1" w:rsidR="00592FC8" w:rsidRPr="00B34B0E" w:rsidRDefault="00592FC8" w:rsidP="00186858">
                            <w:pPr>
                              <w:rPr>
                                <w:sz w:val="28"/>
                                <w:szCs w:val="28"/>
                              </w:rPr>
                            </w:pPr>
                            <w:r w:rsidRPr="00B34B0E">
                              <w:rPr>
                                <w:sz w:val="28"/>
                                <w:szCs w:val="28"/>
                              </w:rPr>
                              <w:t>Wij zijn nog op zoek</w:t>
                            </w:r>
                          </w:p>
                          <w:p w14:paraId="2E10C9C6" w14:textId="622A02A7" w:rsidR="00592FC8" w:rsidRPr="00B34B0E" w:rsidRDefault="00592FC8" w:rsidP="00186858">
                            <w:pPr>
                              <w:rPr>
                                <w:sz w:val="28"/>
                                <w:szCs w:val="28"/>
                              </w:rPr>
                            </w:pPr>
                            <w:r w:rsidRPr="00B34B0E">
                              <w:rPr>
                                <w:sz w:val="28"/>
                                <w:szCs w:val="28"/>
                              </w:rPr>
                              <w:t>naar vrijwilligers voor o.a.</w:t>
                            </w:r>
                          </w:p>
                          <w:p w14:paraId="17D03C78" w14:textId="77777777" w:rsidR="00592FC8" w:rsidRPr="00B34B0E" w:rsidRDefault="00592FC8" w:rsidP="00186858">
                            <w:pPr>
                              <w:rPr>
                                <w:sz w:val="28"/>
                                <w:szCs w:val="28"/>
                              </w:rPr>
                            </w:pPr>
                          </w:p>
                          <w:p w14:paraId="545B1C15" w14:textId="515683EB" w:rsidR="00592FC8" w:rsidRPr="00B34B0E" w:rsidRDefault="00592FC8" w:rsidP="00186858">
                            <w:pPr>
                              <w:pStyle w:val="Lijstalinea"/>
                              <w:numPr>
                                <w:ilvl w:val="0"/>
                                <w:numId w:val="8"/>
                              </w:numPr>
                              <w:rPr>
                                <w:sz w:val="28"/>
                                <w:szCs w:val="28"/>
                              </w:rPr>
                            </w:pPr>
                            <w:r w:rsidRPr="00B34B0E">
                              <w:rPr>
                                <w:sz w:val="28"/>
                                <w:szCs w:val="28"/>
                              </w:rPr>
                              <w:t>Flyeren in brievenbussen</w:t>
                            </w:r>
                          </w:p>
                          <w:p w14:paraId="76319CBA" w14:textId="16C6343F" w:rsidR="00592FC8" w:rsidRPr="00B34B0E" w:rsidRDefault="00592FC8" w:rsidP="00186858">
                            <w:pPr>
                              <w:pStyle w:val="Lijstalinea"/>
                              <w:numPr>
                                <w:ilvl w:val="0"/>
                                <w:numId w:val="8"/>
                              </w:numPr>
                              <w:rPr>
                                <w:sz w:val="28"/>
                                <w:szCs w:val="28"/>
                              </w:rPr>
                            </w:pPr>
                            <w:r w:rsidRPr="00B34B0E">
                              <w:rPr>
                                <w:sz w:val="28"/>
                                <w:szCs w:val="28"/>
                              </w:rPr>
                              <w:t>bezorgen van maaltijden</w:t>
                            </w:r>
                          </w:p>
                          <w:p w14:paraId="53A3357D" w14:textId="14AD97C2" w:rsidR="00592FC8" w:rsidRPr="00B34B0E" w:rsidRDefault="00592FC8" w:rsidP="00186858">
                            <w:pPr>
                              <w:pStyle w:val="Lijstalinea"/>
                              <w:numPr>
                                <w:ilvl w:val="0"/>
                                <w:numId w:val="8"/>
                              </w:numPr>
                              <w:rPr>
                                <w:sz w:val="28"/>
                                <w:szCs w:val="28"/>
                              </w:rPr>
                            </w:pPr>
                            <w:r w:rsidRPr="00B34B0E">
                              <w:rPr>
                                <w:sz w:val="28"/>
                                <w:szCs w:val="28"/>
                              </w:rPr>
                              <w:t>inpakken van maaltijden</w:t>
                            </w:r>
                          </w:p>
                          <w:p w14:paraId="62A39C3B" w14:textId="588FD23B" w:rsidR="00592FC8" w:rsidRPr="00B34B0E" w:rsidRDefault="00592FC8" w:rsidP="00186858">
                            <w:pPr>
                              <w:pStyle w:val="Lijstalinea"/>
                              <w:numPr>
                                <w:ilvl w:val="0"/>
                                <w:numId w:val="8"/>
                              </w:numPr>
                              <w:rPr>
                                <w:sz w:val="28"/>
                                <w:szCs w:val="28"/>
                              </w:rPr>
                            </w:pPr>
                            <w:r w:rsidRPr="00B34B0E">
                              <w:rPr>
                                <w:sz w:val="28"/>
                                <w:szCs w:val="28"/>
                              </w:rPr>
                              <w:t>chauffeurs in bezit van rijbewijs B</w:t>
                            </w:r>
                          </w:p>
                          <w:p w14:paraId="402FEF7E" w14:textId="3E866054" w:rsidR="00592FC8" w:rsidRPr="00B34B0E" w:rsidRDefault="00592FC8" w:rsidP="00186858">
                            <w:pPr>
                              <w:pStyle w:val="Lijstalinea"/>
                              <w:numPr>
                                <w:ilvl w:val="0"/>
                                <w:numId w:val="8"/>
                              </w:numPr>
                              <w:rPr>
                                <w:sz w:val="28"/>
                                <w:szCs w:val="28"/>
                              </w:rPr>
                            </w:pPr>
                            <w:r w:rsidRPr="00B34B0E">
                              <w:rPr>
                                <w:sz w:val="28"/>
                                <w:szCs w:val="28"/>
                              </w:rPr>
                              <w:t>activiteiten begeleiders</w:t>
                            </w:r>
                          </w:p>
                          <w:p w14:paraId="3B6F1ADD" w14:textId="77777777" w:rsidR="00592FC8" w:rsidRPr="00B34B0E" w:rsidRDefault="00592FC8" w:rsidP="00186858">
                            <w:pPr>
                              <w:rPr>
                                <w:sz w:val="28"/>
                                <w:szCs w:val="28"/>
                              </w:rPr>
                            </w:pPr>
                          </w:p>
                          <w:p w14:paraId="08B61F28" w14:textId="1539F8D4" w:rsidR="00592FC8" w:rsidRPr="00B34B0E" w:rsidRDefault="00592FC8" w:rsidP="00186858">
                            <w:pPr>
                              <w:rPr>
                                <w:sz w:val="22"/>
                              </w:rPr>
                            </w:pPr>
                            <w:r w:rsidRPr="00B34B0E">
                              <w:rPr>
                                <w:sz w:val="22"/>
                              </w:rPr>
                              <w:t>Wil jij graag iets doen voor de buurt,</w:t>
                            </w:r>
                          </w:p>
                          <w:p w14:paraId="19F5A8B9" w14:textId="6C0B9AAE" w:rsidR="00592FC8" w:rsidRPr="00B34B0E" w:rsidRDefault="00592FC8" w:rsidP="00186858">
                            <w:pPr>
                              <w:rPr>
                                <w:color w:val="2F5496" w:themeColor="accent1" w:themeShade="BF"/>
                                <w:sz w:val="22"/>
                              </w:rPr>
                            </w:pPr>
                            <w:r w:rsidRPr="00B34B0E">
                              <w:rPr>
                                <w:sz w:val="22"/>
                              </w:rPr>
                              <w:t xml:space="preserve">neem dan contact met ons op </w:t>
                            </w:r>
                            <w:r w:rsidRPr="00B34B0E">
                              <w:rPr>
                                <w:b/>
                                <w:sz w:val="22"/>
                              </w:rPr>
                              <w:t>020- 4620365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22E28B" id="Tekstvak 37" o:spid="_x0000_s1030" type="#_x0000_t202" style="position:absolute;margin-left:438.75pt;margin-top:596.15pt;width:252.75pt;height:219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" fillcolor="yellow" stroked="f" strokeweight=".5pt">
                <v:textbox>
                  <w:txbxContent>
                    <w:p w14:paraId="00B49E7B" w14:textId="45C22CF1" w:rsidR="00592FC8" w:rsidRPr="00B34B0E" w:rsidRDefault="00592FC8" w:rsidP="00186858">
                      <w:pPr>
                        <w:rPr>
                          <w:sz w:val="28"/>
                          <w:szCs w:val="28"/>
                        </w:rPr>
                      </w:pPr>
                      <w:r w:rsidRPr="00B34B0E">
                        <w:rPr>
                          <w:sz w:val="28"/>
                          <w:szCs w:val="28"/>
                        </w:rPr>
                        <w:t>Wij zijn nog op zoek</w:t>
                      </w:r>
                    </w:p>
                    <w:p w14:paraId="2E10C9C6" w14:textId="622A02A7" w:rsidR="00592FC8" w:rsidRPr="00B34B0E" w:rsidRDefault="00592FC8" w:rsidP="00186858">
                      <w:pPr>
                        <w:rPr>
                          <w:sz w:val="28"/>
                          <w:szCs w:val="28"/>
                        </w:rPr>
                      </w:pPr>
                      <w:r w:rsidRPr="00B34B0E">
                        <w:rPr>
                          <w:sz w:val="28"/>
                          <w:szCs w:val="28"/>
                        </w:rPr>
                        <w:t>naar vrijwilligers voor o.a.</w:t>
                      </w:r>
                    </w:p>
                    <w:p w14:paraId="17D03C78" w14:textId="77777777" w:rsidR="00592FC8" w:rsidRPr="00B34B0E" w:rsidRDefault="00592FC8" w:rsidP="00186858">
                      <w:pPr>
                        <w:rPr>
                          <w:sz w:val="28"/>
                          <w:szCs w:val="28"/>
                        </w:rPr>
                      </w:pPr>
                    </w:p>
                    <w:p w14:paraId="545B1C15" w14:textId="515683EB" w:rsidR="00592FC8" w:rsidRPr="00B34B0E" w:rsidRDefault="00592FC8" w:rsidP="00186858">
                      <w:pPr>
                        <w:pStyle w:val="Lijstalinea"/>
                        <w:numPr>
                          <w:ilvl w:val="0"/>
                          <w:numId w:val="8"/>
                        </w:numPr>
                        <w:rPr>
                          <w:sz w:val="28"/>
                          <w:szCs w:val="28"/>
                        </w:rPr>
                      </w:pPr>
                      <w:r w:rsidRPr="00B34B0E">
                        <w:rPr>
                          <w:sz w:val="28"/>
                          <w:szCs w:val="28"/>
                        </w:rPr>
                        <w:t>Flyeren in brievenbussen</w:t>
                      </w:r>
                    </w:p>
                    <w:p w14:paraId="76319CBA" w14:textId="16C6343F" w:rsidR="00592FC8" w:rsidRPr="00B34B0E" w:rsidRDefault="00592FC8" w:rsidP="00186858">
                      <w:pPr>
                        <w:pStyle w:val="Lijstalinea"/>
                        <w:numPr>
                          <w:ilvl w:val="0"/>
                          <w:numId w:val="8"/>
                        </w:numPr>
                        <w:rPr>
                          <w:sz w:val="28"/>
                          <w:szCs w:val="28"/>
                        </w:rPr>
                      </w:pPr>
                      <w:r w:rsidRPr="00B34B0E">
                        <w:rPr>
                          <w:sz w:val="28"/>
                          <w:szCs w:val="28"/>
                        </w:rPr>
                        <w:t>bezorgen van maaltijden</w:t>
                      </w:r>
                    </w:p>
                    <w:p w14:paraId="53A3357D" w14:textId="14AD97C2" w:rsidR="00592FC8" w:rsidRPr="00B34B0E" w:rsidRDefault="00592FC8" w:rsidP="00186858">
                      <w:pPr>
                        <w:pStyle w:val="Lijstalinea"/>
                        <w:numPr>
                          <w:ilvl w:val="0"/>
                          <w:numId w:val="8"/>
                        </w:numPr>
                        <w:rPr>
                          <w:sz w:val="28"/>
                          <w:szCs w:val="28"/>
                        </w:rPr>
                      </w:pPr>
                      <w:r w:rsidRPr="00B34B0E">
                        <w:rPr>
                          <w:sz w:val="28"/>
                          <w:szCs w:val="28"/>
                        </w:rPr>
                        <w:t>inpakken van maaltijden</w:t>
                      </w:r>
                    </w:p>
                    <w:p w14:paraId="62A39C3B" w14:textId="588FD23B" w:rsidR="00592FC8" w:rsidRPr="00B34B0E" w:rsidRDefault="00592FC8" w:rsidP="00186858">
                      <w:pPr>
                        <w:pStyle w:val="Lijstalinea"/>
                        <w:numPr>
                          <w:ilvl w:val="0"/>
                          <w:numId w:val="8"/>
                        </w:numPr>
                        <w:rPr>
                          <w:sz w:val="28"/>
                          <w:szCs w:val="28"/>
                        </w:rPr>
                      </w:pPr>
                      <w:r w:rsidRPr="00B34B0E">
                        <w:rPr>
                          <w:sz w:val="28"/>
                          <w:szCs w:val="28"/>
                        </w:rPr>
                        <w:t>chauffeurs in bezit van rijbewijs B</w:t>
                      </w:r>
                    </w:p>
                    <w:p w14:paraId="402FEF7E" w14:textId="3E866054" w:rsidR="00592FC8" w:rsidRPr="00B34B0E" w:rsidRDefault="00592FC8" w:rsidP="00186858">
                      <w:pPr>
                        <w:pStyle w:val="Lijstalinea"/>
                        <w:numPr>
                          <w:ilvl w:val="0"/>
                          <w:numId w:val="8"/>
                        </w:numPr>
                        <w:rPr>
                          <w:sz w:val="28"/>
                          <w:szCs w:val="28"/>
                        </w:rPr>
                      </w:pPr>
                      <w:r w:rsidRPr="00B34B0E">
                        <w:rPr>
                          <w:sz w:val="28"/>
                          <w:szCs w:val="28"/>
                        </w:rPr>
                        <w:t>activiteiten begeleiders</w:t>
                      </w:r>
                    </w:p>
                    <w:p w14:paraId="3B6F1ADD" w14:textId="77777777" w:rsidR="00592FC8" w:rsidRPr="00B34B0E" w:rsidRDefault="00592FC8" w:rsidP="00186858">
                      <w:pPr>
                        <w:rPr>
                          <w:sz w:val="28"/>
                          <w:szCs w:val="28"/>
                        </w:rPr>
                      </w:pPr>
                    </w:p>
                    <w:p w14:paraId="08B61F28" w14:textId="1539F8D4" w:rsidR="00592FC8" w:rsidRPr="00B34B0E" w:rsidRDefault="00592FC8" w:rsidP="00186858">
                      <w:pPr>
                        <w:rPr>
                          <w:sz w:val="22"/>
                        </w:rPr>
                      </w:pPr>
                      <w:r w:rsidRPr="00B34B0E">
                        <w:rPr>
                          <w:sz w:val="22"/>
                        </w:rPr>
                        <w:t>Wil jij graag iets doen voor de buurt,</w:t>
                      </w:r>
                    </w:p>
                    <w:p w14:paraId="19F5A8B9" w14:textId="6C0B9AAE" w:rsidR="00592FC8" w:rsidRPr="00B34B0E" w:rsidRDefault="00592FC8" w:rsidP="00186858">
                      <w:pPr>
                        <w:rPr>
                          <w:color w:val="2F5496" w:themeColor="accent1" w:themeShade="BF"/>
                          <w:sz w:val="22"/>
                        </w:rPr>
                      </w:pPr>
                      <w:r w:rsidRPr="00B34B0E">
                        <w:rPr>
                          <w:sz w:val="22"/>
                        </w:rPr>
                        <w:t xml:space="preserve">neem dan contact met ons op </w:t>
                      </w:r>
                      <w:r w:rsidRPr="00B34B0E">
                        <w:rPr>
                          <w:b/>
                          <w:sz w:val="22"/>
                        </w:rPr>
                        <w:t>020- 4620365</w:t>
                      </w:r>
                    </w:p>
                  </w:txbxContent>
                </v:textbox>
              </v:shape>
            </w:pict>
          </mc:Fallback>
        </mc:AlternateContent>
      </w:r>
      <w:r w:rsidR="00E21041">
        <w:rPr>
          <w:noProof/>
          <w:lang w:eastAsia="en-US"/>
        </w:rPr>
        <mc:AlternateContent>
          <mc:Choice Requires="wps">
            <w:drawing>
              <wp:anchor distT="45720" distB="45720" distL="114300" distR="114300" simplePos="0" relativeHeight="251760640" behindDoc="0" locked="0" layoutInCell="1" allowOverlap="1" wp14:anchorId="4F67FC1D" wp14:editId="79B5D676">
                <wp:simplePos x="0" y="0"/>
                <wp:positionH relativeFrom="column">
                  <wp:posOffset>-209550</wp:posOffset>
                </wp:positionH>
                <wp:positionV relativeFrom="paragraph">
                  <wp:posOffset>1597660</wp:posOffset>
                </wp:positionV>
                <wp:extent cx="9037320" cy="11517630"/>
                <wp:effectExtent l="0" t="0" r="0" b="7620"/>
                <wp:wrapSquare wrapText="bothSides"/>
                <wp:docPr id="7" name="Tekstvak 7"/>
                <wp:cNvGraphicFramePr/>
                <a:graphic xmlns:a="http://schemas.openxmlformats.org/drawingml/2006/main">
                  <a:graphicData uri="http://schemas.microsoft.com/office/word/2010/wordprocessingShape">
                    <wps:wsp>
                      <wps:cNvSpPr txBox="1"/>
                      <wps:spPr>
                        <a:xfrm>
                          <a:off x="0" y="0"/>
                          <a:ext cx="9037320" cy="1151763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52E983AA" w14:textId="6967186D" w:rsidR="00592FC8" w:rsidRPr="00E21041" w:rsidRDefault="00592FC8" w:rsidP="00EE5575">
                            <w:pPr>
                              <w:pStyle w:val="Normaalweb"/>
                              <w:shd w:val="clear" w:color="auto" w:fill="FFFFFF"/>
                              <w:spacing w:line="260" w:lineRule="atLeast"/>
                              <w:divId w:val="1975328955"/>
                              <w:rPr>
                                <w:rFonts w:ascii="Trebuchet MS" w:hAnsi="Trebuchet MS" w:cs="Arial"/>
                                <w:b/>
                                <w:color w:val="F07F0F"/>
                                <w:sz w:val="32"/>
                                <w:szCs w:val="32"/>
                              </w:rPr>
                            </w:pPr>
                            <w:r w:rsidRPr="00E21041">
                              <w:rPr>
                                <w:rFonts w:ascii="Trebuchet MS" w:hAnsi="Trebuchet MS" w:cs="Arial"/>
                                <w:b/>
                                <w:color w:val="F07F0F"/>
                                <w:sz w:val="32"/>
                                <w:szCs w:val="32"/>
                              </w:rPr>
                              <w:t>Woont u in de Rivierenbuurt? Dan is Het Rivierenkrantje voor u.</w:t>
                            </w:r>
                          </w:p>
                          <w:p w14:paraId="3320F4ED" w14:textId="1B31BFC1" w:rsidR="00592FC8" w:rsidRDefault="00592FC8" w:rsidP="00EE5575">
                            <w:pPr>
                              <w:pStyle w:val="Normaalweb"/>
                              <w:shd w:val="clear" w:color="auto" w:fill="FFFFFF"/>
                              <w:spacing w:line="260" w:lineRule="atLeast"/>
                              <w:divId w:val="1975328955"/>
                              <w:rPr>
                                <w:rFonts w:ascii="Trebuchet MS" w:hAnsi="Trebuchet MS" w:cs="Arial"/>
                                <w:sz w:val="32"/>
                                <w:szCs w:val="32"/>
                              </w:rPr>
                            </w:pPr>
                            <w:r>
                              <w:rPr>
                                <w:rFonts w:ascii="Trebuchet MS" w:hAnsi="Trebuchet MS" w:cs="Arial"/>
                                <w:sz w:val="32"/>
                                <w:szCs w:val="32"/>
                              </w:rPr>
                              <w:t xml:space="preserve">U kunt op verschillende Dynamo-locaties meedoen aan allerlei activiteiten. U kunt ook zelf een activiteit organiseren. Er is veel mogelijk en u leest het allemaal in deze krant. </w:t>
                            </w:r>
                          </w:p>
                          <w:p w14:paraId="417C29D8" w14:textId="690C83E1" w:rsidR="00592FC8" w:rsidRDefault="00592FC8" w:rsidP="00EE5575">
                            <w:pPr>
                              <w:pStyle w:val="Normaalweb"/>
                              <w:shd w:val="clear" w:color="auto" w:fill="FFFFFF"/>
                              <w:spacing w:line="260" w:lineRule="atLeast"/>
                              <w:divId w:val="1975328955"/>
                              <w:rPr>
                                <w:rFonts w:ascii="Trebuchet MS" w:hAnsi="Trebuchet MS" w:cs="Arial"/>
                                <w:sz w:val="32"/>
                                <w:szCs w:val="32"/>
                              </w:rPr>
                            </w:pPr>
                            <w:r w:rsidRPr="00E21041">
                              <w:rPr>
                                <w:rFonts w:ascii="Trebuchet MS" w:hAnsi="Trebuchet MS" w:cs="Arial"/>
                                <w:sz w:val="32"/>
                                <w:szCs w:val="32"/>
                              </w:rPr>
                              <w:t xml:space="preserve">Rijn 58 is de woonkamer </w:t>
                            </w:r>
                            <w:r>
                              <w:rPr>
                                <w:rFonts w:ascii="Trebuchet MS" w:hAnsi="Trebuchet MS" w:cs="Arial"/>
                                <w:sz w:val="32"/>
                                <w:szCs w:val="32"/>
                              </w:rPr>
                              <w:t xml:space="preserve">/ buurtkamer </w:t>
                            </w:r>
                            <w:r w:rsidRPr="00E21041">
                              <w:rPr>
                                <w:rFonts w:ascii="Trebuchet MS" w:hAnsi="Trebuchet MS" w:cs="Arial"/>
                                <w:sz w:val="32"/>
                                <w:szCs w:val="32"/>
                              </w:rPr>
                              <w:t xml:space="preserve">van de Rivierenbuurt. </w:t>
                            </w:r>
                            <w:r w:rsidRPr="00E21041">
                              <w:rPr>
                                <w:rFonts w:ascii="Trebuchet MS" w:hAnsi="Trebuchet MS"/>
                                <w:sz w:val="32"/>
                                <w:szCs w:val="32"/>
                              </w:rPr>
                              <w:t>Atelier 77 is de creatieve werkplaats waar iedereen terecht kan om samen of zelfstandig aan de slag te gaan. Veluwe 20 is het culturele ontmoetingscentrum in de Rivierenbuurt.</w:t>
                            </w:r>
                            <w:r>
                              <w:rPr>
                                <w:rFonts w:ascii="Trebuchet MS" w:hAnsi="Trebuchet MS"/>
                                <w:sz w:val="32"/>
                                <w:szCs w:val="32"/>
                              </w:rPr>
                              <w:t xml:space="preserve"> </w:t>
                            </w:r>
                            <w:r>
                              <w:rPr>
                                <w:rFonts w:ascii="Trebuchet MS" w:hAnsi="Trebuchet MS" w:cs="Arial"/>
                                <w:sz w:val="32"/>
                                <w:szCs w:val="32"/>
                              </w:rPr>
                              <w:t xml:space="preserve">Kortom, genoeg te doen bij u in de buurt. Deze krant verschijnt regelmatig en is een uitgave van Dynamo. </w:t>
                            </w:r>
                          </w:p>
                          <w:p w14:paraId="324AE982" w14:textId="5E468CEC" w:rsidR="00592FC8" w:rsidRPr="00E21041" w:rsidRDefault="00592FC8" w:rsidP="00546BD1">
                            <w:pPr>
                              <w:pStyle w:val="Normaalweb"/>
                              <w:shd w:val="clear" w:color="auto" w:fill="FFFFFF"/>
                              <w:spacing w:line="260" w:lineRule="atLeast"/>
                              <w:divId w:val="1975328955"/>
                              <w:rPr>
                                <w:rFonts w:ascii="Trebuchet MS" w:hAnsi="Trebuchet MS" w:cs="Arial"/>
                                <w:b/>
                                <w:color w:val="F07F0F"/>
                                <w:sz w:val="32"/>
                                <w:szCs w:val="32"/>
                              </w:rPr>
                            </w:pPr>
                          </w:p>
                          <w:p w14:paraId="58A56B49" w14:textId="285A4D40" w:rsidR="00592FC8" w:rsidRDefault="00592FC8" w:rsidP="00546BD1">
                            <w:pPr>
                              <w:pStyle w:val="Normaalweb"/>
                              <w:shd w:val="clear" w:color="auto" w:fill="FFFFFF"/>
                              <w:spacing w:line="260" w:lineRule="atLeast"/>
                              <w:divId w:val="1975328955"/>
                              <w:rPr>
                                <w:rFonts w:ascii="Trebuchet MS" w:hAnsi="Trebuchet MS" w:cs="Arial"/>
                                <w:sz w:val="32"/>
                                <w:szCs w:val="32"/>
                              </w:rPr>
                            </w:pPr>
                            <w:r>
                              <w:rPr>
                                <w:rFonts w:ascii="Trebuchet MS" w:hAnsi="Trebuchet MS" w:cs="Arial"/>
                                <w:noProof/>
                                <w:sz w:val="32"/>
                                <w:szCs w:val="32"/>
                              </w:rPr>
                              <w:drawing>
                                <wp:inline distT="0" distB="0" distL="0" distR="0" wp14:anchorId="0C1087A4" wp14:editId="715D6634">
                                  <wp:extent cx="3684453" cy="5210444"/>
                                  <wp:effectExtent l="0" t="953" r="0" b="0"/>
                                  <wp:docPr id="25" name="Afbeelding 25" descr="Afbeelding met boom, buiten, natuur, plant&#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mstel 2.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3716389" cy="5255607"/>
                                          </a:xfrm>
                                          <a:prstGeom prst="rect">
                                            <a:avLst/>
                                          </a:prstGeom>
                                        </pic:spPr>
                                      </pic:pic>
                                    </a:graphicData>
                                  </a:graphic>
                                </wp:inline>
                              </w:drawing>
                            </w:r>
                          </w:p>
                          <w:p w14:paraId="2B524FB7" w14:textId="0DB1FEAE" w:rsidR="00592FC8" w:rsidRDefault="00592FC8" w:rsidP="00546BD1">
                            <w:pPr>
                              <w:pStyle w:val="Normaalweb"/>
                              <w:shd w:val="clear" w:color="auto" w:fill="FFFFFF"/>
                              <w:spacing w:line="260" w:lineRule="atLeast"/>
                              <w:divId w:val="1975328955"/>
                              <w:rPr>
                                <w:rFonts w:ascii="Trebuchet MS" w:hAnsi="Trebuchet MS" w:cs="Arial"/>
                                <w:sz w:val="32"/>
                                <w:szCs w:val="32"/>
                              </w:rPr>
                            </w:pPr>
                          </w:p>
                          <w:p w14:paraId="00840A98" w14:textId="6497113B" w:rsidR="00592FC8" w:rsidRDefault="00592FC8" w:rsidP="00546BD1">
                            <w:pPr>
                              <w:pStyle w:val="Normaalweb"/>
                              <w:shd w:val="clear" w:color="auto" w:fill="FFFFFF"/>
                              <w:spacing w:line="260" w:lineRule="atLeast"/>
                              <w:divId w:val="1975328955"/>
                              <w:rPr>
                                <w:rFonts w:ascii="Trebuchet MS" w:hAnsi="Trebuchet MS" w:cs="Arial"/>
                                <w:sz w:val="32"/>
                                <w:szCs w:val="32"/>
                              </w:rPr>
                            </w:pPr>
                          </w:p>
                          <w:p w14:paraId="77410994" w14:textId="77777777" w:rsidR="00592FC8" w:rsidRPr="001F569C" w:rsidRDefault="00592FC8" w:rsidP="001F569C">
                            <w:pPr>
                              <w:pStyle w:val="Normaalweb"/>
                              <w:shd w:val="clear" w:color="auto" w:fill="FFFFFF"/>
                              <w:divId w:val="1975328955"/>
                              <w:rPr>
                                <w:rFonts w:ascii="Trebuchet MS" w:hAnsi="Trebuchet MS" w:cs="Arial"/>
                                <w:b/>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1F569C">
                              <w:rPr>
                                <w:rFonts w:ascii="Trebuchet MS" w:hAnsi="Trebuchet MS" w:cs="Arial"/>
                                <w:b/>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Heeft u een leuk idee….</w:t>
                            </w:r>
                          </w:p>
                          <w:p w14:paraId="4D72026F" w14:textId="29D44A05" w:rsidR="00592FC8" w:rsidRPr="001F569C" w:rsidRDefault="00592FC8" w:rsidP="001F569C">
                            <w:pPr>
                              <w:pStyle w:val="Normaalweb"/>
                              <w:shd w:val="clear" w:color="auto" w:fill="FFFFFF"/>
                              <w:divId w:val="1975328955"/>
                              <w:rPr>
                                <w:rFonts w:ascii="Trebuchet MS" w:hAnsi="Trebuchet MS" w:cs="Arial"/>
                                <w:b/>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1F569C">
                              <w:rPr>
                                <w:rFonts w:ascii="Trebuchet MS" w:hAnsi="Trebuchet MS" w:cs="Arial"/>
                                <w:b/>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deel het met ons en samen</w:t>
                            </w:r>
                          </w:p>
                          <w:p w14:paraId="37F5CD73" w14:textId="63B90E99" w:rsidR="00592FC8" w:rsidRPr="001F569C" w:rsidRDefault="00592FC8" w:rsidP="001F569C">
                            <w:pPr>
                              <w:pStyle w:val="Normaalweb"/>
                              <w:shd w:val="clear" w:color="auto" w:fill="FFFFFF"/>
                              <w:divId w:val="1975328955"/>
                              <w:rPr>
                                <w:rFonts w:ascii="Trebuchet MS" w:hAnsi="Trebuchet MS" w:cs="Arial"/>
                                <w:b/>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1F569C">
                              <w:rPr>
                                <w:rFonts w:ascii="Trebuchet MS" w:hAnsi="Trebuchet MS" w:cs="Arial"/>
                                <w:b/>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kijken we naar de mogelijkheden</w:t>
                            </w:r>
                          </w:p>
                          <w:p w14:paraId="45B28A26" w14:textId="3BEAAF12" w:rsidR="00592FC8" w:rsidRDefault="00592FC8">
                            <w:pPr>
                              <w:pStyle w:val="Normaalweb"/>
                              <w:shd w:val="clear" w:color="auto" w:fill="FFFFFF"/>
                              <w:divId w:val="1975328955"/>
                              <w:rPr>
                                <w:rFonts w:ascii="Trebuchet MS" w:hAnsi="Trebuchet MS" w:cs="Arial"/>
                                <w:color w:val="000000"/>
                                <w:sz w:val="32"/>
                                <w:szCs w:val="32"/>
                              </w:rPr>
                            </w:pPr>
                          </w:p>
                          <w:p w14:paraId="33744382" w14:textId="0181F2D0" w:rsidR="00592FC8" w:rsidRDefault="00592FC8">
                            <w:pPr>
                              <w:pStyle w:val="Normaalweb"/>
                              <w:shd w:val="clear" w:color="auto" w:fill="FFFFFF"/>
                              <w:divId w:val="1975328955"/>
                              <w:rPr>
                                <w:rFonts w:ascii="Trebuchet MS" w:hAnsi="Trebuchet MS" w:cs="Arial"/>
                                <w:color w:val="000000"/>
                                <w:sz w:val="32"/>
                                <w:szCs w:val="32"/>
                              </w:rPr>
                            </w:pPr>
                          </w:p>
                          <w:p w14:paraId="46192EB6" w14:textId="4F21CDDD" w:rsidR="00592FC8" w:rsidRDefault="00592FC8">
                            <w:pPr>
                              <w:pStyle w:val="Normaalweb"/>
                              <w:shd w:val="clear" w:color="auto" w:fill="FFFFFF"/>
                              <w:divId w:val="1975328955"/>
                              <w:rPr>
                                <w:rFonts w:ascii="Trebuchet MS" w:hAnsi="Trebuchet MS" w:cs="Arial"/>
                                <w:color w:val="000000"/>
                                <w:sz w:val="32"/>
                                <w:szCs w:val="32"/>
                              </w:rPr>
                            </w:pPr>
                          </w:p>
                          <w:p w14:paraId="5EE377A4" w14:textId="58550DE5" w:rsidR="00592FC8" w:rsidRDefault="00592FC8">
                            <w:pPr>
                              <w:pStyle w:val="Normaalweb"/>
                              <w:shd w:val="clear" w:color="auto" w:fill="FFFFFF"/>
                              <w:divId w:val="1975328955"/>
                              <w:rPr>
                                <w:rFonts w:ascii="Trebuchet MS" w:hAnsi="Trebuchet MS" w:cs="Arial"/>
                                <w:color w:val="000000"/>
                                <w:sz w:val="32"/>
                                <w:szCs w:val="32"/>
                              </w:rPr>
                            </w:pPr>
                            <w:r>
                              <w:rPr>
                                <w:noProof/>
                              </w:rPr>
                              <w:drawing>
                                <wp:inline distT="0" distB="0" distL="0" distR="0" wp14:anchorId="5202F065" wp14:editId="000F1FE8">
                                  <wp:extent cx="5153025" cy="3914775"/>
                                  <wp:effectExtent l="0" t="0" r="9525" b="952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53025" cy="3914775"/>
                                          </a:xfrm>
                                          <a:prstGeom prst="rect">
                                            <a:avLst/>
                                          </a:prstGeom>
                                          <a:noFill/>
                                          <a:ln>
                                            <a:noFill/>
                                          </a:ln>
                                        </pic:spPr>
                                      </pic:pic>
                                    </a:graphicData>
                                  </a:graphic>
                                </wp:inline>
                              </w:drawing>
                            </w:r>
                          </w:p>
                          <w:p w14:paraId="41BAFB7D" w14:textId="08F20BB0" w:rsidR="00592FC8" w:rsidRDefault="00592FC8">
                            <w:pPr>
                              <w:pStyle w:val="Normaalweb"/>
                              <w:shd w:val="clear" w:color="auto" w:fill="FFFFFF"/>
                              <w:divId w:val="1975328955"/>
                              <w:rPr>
                                <w:rFonts w:ascii="Trebuchet MS" w:hAnsi="Trebuchet MS" w:cs="Arial"/>
                                <w:color w:val="000000"/>
                                <w:sz w:val="32"/>
                                <w:szCs w:val="32"/>
                              </w:rPr>
                            </w:pPr>
                          </w:p>
                          <w:p w14:paraId="0F30BAEE" w14:textId="5B7FEC7D" w:rsidR="00592FC8" w:rsidRDefault="00592FC8">
                            <w:pPr>
                              <w:pStyle w:val="Normaalweb"/>
                              <w:shd w:val="clear" w:color="auto" w:fill="FFFFFF"/>
                              <w:divId w:val="1975328955"/>
                              <w:rPr>
                                <w:rFonts w:ascii="Trebuchet MS" w:hAnsi="Trebuchet MS" w:cs="Arial"/>
                                <w:color w:val="000000"/>
                                <w:sz w:val="32"/>
                                <w:szCs w:val="32"/>
                              </w:rPr>
                            </w:pPr>
                          </w:p>
                          <w:p w14:paraId="55A061CF" w14:textId="04D51958" w:rsidR="00592FC8" w:rsidRDefault="00592FC8">
                            <w:pPr>
                              <w:pStyle w:val="Normaalweb"/>
                              <w:shd w:val="clear" w:color="auto" w:fill="FFFFFF"/>
                              <w:divId w:val="1975328955"/>
                              <w:rPr>
                                <w:rFonts w:ascii="Trebuchet MS" w:hAnsi="Trebuchet MS" w:cs="Arial"/>
                                <w:color w:val="000000"/>
                                <w:sz w:val="32"/>
                                <w:szCs w:val="32"/>
                              </w:rPr>
                            </w:pPr>
                          </w:p>
                          <w:p w14:paraId="7E3A01F5" w14:textId="126A0EAA" w:rsidR="00592FC8" w:rsidRDefault="00592FC8">
                            <w:pPr>
                              <w:pStyle w:val="Normaalweb"/>
                              <w:shd w:val="clear" w:color="auto" w:fill="FFFFFF"/>
                              <w:divId w:val="1975328955"/>
                              <w:rPr>
                                <w:rFonts w:ascii="Trebuchet MS" w:hAnsi="Trebuchet MS" w:cs="Arial"/>
                                <w:color w:val="000000"/>
                                <w:sz w:val="32"/>
                                <w:szCs w:val="32"/>
                              </w:rPr>
                            </w:pPr>
                          </w:p>
                          <w:p w14:paraId="09C15093" w14:textId="5AF6DD4E" w:rsidR="00592FC8" w:rsidRDefault="00592FC8">
                            <w:pPr>
                              <w:pStyle w:val="Normaalweb"/>
                              <w:shd w:val="clear" w:color="auto" w:fill="FFFFFF"/>
                              <w:divId w:val="1975328955"/>
                              <w:rPr>
                                <w:rFonts w:ascii="Trebuchet MS" w:hAnsi="Trebuchet MS" w:cs="Arial"/>
                                <w:color w:val="000000"/>
                                <w:sz w:val="32"/>
                                <w:szCs w:val="32"/>
                              </w:rPr>
                            </w:pPr>
                          </w:p>
                          <w:p w14:paraId="2FEF4386" w14:textId="2B7DF3F9" w:rsidR="00592FC8" w:rsidRDefault="00592FC8">
                            <w:pPr>
                              <w:pStyle w:val="Normaalweb"/>
                              <w:shd w:val="clear" w:color="auto" w:fill="FFFFFF"/>
                              <w:divId w:val="1975328955"/>
                              <w:rPr>
                                <w:rFonts w:ascii="Trebuchet MS" w:hAnsi="Trebuchet MS" w:cs="Arial"/>
                                <w:color w:val="000000"/>
                                <w:sz w:val="32"/>
                                <w:szCs w:val="32"/>
                              </w:rPr>
                            </w:pPr>
                          </w:p>
                          <w:p w14:paraId="1A7F165E" w14:textId="1889C8E7" w:rsidR="00592FC8" w:rsidRDefault="00592FC8">
                            <w:pPr>
                              <w:pStyle w:val="Normaalweb"/>
                              <w:shd w:val="clear" w:color="auto" w:fill="FFFFFF"/>
                              <w:divId w:val="1975328955"/>
                              <w:rPr>
                                <w:rFonts w:ascii="Trebuchet MS" w:hAnsi="Trebuchet MS" w:cs="Arial"/>
                                <w:color w:val="000000"/>
                                <w:sz w:val="32"/>
                                <w:szCs w:val="32"/>
                              </w:rPr>
                            </w:pPr>
                          </w:p>
                          <w:p w14:paraId="78ECF498" w14:textId="0955C247" w:rsidR="00592FC8" w:rsidRDefault="00592FC8">
                            <w:pPr>
                              <w:pStyle w:val="Normaalweb"/>
                              <w:shd w:val="clear" w:color="auto" w:fill="FFFFFF"/>
                              <w:divId w:val="1975328955"/>
                              <w:rPr>
                                <w:rFonts w:ascii="Trebuchet MS" w:hAnsi="Trebuchet MS" w:cs="Arial"/>
                                <w:color w:val="000000"/>
                                <w:sz w:val="32"/>
                                <w:szCs w:val="32"/>
                              </w:rPr>
                            </w:pPr>
                          </w:p>
                          <w:p w14:paraId="14B84FAC" w14:textId="4E7D671E" w:rsidR="00592FC8" w:rsidRDefault="00592FC8">
                            <w:pPr>
                              <w:pStyle w:val="Normaalweb"/>
                              <w:shd w:val="clear" w:color="auto" w:fill="FFFFFF"/>
                              <w:divId w:val="1975328955"/>
                              <w:rPr>
                                <w:rFonts w:ascii="Trebuchet MS" w:hAnsi="Trebuchet MS" w:cs="Arial"/>
                                <w:color w:val="000000"/>
                                <w:sz w:val="32"/>
                                <w:szCs w:val="32"/>
                              </w:rPr>
                            </w:pPr>
                          </w:p>
                          <w:p w14:paraId="75B7B036" w14:textId="47B8A2E3" w:rsidR="00592FC8" w:rsidRDefault="00592FC8">
                            <w:pPr>
                              <w:pStyle w:val="Normaalweb"/>
                              <w:shd w:val="clear" w:color="auto" w:fill="FFFFFF"/>
                              <w:divId w:val="1975328955"/>
                              <w:rPr>
                                <w:rFonts w:ascii="Trebuchet MS" w:hAnsi="Trebuchet MS" w:cs="Arial"/>
                                <w:color w:val="000000"/>
                                <w:sz w:val="32"/>
                                <w:szCs w:val="32"/>
                              </w:rPr>
                            </w:pPr>
                          </w:p>
                          <w:p w14:paraId="6952841C" w14:textId="4DAB58A6" w:rsidR="00592FC8" w:rsidRDefault="00592FC8">
                            <w:pPr>
                              <w:pStyle w:val="Normaalweb"/>
                              <w:shd w:val="clear" w:color="auto" w:fill="FFFFFF"/>
                              <w:divId w:val="1975328955"/>
                              <w:rPr>
                                <w:rFonts w:ascii="Trebuchet MS" w:hAnsi="Trebuchet MS" w:cs="Arial"/>
                                <w:color w:val="000000"/>
                                <w:sz w:val="32"/>
                                <w:szCs w:val="32"/>
                              </w:rPr>
                            </w:pPr>
                          </w:p>
                          <w:p w14:paraId="12D3D2CA" w14:textId="77777777" w:rsidR="00592FC8" w:rsidRDefault="00592FC8">
                            <w:pPr>
                              <w:pStyle w:val="Normaalweb"/>
                              <w:shd w:val="clear" w:color="auto" w:fill="FFFFFF"/>
                              <w:divId w:val="1975328955"/>
                              <w:rPr>
                                <w:rFonts w:ascii="Trebuchet MS" w:hAnsi="Trebuchet MS" w:cs="Arial"/>
                                <w:color w:val="000000"/>
                                <w:sz w:val="32"/>
                                <w:szCs w:val="32"/>
                              </w:rPr>
                            </w:pPr>
                          </w:p>
                          <w:p w14:paraId="1D320C07" w14:textId="7F9C0BF8" w:rsidR="00592FC8" w:rsidRDefault="00592FC8">
                            <w:pPr>
                              <w:pStyle w:val="Normaalweb"/>
                              <w:shd w:val="clear" w:color="auto" w:fill="FFFFFF"/>
                              <w:divId w:val="1975328955"/>
                              <w:rPr>
                                <w:rFonts w:ascii="Trebuchet MS" w:hAnsi="Trebuchet MS" w:cs="Arial"/>
                                <w:color w:val="000000"/>
                                <w:sz w:val="32"/>
                                <w:szCs w:val="32"/>
                              </w:rPr>
                            </w:pPr>
                          </w:p>
                          <w:p w14:paraId="4E8C96DC" w14:textId="770C1654" w:rsidR="00592FC8" w:rsidRDefault="00592FC8">
                            <w:pPr>
                              <w:pStyle w:val="Normaalweb"/>
                              <w:shd w:val="clear" w:color="auto" w:fill="FFFFFF"/>
                              <w:divId w:val="1975328955"/>
                              <w:rPr>
                                <w:rFonts w:ascii="Trebuchet MS" w:hAnsi="Trebuchet MS" w:cs="Arial"/>
                                <w:color w:val="000000"/>
                                <w:sz w:val="32"/>
                                <w:szCs w:val="32"/>
                              </w:rPr>
                            </w:pPr>
                          </w:p>
                          <w:p w14:paraId="0BA1A8FB" w14:textId="45D6339A" w:rsidR="00592FC8" w:rsidRDefault="00592FC8" w:rsidP="00EE5575">
                            <w:pPr>
                              <w:pStyle w:val="Activiteit"/>
                              <w:spacing w:before="0"/>
                              <w:divId w:val="1975328955"/>
                              <w:rPr>
                                <w:rFonts w:cs="Arial"/>
                                <w:b/>
                                <w:color w:val="F07F0F"/>
                                <w:sz w:val="32"/>
                                <w:szCs w:val="32"/>
                              </w:rPr>
                            </w:pPr>
                            <w:r w:rsidRPr="00546BD1">
                              <w:rPr>
                                <w:rFonts w:cs="Arial"/>
                                <w:b/>
                                <w:color w:val="F07F0F"/>
                                <w:sz w:val="32"/>
                                <w:szCs w:val="32"/>
                              </w:rPr>
                              <w:t>Corona is nog steeds om ons heen, maar met kleine groepjes kunnen we samen toch iets voor elkaar betekenen. Dit doen we natuurlijk wel met de hygiëne maatregelen, vragen we u naar uw gezondheid en houden we nog steeds 1,5 meter afstand van elkaar.</w:t>
                            </w:r>
                          </w:p>
                          <w:p w14:paraId="45867AC7" w14:textId="63F9D350" w:rsidR="00592FC8" w:rsidRPr="00546BD1" w:rsidRDefault="00592FC8" w:rsidP="00EE5575">
                            <w:pPr>
                              <w:pStyle w:val="Activiteit"/>
                              <w:spacing w:before="0"/>
                              <w:divId w:val="1975328955"/>
                              <w:rPr>
                                <w:rFonts w:cs="Arial"/>
                                <w:b/>
                                <w:color w:val="F07F0F"/>
                                <w:sz w:val="32"/>
                                <w:szCs w:val="32"/>
                              </w:rPr>
                            </w:pPr>
                          </w:p>
                          <w:p w14:paraId="25C181EA" w14:textId="77777777" w:rsidR="00592FC8" w:rsidRDefault="00592FC8">
                            <w:pPr>
                              <w:pStyle w:val="Normaalweb"/>
                              <w:shd w:val="clear" w:color="auto" w:fill="FFFFFF"/>
                              <w:divId w:val="1975328955"/>
                              <w:rPr>
                                <w:rFonts w:ascii="Trebuchet MS" w:hAnsi="Trebuchet MS" w:cs="Arial"/>
                                <w:color w:val="000000"/>
                                <w:sz w:val="32"/>
                                <w:szCs w:val="32"/>
                              </w:rPr>
                            </w:pPr>
                          </w:p>
                          <w:p w14:paraId="4BCF793A" w14:textId="0CD56B4D" w:rsidR="00592FC8" w:rsidRDefault="00592FC8" w:rsidP="008076C4">
                            <w:pPr>
                              <w:pStyle w:val="Normaalweb"/>
                              <w:shd w:val="clear" w:color="auto" w:fill="FFFFFF"/>
                            </w:pPr>
                            <w:r>
                              <w:rPr>
                                <w:rFonts w:ascii="Trebuchet MS" w:hAnsi="Trebuchet MS" w:cs="Arial"/>
                                <w:color w:val="000000"/>
                                <w:sz w:val="32"/>
                                <w:szCs w:val="32"/>
                              </w:rPr>
                              <w:br/>
                            </w:r>
                          </w:p>
                          <w:p w14:paraId="1F71AB88" w14:textId="77777777" w:rsidR="00592FC8" w:rsidRDefault="00592FC8"/>
                          <w:p w14:paraId="17C25060" w14:textId="39A551B1" w:rsidR="00592FC8" w:rsidRDefault="00592FC8">
                            <w:r>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67FC1D" id="Tekstvak 7" o:spid="_x0000_s1031" type="#_x0000_t202" style="position:absolute;margin-left:-16.5pt;margin-top:125.8pt;width:711.6pt;height:906.9pt;z-index:251760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" fillcolor="white [3201]" stroked="f" strokeweight="1pt">
                <v:textbox>
                  <w:txbxContent>
                    <w:p w14:paraId="52E983AA" w14:textId="6967186D" w:rsidR="00592FC8" w:rsidRPr="00E21041" w:rsidRDefault="00592FC8" w:rsidP="00EE5575">
                      <w:pPr>
                        <w:pStyle w:val="Normaalweb"/>
                        <w:shd w:val="clear" w:color="auto" w:fill="FFFFFF"/>
                        <w:spacing w:line="260" w:lineRule="atLeast"/>
                        <w:divId w:val="1975328955"/>
                        <w:rPr>
                          <w:rFonts w:ascii="Trebuchet MS" w:hAnsi="Trebuchet MS" w:cs="Arial"/>
                          <w:b/>
                          <w:color w:val="F07F0F"/>
                          <w:sz w:val="32"/>
                          <w:szCs w:val="32"/>
                        </w:rPr>
                      </w:pPr>
                      <w:r w:rsidRPr="00E21041">
                        <w:rPr>
                          <w:rFonts w:ascii="Trebuchet MS" w:hAnsi="Trebuchet MS" w:cs="Arial"/>
                          <w:b/>
                          <w:color w:val="F07F0F"/>
                          <w:sz w:val="32"/>
                          <w:szCs w:val="32"/>
                        </w:rPr>
                        <w:t>Woont u in de Rivierenbuurt? Dan is Het Rivierenkrantje voor u.</w:t>
                      </w:r>
                    </w:p>
                    <w:p w14:paraId="3320F4ED" w14:textId="1B31BFC1" w:rsidR="00592FC8" w:rsidRDefault="00592FC8" w:rsidP="00EE5575">
                      <w:pPr>
                        <w:pStyle w:val="Normaalweb"/>
                        <w:shd w:val="clear" w:color="auto" w:fill="FFFFFF"/>
                        <w:spacing w:line="260" w:lineRule="atLeast"/>
                        <w:divId w:val="1975328955"/>
                        <w:rPr>
                          <w:rFonts w:ascii="Trebuchet MS" w:hAnsi="Trebuchet MS" w:cs="Arial"/>
                          <w:sz w:val="32"/>
                          <w:szCs w:val="32"/>
                        </w:rPr>
                      </w:pPr>
                      <w:r>
                        <w:rPr>
                          <w:rFonts w:ascii="Trebuchet MS" w:hAnsi="Trebuchet MS" w:cs="Arial"/>
                          <w:sz w:val="32"/>
                          <w:szCs w:val="32"/>
                        </w:rPr>
                        <w:t xml:space="preserve">U kunt op verschillende Dynamo-locaties meedoen aan allerlei activiteiten. U kunt ook zelf een activiteit organiseren. Er is veel mogelijk en u leest het allemaal in deze krant. </w:t>
                      </w:r>
                    </w:p>
                    <w:p w14:paraId="417C29D8" w14:textId="690C83E1" w:rsidR="00592FC8" w:rsidRDefault="00592FC8" w:rsidP="00EE5575">
                      <w:pPr>
                        <w:pStyle w:val="Normaalweb"/>
                        <w:shd w:val="clear" w:color="auto" w:fill="FFFFFF"/>
                        <w:spacing w:line="260" w:lineRule="atLeast"/>
                        <w:divId w:val="1975328955"/>
                        <w:rPr>
                          <w:rFonts w:ascii="Trebuchet MS" w:hAnsi="Trebuchet MS" w:cs="Arial"/>
                          <w:sz w:val="32"/>
                          <w:szCs w:val="32"/>
                        </w:rPr>
                      </w:pPr>
                      <w:r w:rsidRPr="00E21041">
                        <w:rPr>
                          <w:rFonts w:ascii="Trebuchet MS" w:hAnsi="Trebuchet MS" w:cs="Arial"/>
                          <w:sz w:val="32"/>
                          <w:szCs w:val="32"/>
                        </w:rPr>
                        <w:t xml:space="preserve">Rijn 58 is de woonkamer </w:t>
                      </w:r>
                      <w:r>
                        <w:rPr>
                          <w:rFonts w:ascii="Trebuchet MS" w:hAnsi="Trebuchet MS" w:cs="Arial"/>
                          <w:sz w:val="32"/>
                          <w:szCs w:val="32"/>
                        </w:rPr>
                        <w:t xml:space="preserve">/ buurtkamer </w:t>
                      </w:r>
                      <w:r w:rsidRPr="00E21041">
                        <w:rPr>
                          <w:rFonts w:ascii="Trebuchet MS" w:hAnsi="Trebuchet MS" w:cs="Arial"/>
                          <w:sz w:val="32"/>
                          <w:szCs w:val="32"/>
                        </w:rPr>
                        <w:t xml:space="preserve">van de Rivierenbuurt. </w:t>
                      </w:r>
                      <w:r w:rsidRPr="00E21041">
                        <w:rPr>
                          <w:rFonts w:ascii="Trebuchet MS" w:hAnsi="Trebuchet MS"/>
                          <w:sz w:val="32"/>
                          <w:szCs w:val="32"/>
                        </w:rPr>
                        <w:t>Atelier 77 is de creatieve werkplaats waar iedereen terecht kan om samen of zelfstandig aan de slag te gaan. Veluwe 20 is het culturele ontmoetingscentrum in de Rivierenbuurt.</w:t>
                      </w:r>
                      <w:r>
                        <w:rPr>
                          <w:rFonts w:ascii="Trebuchet MS" w:hAnsi="Trebuchet MS"/>
                          <w:sz w:val="32"/>
                          <w:szCs w:val="32"/>
                        </w:rPr>
                        <w:t xml:space="preserve"> </w:t>
                      </w:r>
                      <w:r>
                        <w:rPr>
                          <w:rFonts w:ascii="Trebuchet MS" w:hAnsi="Trebuchet MS" w:cs="Arial"/>
                          <w:sz w:val="32"/>
                          <w:szCs w:val="32"/>
                        </w:rPr>
                        <w:t xml:space="preserve">Kortom, genoeg te doen bij u in de buurt. Deze krant verschijnt regelmatig en is een uitgave van Dynamo. </w:t>
                      </w:r>
                    </w:p>
                    <w:p w14:paraId="324AE982" w14:textId="5E468CEC" w:rsidR="00592FC8" w:rsidRPr="00E21041" w:rsidRDefault="00592FC8" w:rsidP="00546BD1">
                      <w:pPr>
                        <w:pStyle w:val="Normaalweb"/>
                        <w:shd w:val="clear" w:color="auto" w:fill="FFFFFF"/>
                        <w:spacing w:line="260" w:lineRule="atLeast"/>
                        <w:divId w:val="1975328955"/>
                        <w:rPr>
                          <w:rFonts w:ascii="Trebuchet MS" w:hAnsi="Trebuchet MS" w:cs="Arial"/>
                          <w:b/>
                          <w:color w:val="F07F0F"/>
                          <w:sz w:val="32"/>
                          <w:szCs w:val="32"/>
                        </w:rPr>
                      </w:pPr>
                    </w:p>
                    <w:p w14:paraId="58A56B49" w14:textId="285A4D40" w:rsidR="00592FC8" w:rsidRDefault="00592FC8" w:rsidP="00546BD1">
                      <w:pPr>
                        <w:pStyle w:val="Normaalweb"/>
                        <w:shd w:val="clear" w:color="auto" w:fill="FFFFFF"/>
                        <w:spacing w:line="260" w:lineRule="atLeast"/>
                        <w:divId w:val="1975328955"/>
                        <w:rPr>
                          <w:rFonts w:ascii="Trebuchet MS" w:hAnsi="Trebuchet MS" w:cs="Arial"/>
                          <w:sz w:val="32"/>
                          <w:szCs w:val="32"/>
                        </w:rPr>
                      </w:pPr>
                      <w:r>
                        <w:rPr>
                          <w:rFonts w:ascii="Trebuchet MS" w:hAnsi="Trebuchet MS" w:cs="Arial"/>
                          <w:noProof/>
                          <w:sz w:val="32"/>
                          <w:szCs w:val="32"/>
                        </w:rPr>
                        <w:drawing>
                          <wp:inline distT="0" distB="0" distL="0" distR="0" wp14:anchorId="0C1087A4" wp14:editId="715D6634">
                            <wp:extent cx="3684453" cy="5210444"/>
                            <wp:effectExtent l="0" t="953" r="0" b="0"/>
                            <wp:docPr id="25" name="Afbeelding 25" descr="Afbeelding met boom, buiten, natuur, plant&#10;&#10;Beschrijving is gegenereerd met zeer hoge betrouwbaar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mstel 2.JPG"/>
                                    <pic:cNvPicPr/>
                                  </pic:nvPicPr>
                                  <pic:blipFill>
                                    <a:blip r:embed="rId12">
                                      <a:extLst>
                                        <a:ext uri="{28A0092B-C50C-407E-A947-70E740481C1C}">
                                          <a14:useLocalDpi xmlns:a14="http://schemas.microsoft.com/office/drawing/2010/main" val="0"/>
                                        </a:ext>
                                      </a:extLst>
                                    </a:blip>
                                    <a:stretch>
                                      <a:fillRect/>
                                    </a:stretch>
                                  </pic:blipFill>
                                  <pic:spPr>
                                    <a:xfrm rot="5400000">
                                      <a:off x="0" y="0"/>
                                      <a:ext cx="3716389" cy="5255607"/>
                                    </a:xfrm>
                                    <a:prstGeom prst="rect">
                                      <a:avLst/>
                                    </a:prstGeom>
                                  </pic:spPr>
                                </pic:pic>
                              </a:graphicData>
                            </a:graphic>
                          </wp:inline>
                        </w:drawing>
                      </w:r>
                    </w:p>
                    <w:p w14:paraId="2B524FB7" w14:textId="0DB1FEAE" w:rsidR="00592FC8" w:rsidRDefault="00592FC8" w:rsidP="00546BD1">
                      <w:pPr>
                        <w:pStyle w:val="Normaalweb"/>
                        <w:shd w:val="clear" w:color="auto" w:fill="FFFFFF"/>
                        <w:spacing w:line="260" w:lineRule="atLeast"/>
                        <w:divId w:val="1975328955"/>
                        <w:rPr>
                          <w:rFonts w:ascii="Trebuchet MS" w:hAnsi="Trebuchet MS" w:cs="Arial"/>
                          <w:sz w:val="32"/>
                          <w:szCs w:val="32"/>
                        </w:rPr>
                      </w:pPr>
                    </w:p>
                    <w:p w14:paraId="00840A98" w14:textId="6497113B" w:rsidR="00592FC8" w:rsidRDefault="00592FC8" w:rsidP="00546BD1">
                      <w:pPr>
                        <w:pStyle w:val="Normaalweb"/>
                        <w:shd w:val="clear" w:color="auto" w:fill="FFFFFF"/>
                        <w:spacing w:line="260" w:lineRule="atLeast"/>
                        <w:divId w:val="1975328955"/>
                        <w:rPr>
                          <w:rFonts w:ascii="Trebuchet MS" w:hAnsi="Trebuchet MS" w:cs="Arial"/>
                          <w:sz w:val="32"/>
                          <w:szCs w:val="32"/>
                        </w:rPr>
                      </w:pPr>
                    </w:p>
                    <w:p w14:paraId="77410994" w14:textId="77777777" w:rsidR="00592FC8" w:rsidRPr="001F569C" w:rsidRDefault="00592FC8" w:rsidP="001F569C">
                      <w:pPr>
                        <w:pStyle w:val="Normaalweb"/>
                        <w:shd w:val="clear" w:color="auto" w:fill="FFFFFF"/>
                        <w:divId w:val="1975328955"/>
                        <w:rPr>
                          <w:rFonts w:ascii="Trebuchet MS" w:hAnsi="Trebuchet MS" w:cs="Arial"/>
                          <w:b/>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1F569C">
                        <w:rPr>
                          <w:rFonts w:ascii="Trebuchet MS" w:hAnsi="Trebuchet MS" w:cs="Arial"/>
                          <w:b/>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Heeft u een leuk idee….</w:t>
                      </w:r>
                    </w:p>
                    <w:p w14:paraId="4D72026F" w14:textId="29D44A05" w:rsidR="00592FC8" w:rsidRPr="001F569C" w:rsidRDefault="00592FC8" w:rsidP="001F569C">
                      <w:pPr>
                        <w:pStyle w:val="Normaalweb"/>
                        <w:shd w:val="clear" w:color="auto" w:fill="FFFFFF"/>
                        <w:divId w:val="1975328955"/>
                        <w:rPr>
                          <w:rFonts w:ascii="Trebuchet MS" w:hAnsi="Trebuchet MS" w:cs="Arial"/>
                          <w:b/>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1F569C">
                        <w:rPr>
                          <w:rFonts w:ascii="Trebuchet MS" w:hAnsi="Trebuchet MS" w:cs="Arial"/>
                          <w:b/>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deel het met ons en samen</w:t>
                      </w:r>
                    </w:p>
                    <w:p w14:paraId="37F5CD73" w14:textId="63B90E99" w:rsidR="00592FC8" w:rsidRPr="001F569C" w:rsidRDefault="00592FC8" w:rsidP="001F569C">
                      <w:pPr>
                        <w:pStyle w:val="Normaalweb"/>
                        <w:shd w:val="clear" w:color="auto" w:fill="FFFFFF"/>
                        <w:divId w:val="1975328955"/>
                        <w:rPr>
                          <w:rFonts w:ascii="Trebuchet MS" w:hAnsi="Trebuchet MS" w:cs="Arial"/>
                          <w:b/>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1F569C">
                        <w:rPr>
                          <w:rFonts w:ascii="Trebuchet MS" w:hAnsi="Trebuchet MS" w:cs="Arial"/>
                          <w:b/>
                          <w:color w:val="70AD47"/>
                          <w:spacing w:val="10"/>
                          <w:sz w:val="36"/>
                          <w:szCs w:val="36"/>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kijken we naar de mogelijkheden</w:t>
                      </w:r>
                    </w:p>
                    <w:p w14:paraId="45B28A26" w14:textId="3BEAAF12" w:rsidR="00592FC8" w:rsidRDefault="00592FC8">
                      <w:pPr>
                        <w:pStyle w:val="Normaalweb"/>
                        <w:shd w:val="clear" w:color="auto" w:fill="FFFFFF"/>
                        <w:divId w:val="1975328955"/>
                        <w:rPr>
                          <w:rFonts w:ascii="Trebuchet MS" w:hAnsi="Trebuchet MS" w:cs="Arial"/>
                          <w:color w:val="000000"/>
                          <w:sz w:val="32"/>
                          <w:szCs w:val="32"/>
                        </w:rPr>
                      </w:pPr>
                    </w:p>
                    <w:p w14:paraId="33744382" w14:textId="0181F2D0" w:rsidR="00592FC8" w:rsidRDefault="00592FC8">
                      <w:pPr>
                        <w:pStyle w:val="Normaalweb"/>
                        <w:shd w:val="clear" w:color="auto" w:fill="FFFFFF"/>
                        <w:divId w:val="1975328955"/>
                        <w:rPr>
                          <w:rFonts w:ascii="Trebuchet MS" w:hAnsi="Trebuchet MS" w:cs="Arial"/>
                          <w:color w:val="000000"/>
                          <w:sz w:val="32"/>
                          <w:szCs w:val="32"/>
                        </w:rPr>
                      </w:pPr>
                    </w:p>
                    <w:p w14:paraId="46192EB6" w14:textId="4F21CDDD" w:rsidR="00592FC8" w:rsidRDefault="00592FC8">
                      <w:pPr>
                        <w:pStyle w:val="Normaalweb"/>
                        <w:shd w:val="clear" w:color="auto" w:fill="FFFFFF"/>
                        <w:divId w:val="1975328955"/>
                        <w:rPr>
                          <w:rFonts w:ascii="Trebuchet MS" w:hAnsi="Trebuchet MS" w:cs="Arial"/>
                          <w:color w:val="000000"/>
                          <w:sz w:val="32"/>
                          <w:szCs w:val="32"/>
                        </w:rPr>
                      </w:pPr>
                    </w:p>
                    <w:p w14:paraId="5EE377A4" w14:textId="58550DE5" w:rsidR="00592FC8" w:rsidRDefault="00592FC8">
                      <w:pPr>
                        <w:pStyle w:val="Normaalweb"/>
                        <w:shd w:val="clear" w:color="auto" w:fill="FFFFFF"/>
                        <w:divId w:val="1975328955"/>
                        <w:rPr>
                          <w:rFonts w:ascii="Trebuchet MS" w:hAnsi="Trebuchet MS" w:cs="Arial"/>
                          <w:color w:val="000000"/>
                          <w:sz w:val="32"/>
                          <w:szCs w:val="32"/>
                        </w:rPr>
                      </w:pPr>
                      <w:r>
                        <w:rPr>
                          <w:noProof/>
                        </w:rPr>
                        <w:drawing>
                          <wp:inline distT="0" distB="0" distL="0" distR="0" wp14:anchorId="5202F065" wp14:editId="000F1FE8">
                            <wp:extent cx="5153025" cy="3914775"/>
                            <wp:effectExtent l="0" t="0" r="9525" b="952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53025" cy="3914775"/>
                                    </a:xfrm>
                                    <a:prstGeom prst="rect">
                                      <a:avLst/>
                                    </a:prstGeom>
                                    <a:noFill/>
                                    <a:ln>
                                      <a:noFill/>
                                    </a:ln>
                                  </pic:spPr>
                                </pic:pic>
                              </a:graphicData>
                            </a:graphic>
                          </wp:inline>
                        </w:drawing>
                      </w:r>
                    </w:p>
                    <w:p w14:paraId="41BAFB7D" w14:textId="08F20BB0" w:rsidR="00592FC8" w:rsidRDefault="00592FC8">
                      <w:pPr>
                        <w:pStyle w:val="Normaalweb"/>
                        <w:shd w:val="clear" w:color="auto" w:fill="FFFFFF"/>
                        <w:divId w:val="1975328955"/>
                        <w:rPr>
                          <w:rFonts w:ascii="Trebuchet MS" w:hAnsi="Trebuchet MS" w:cs="Arial"/>
                          <w:color w:val="000000"/>
                          <w:sz w:val="32"/>
                          <w:szCs w:val="32"/>
                        </w:rPr>
                      </w:pPr>
                    </w:p>
                    <w:p w14:paraId="0F30BAEE" w14:textId="5B7FEC7D" w:rsidR="00592FC8" w:rsidRDefault="00592FC8">
                      <w:pPr>
                        <w:pStyle w:val="Normaalweb"/>
                        <w:shd w:val="clear" w:color="auto" w:fill="FFFFFF"/>
                        <w:divId w:val="1975328955"/>
                        <w:rPr>
                          <w:rFonts w:ascii="Trebuchet MS" w:hAnsi="Trebuchet MS" w:cs="Arial"/>
                          <w:color w:val="000000"/>
                          <w:sz w:val="32"/>
                          <w:szCs w:val="32"/>
                        </w:rPr>
                      </w:pPr>
                    </w:p>
                    <w:p w14:paraId="55A061CF" w14:textId="04D51958" w:rsidR="00592FC8" w:rsidRDefault="00592FC8">
                      <w:pPr>
                        <w:pStyle w:val="Normaalweb"/>
                        <w:shd w:val="clear" w:color="auto" w:fill="FFFFFF"/>
                        <w:divId w:val="1975328955"/>
                        <w:rPr>
                          <w:rFonts w:ascii="Trebuchet MS" w:hAnsi="Trebuchet MS" w:cs="Arial"/>
                          <w:color w:val="000000"/>
                          <w:sz w:val="32"/>
                          <w:szCs w:val="32"/>
                        </w:rPr>
                      </w:pPr>
                    </w:p>
                    <w:p w14:paraId="7E3A01F5" w14:textId="126A0EAA" w:rsidR="00592FC8" w:rsidRDefault="00592FC8">
                      <w:pPr>
                        <w:pStyle w:val="Normaalweb"/>
                        <w:shd w:val="clear" w:color="auto" w:fill="FFFFFF"/>
                        <w:divId w:val="1975328955"/>
                        <w:rPr>
                          <w:rFonts w:ascii="Trebuchet MS" w:hAnsi="Trebuchet MS" w:cs="Arial"/>
                          <w:color w:val="000000"/>
                          <w:sz w:val="32"/>
                          <w:szCs w:val="32"/>
                        </w:rPr>
                      </w:pPr>
                    </w:p>
                    <w:p w14:paraId="09C15093" w14:textId="5AF6DD4E" w:rsidR="00592FC8" w:rsidRDefault="00592FC8">
                      <w:pPr>
                        <w:pStyle w:val="Normaalweb"/>
                        <w:shd w:val="clear" w:color="auto" w:fill="FFFFFF"/>
                        <w:divId w:val="1975328955"/>
                        <w:rPr>
                          <w:rFonts w:ascii="Trebuchet MS" w:hAnsi="Trebuchet MS" w:cs="Arial"/>
                          <w:color w:val="000000"/>
                          <w:sz w:val="32"/>
                          <w:szCs w:val="32"/>
                        </w:rPr>
                      </w:pPr>
                    </w:p>
                    <w:p w14:paraId="2FEF4386" w14:textId="2B7DF3F9" w:rsidR="00592FC8" w:rsidRDefault="00592FC8">
                      <w:pPr>
                        <w:pStyle w:val="Normaalweb"/>
                        <w:shd w:val="clear" w:color="auto" w:fill="FFFFFF"/>
                        <w:divId w:val="1975328955"/>
                        <w:rPr>
                          <w:rFonts w:ascii="Trebuchet MS" w:hAnsi="Trebuchet MS" w:cs="Arial"/>
                          <w:color w:val="000000"/>
                          <w:sz w:val="32"/>
                          <w:szCs w:val="32"/>
                        </w:rPr>
                      </w:pPr>
                    </w:p>
                    <w:p w14:paraId="1A7F165E" w14:textId="1889C8E7" w:rsidR="00592FC8" w:rsidRDefault="00592FC8">
                      <w:pPr>
                        <w:pStyle w:val="Normaalweb"/>
                        <w:shd w:val="clear" w:color="auto" w:fill="FFFFFF"/>
                        <w:divId w:val="1975328955"/>
                        <w:rPr>
                          <w:rFonts w:ascii="Trebuchet MS" w:hAnsi="Trebuchet MS" w:cs="Arial"/>
                          <w:color w:val="000000"/>
                          <w:sz w:val="32"/>
                          <w:szCs w:val="32"/>
                        </w:rPr>
                      </w:pPr>
                    </w:p>
                    <w:p w14:paraId="78ECF498" w14:textId="0955C247" w:rsidR="00592FC8" w:rsidRDefault="00592FC8">
                      <w:pPr>
                        <w:pStyle w:val="Normaalweb"/>
                        <w:shd w:val="clear" w:color="auto" w:fill="FFFFFF"/>
                        <w:divId w:val="1975328955"/>
                        <w:rPr>
                          <w:rFonts w:ascii="Trebuchet MS" w:hAnsi="Trebuchet MS" w:cs="Arial"/>
                          <w:color w:val="000000"/>
                          <w:sz w:val="32"/>
                          <w:szCs w:val="32"/>
                        </w:rPr>
                      </w:pPr>
                    </w:p>
                    <w:p w14:paraId="14B84FAC" w14:textId="4E7D671E" w:rsidR="00592FC8" w:rsidRDefault="00592FC8">
                      <w:pPr>
                        <w:pStyle w:val="Normaalweb"/>
                        <w:shd w:val="clear" w:color="auto" w:fill="FFFFFF"/>
                        <w:divId w:val="1975328955"/>
                        <w:rPr>
                          <w:rFonts w:ascii="Trebuchet MS" w:hAnsi="Trebuchet MS" w:cs="Arial"/>
                          <w:color w:val="000000"/>
                          <w:sz w:val="32"/>
                          <w:szCs w:val="32"/>
                        </w:rPr>
                      </w:pPr>
                    </w:p>
                    <w:p w14:paraId="75B7B036" w14:textId="47B8A2E3" w:rsidR="00592FC8" w:rsidRDefault="00592FC8">
                      <w:pPr>
                        <w:pStyle w:val="Normaalweb"/>
                        <w:shd w:val="clear" w:color="auto" w:fill="FFFFFF"/>
                        <w:divId w:val="1975328955"/>
                        <w:rPr>
                          <w:rFonts w:ascii="Trebuchet MS" w:hAnsi="Trebuchet MS" w:cs="Arial"/>
                          <w:color w:val="000000"/>
                          <w:sz w:val="32"/>
                          <w:szCs w:val="32"/>
                        </w:rPr>
                      </w:pPr>
                    </w:p>
                    <w:p w14:paraId="6952841C" w14:textId="4DAB58A6" w:rsidR="00592FC8" w:rsidRDefault="00592FC8">
                      <w:pPr>
                        <w:pStyle w:val="Normaalweb"/>
                        <w:shd w:val="clear" w:color="auto" w:fill="FFFFFF"/>
                        <w:divId w:val="1975328955"/>
                        <w:rPr>
                          <w:rFonts w:ascii="Trebuchet MS" w:hAnsi="Trebuchet MS" w:cs="Arial"/>
                          <w:color w:val="000000"/>
                          <w:sz w:val="32"/>
                          <w:szCs w:val="32"/>
                        </w:rPr>
                      </w:pPr>
                    </w:p>
                    <w:p w14:paraId="12D3D2CA" w14:textId="77777777" w:rsidR="00592FC8" w:rsidRDefault="00592FC8">
                      <w:pPr>
                        <w:pStyle w:val="Normaalweb"/>
                        <w:shd w:val="clear" w:color="auto" w:fill="FFFFFF"/>
                        <w:divId w:val="1975328955"/>
                        <w:rPr>
                          <w:rFonts w:ascii="Trebuchet MS" w:hAnsi="Trebuchet MS" w:cs="Arial"/>
                          <w:color w:val="000000"/>
                          <w:sz w:val="32"/>
                          <w:szCs w:val="32"/>
                        </w:rPr>
                      </w:pPr>
                    </w:p>
                    <w:p w14:paraId="1D320C07" w14:textId="7F9C0BF8" w:rsidR="00592FC8" w:rsidRDefault="00592FC8">
                      <w:pPr>
                        <w:pStyle w:val="Normaalweb"/>
                        <w:shd w:val="clear" w:color="auto" w:fill="FFFFFF"/>
                        <w:divId w:val="1975328955"/>
                        <w:rPr>
                          <w:rFonts w:ascii="Trebuchet MS" w:hAnsi="Trebuchet MS" w:cs="Arial"/>
                          <w:color w:val="000000"/>
                          <w:sz w:val="32"/>
                          <w:szCs w:val="32"/>
                        </w:rPr>
                      </w:pPr>
                    </w:p>
                    <w:p w14:paraId="4E8C96DC" w14:textId="770C1654" w:rsidR="00592FC8" w:rsidRDefault="00592FC8">
                      <w:pPr>
                        <w:pStyle w:val="Normaalweb"/>
                        <w:shd w:val="clear" w:color="auto" w:fill="FFFFFF"/>
                        <w:divId w:val="1975328955"/>
                        <w:rPr>
                          <w:rFonts w:ascii="Trebuchet MS" w:hAnsi="Trebuchet MS" w:cs="Arial"/>
                          <w:color w:val="000000"/>
                          <w:sz w:val="32"/>
                          <w:szCs w:val="32"/>
                        </w:rPr>
                      </w:pPr>
                    </w:p>
                    <w:p w14:paraId="0BA1A8FB" w14:textId="45D6339A" w:rsidR="00592FC8" w:rsidRDefault="00592FC8" w:rsidP="00EE5575">
                      <w:pPr>
                        <w:pStyle w:val="Activiteit"/>
                        <w:spacing w:before="0"/>
                        <w:divId w:val="1975328955"/>
                        <w:rPr>
                          <w:rFonts w:cs="Arial"/>
                          <w:b/>
                          <w:color w:val="F07F0F"/>
                          <w:sz w:val="32"/>
                          <w:szCs w:val="32"/>
                        </w:rPr>
                      </w:pPr>
                      <w:r w:rsidRPr="00546BD1">
                        <w:rPr>
                          <w:rFonts w:cs="Arial"/>
                          <w:b/>
                          <w:color w:val="F07F0F"/>
                          <w:sz w:val="32"/>
                          <w:szCs w:val="32"/>
                        </w:rPr>
                        <w:t>Corona is nog steeds om ons heen, maar met kleine groepjes kunnen we samen toch iets voor elkaar betekenen. Dit doen we natuurlijk wel met de hygiëne maatregelen, vragen we u naar uw gezondheid en houden we nog steeds 1,5 meter afstand van elkaar.</w:t>
                      </w:r>
                    </w:p>
                    <w:p w14:paraId="45867AC7" w14:textId="63F9D350" w:rsidR="00592FC8" w:rsidRPr="00546BD1" w:rsidRDefault="00592FC8" w:rsidP="00EE5575">
                      <w:pPr>
                        <w:pStyle w:val="Activiteit"/>
                        <w:spacing w:before="0"/>
                        <w:divId w:val="1975328955"/>
                        <w:rPr>
                          <w:rFonts w:cs="Arial"/>
                          <w:b/>
                          <w:color w:val="F07F0F"/>
                          <w:sz w:val="32"/>
                          <w:szCs w:val="32"/>
                        </w:rPr>
                      </w:pPr>
                    </w:p>
                    <w:p w14:paraId="25C181EA" w14:textId="77777777" w:rsidR="00592FC8" w:rsidRDefault="00592FC8">
                      <w:pPr>
                        <w:pStyle w:val="Normaalweb"/>
                        <w:shd w:val="clear" w:color="auto" w:fill="FFFFFF"/>
                        <w:divId w:val="1975328955"/>
                        <w:rPr>
                          <w:rFonts w:ascii="Trebuchet MS" w:hAnsi="Trebuchet MS" w:cs="Arial"/>
                          <w:color w:val="000000"/>
                          <w:sz w:val="32"/>
                          <w:szCs w:val="32"/>
                        </w:rPr>
                      </w:pPr>
                    </w:p>
                    <w:p w14:paraId="4BCF793A" w14:textId="0CD56B4D" w:rsidR="00592FC8" w:rsidRDefault="00592FC8" w:rsidP="008076C4">
                      <w:pPr>
                        <w:pStyle w:val="Normaalweb"/>
                        <w:shd w:val="clear" w:color="auto" w:fill="FFFFFF"/>
                      </w:pPr>
                      <w:r>
                        <w:rPr>
                          <w:rFonts w:ascii="Trebuchet MS" w:hAnsi="Trebuchet MS" w:cs="Arial"/>
                          <w:color w:val="000000"/>
                          <w:sz w:val="32"/>
                          <w:szCs w:val="32"/>
                        </w:rPr>
                        <w:br/>
                      </w:r>
                    </w:p>
                    <w:p w14:paraId="1F71AB88" w14:textId="77777777" w:rsidR="00592FC8" w:rsidRDefault="00592FC8"/>
                    <w:p w14:paraId="17C25060" w14:textId="39A551B1" w:rsidR="00592FC8" w:rsidRDefault="00592FC8">
                      <w:r>
                        <w:rPr>
                          <w:noProof/>
                        </w:rPr>
                        <w:t xml:space="preserve"> </w:t>
                      </w:r>
                    </w:p>
                  </w:txbxContent>
                </v:textbox>
                <w10:wrap type="square"/>
              </v:shape>
            </w:pict>
          </mc:Fallback>
        </mc:AlternateContent>
      </w:r>
      <w:bookmarkStart w:id="0" w:name="_Hlk57192441"/>
      <w:bookmarkEnd w:id="0"/>
      <w:r w:rsidR="007C767B">
        <w:rPr>
          <w:lang w:eastAsia="en-US"/>
        </w:rPr>
        <w:br w:type="page"/>
      </w:r>
      <w:r w:rsidR="00EE2F97">
        <w:rPr>
          <w:lang w:eastAsia="en-US"/>
        </w:rPr>
        <w:lastRenderedPageBreak/>
        <w:t xml:space="preserve">  </w:t>
      </w:r>
    </w:p>
    <w:p w14:paraId="01B73C28" w14:textId="1633656F" w:rsidR="00882A57" w:rsidRDefault="00882A57" w:rsidP="00F83AFE">
      <w:pPr>
        <w:spacing w:line="270" w:lineRule="atLeast"/>
        <w:rPr>
          <w:noProof/>
        </w:rPr>
      </w:pPr>
    </w:p>
    <w:p w14:paraId="6D8B801B" w14:textId="0BEE4D10" w:rsidR="00882A57" w:rsidRDefault="00C60D36" w:rsidP="00F83AFE">
      <w:pPr>
        <w:spacing w:line="270" w:lineRule="atLeast"/>
        <w:rPr>
          <w:noProof/>
        </w:rPr>
      </w:pPr>
      <w:r>
        <w:rPr>
          <w:noProof/>
        </w:rPr>
        <mc:AlternateContent>
          <mc:Choice Requires="wps">
            <w:drawing>
              <wp:anchor distT="0" distB="0" distL="114300" distR="114300" simplePos="0" relativeHeight="251652096" behindDoc="0" locked="0" layoutInCell="1" allowOverlap="1" wp14:anchorId="27973E0F" wp14:editId="10896B20">
                <wp:simplePos x="0" y="0"/>
                <wp:positionH relativeFrom="page">
                  <wp:posOffset>1771650</wp:posOffset>
                </wp:positionH>
                <wp:positionV relativeFrom="page">
                  <wp:posOffset>1343025</wp:posOffset>
                </wp:positionV>
                <wp:extent cx="2931160" cy="866775"/>
                <wp:effectExtent l="0" t="0" r="2540" b="9525"/>
                <wp:wrapNone/>
                <wp:docPr id="4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1160" cy="866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94624E" w14:textId="748708BF" w:rsidR="00592FC8" w:rsidRDefault="00592FC8" w:rsidP="009273CD">
                            <w:pPr>
                              <w:pStyle w:val="Muurkrant"/>
                              <w:spacing w:line="400" w:lineRule="atLeast"/>
                            </w:pPr>
                            <w:r>
                              <w:rPr>
                                <w:lang w:val="en-US"/>
                              </w:rPr>
                              <w:t xml:space="preserve">Rijn 58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973E0F" id="Text Box 5" o:spid="_x0000_s1032" type="#_x0000_t202" style="position:absolute;margin-left:139.5pt;margin-top:105.75pt;width:230.8pt;height:68.2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" filled="f" stroked="f">
                <v:textbox inset="0,0,0,0">
                  <w:txbxContent>
                    <w:p w14:paraId="5494624E" w14:textId="748708BF" w:rsidR="00592FC8" w:rsidRDefault="00592FC8" w:rsidP="009273CD">
                      <w:pPr>
                        <w:pStyle w:val="Muurkrant"/>
                        <w:spacing w:line="400" w:lineRule="atLeast"/>
                      </w:pPr>
                      <w:r>
                        <w:rPr>
                          <w:lang w:val="en-US"/>
                        </w:rPr>
                        <w:t xml:space="preserve">Rijn 58 </w:t>
                      </w:r>
                    </w:p>
                  </w:txbxContent>
                </v:textbox>
                <w10:wrap anchorx="page" anchory="page"/>
              </v:shape>
            </w:pict>
          </mc:Fallback>
        </mc:AlternateContent>
      </w:r>
      <w:r w:rsidR="00A0292B">
        <w:rPr>
          <w:noProof/>
        </w:rPr>
        <w:t xml:space="preserve">      </w:t>
      </w:r>
    </w:p>
    <w:p w14:paraId="1BBE77C7" w14:textId="77777777" w:rsidR="000F052A" w:rsidRDefault="000F052A" w:rsidP="00F83AFE">
      <w:pPr>
        <w:spacing w:line="270" w:lineRule="atLeast"/>
        <w:rPr>
          <w:noProof/>
        </w:rPr>
      </w:pPr>
    </w:p>
    <w:p w14:paraId="7505D5BF" w14:textId="77777777" w:rsidR="00882A57" w:rsidRDefault="00882A57" w:rsidP="00F83AFE">
      <w:pPr>
        <w:spacing w:line="270" w:lineRule="atLeast"/>
        <w:rPr>
          <w:noProof/>
        </w:rPr>
      </w:pPr>
    </w:p>
    <w:p w14:paraId="7BE5F306" w14:textId="77777777" w:rsidR="00882A57" w:rsidRDefault="00882A57" w:rsidP="00F83AFE">
      <w:pPr>
        <w:spacing w:line="270" w:lineRule="atLeast"/>
        <w:rPr>
          <w:noProof/>
        </w:rPr>
      </w:pPr>
    </w:p>
    <w:p w14:paraId="3FA92A16" w14:textId="569DB835" w:rsidR="00E24D25" w:rsidRDefault="00E24D25" w:rsidP="00E24D25">
      <w:pPr>
        <w:spacing w:line="270" w:lineRule="atLeast"/>
        <w:rPr>
          <w:noProof/>
        </w:rPr>
      </w:pPr>
    </w:p>
    <w:p w14:paraId="57C0600A" w14:textId="0A7B3FCF" w:rsidR="00B308E8" w:rsidRDefault="00041F2E" w:rsidP="00041F2E">
      <w:pPr>
        <w:tabs>
          <w:tab w:val="left" w:pos="8226"/>
        </w:tabs>
        <w:spacing w:line="270" w:lineRule="atLeast"/>
        <w:rPr>
          <w:noProof/>
        </w:rPr>
      </w:pPr>
      <w:r>
        <w:rPr>
          <w:noProof/>
        </w:rPr>
        <w:tab/>
      </w:r>
    </w:p>
    <w:p w14:paraId="0A313581" w14:textId="7BB09FF1" w:rsidR="00882A57" w:rsidRDefault="008076C4" w:rsidP="00F05981">
      <w:pPr>
        <w:tabs>
          <w:tab w:val="left" w:pos="7915"/>
        </w:tabs>
        <w:spacing w:line="270" w:lineRule="atLeast"/>
        <w:rPr>
          <w:noProof/>
        </w:rPr>
      </w:pPr>
      <w:r>
        <w:rPr>
          <w:noProof/>
        </w:rPr>
        <mc:AlternateContent>
          <mc:Choice Requires="wps">
            <w:drawing>
              <wp:anchor distT="0" distB="0" distL="114300" distR="114300" simplePos="0" relativeHeight="251669504" behindDoc="0" locked="0" layoutInCell="1" allowOverlap="1" wp14:anchorId="2AF58C68" wp14:editId="7A1F45CC">
                <wp:simplePos x="0" y="0"/>
                <wp:positionH relativeFrom="column">
                  <wp:posOffset>-285750</wp:posOffset>
                </wp:positionH>
                <wp:positionV relativeFrom="paragraph">
                  <wp:posOffset>152717</wp:posOffset>
                </wp:positionV>
                <wp:extent cx="5391785" cy="12163743"/>
                <wp:effectExtent l="0" t="0" r="0" b="9525"/>
                <wp:wrapNone/>
                <wp:docPr id="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785" cy="12163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4D0AB7" w14:textId="77777777" w:rsidR="00592FC8" w:rsidRDefault="00592FC8" w:rsidP="008076C4">
                            <w:pPr>
                              <w:pStyle w:val="Blauw"/>
                              <w:rPr>
                                <w:b/>
                                <w:color w:val="F07F0F"/>
                                <w:sz w:val="36"/>
                                <w:szCs w:val="36"/>
                              </w:rPr>
                            </w:pPr>
                            <w:r w:rsidRPr="00CA720D">
                              <w:rPr>
                                <w:b/>
                                <w:color w:val="F07F0F"/>
                                <w:sz w:val="36"/>
                                <w:szCs w:val="36"/>
                              </w:rPr>
                              <w:t>Activiteiten</w:t>
                            </w:r>
                            <w:r>
                              <w:rPr>
                                <w:b/>
                                <w:color w:val="F07F0F"/>
                                <w:sz w:val="36"/>
                                <w:szCs w:val="36"/>
                              </w:rPr>
                              <w:t xml:space="preserve"> Rijn 58</w:t>
                            </w:r>
                          </w:p>
                          <w:p w14:paraId="5E33BB45" w14:textId="77777777" w:rsidR="00592FC8" w:rsidRDefault="00592FC8" w:rsidP="009811EE">
                            <w:pPr>
                              <w:rPr>
                                <w:sz w:val="24"/>
                              </w:rPr>
                            </w:pPr>
                          </w:p>
                          <w:p w14:paraId="78500952" w14:textId="1C66E298" w:rsidR="00592FC8" w:rsidRPr="00CA720D" w:rsidRDefault="00592FC8" w:rsidP="00913E99">
                            <w:pPr>
                              <w:shd w:val="clear" w:color="auto" w:fill="FFFFFF"/>
                              <w:rPr>
                                <w:b/>
                                <w:color w:val="F07F0F"/>
                                <w:sz w:val="28"/>
                                <w:szCs w:val="28"/>
                                <w:u w:val="single"/>
                              </w:rPr>
                            </w:pPr>
                            <w:r w:rsidRPr="00CA720D">
                              <w:rPr>
                                <w:b/>
                                <w:color w:val="F07F0F"/>
                                <w:sz w:val="28"/>
                                <w:szCs w:val="28"/>
                                <w:u w:val="single"/>
                              </w:rPr>
                              <w:t xml:space="preserve">Maandag en </w:t>
                            </w:r>
                            <w:r w:rsidR="00025730">
                              <w:rPr>
                                <w:b/>
                                <w:color w:val="F07F0F"/>
                                <w:sz w:val="28"/>
                                <w:szCs w:val="28"/>
                                <w:u w:val="single"/>
                              </w:rPr>
                              <w:t>w</w:t>
                            </w:r>
                            <w:r w:rsidRPr="00CA720D">
                              <w:rPr>
                                <w:b/>
                                <w:color w:val="F07F0F"/>
                                <w:sz w:val="28"/>
                                <w:szCs w:val="28"/>
                                <w:u w:val="single"/>
                              </w:rPr>
                              <w:t>oensdag 10.00–</w:t>
                            </w:r>
                            <w:r>
                              <w:rPr>
                                <w:b/>
                                <w:color w:val="F07F0F"/>
                                <w:sz w:val="28"/>
                                <w:szCs w:val="28"/>
                                <w:u w:val="single"/>
                              </w:rPr>
                              <w:t>17:00</w:t>
                            </w:r>
                            <w:r w:rsidRPr="00CA720D">
                              <w:rPr>
                                <w:b/>
                                <w:color w:val="F07F0F"/>
                                <w:sz w:val="28"/>
                                <w:szCs w:val="28"/>
                                <w:u w:val="single"/>
                              </w:rPr>
                              <w:t xml:space="preserve"> uur Koffie-inloop</w:t>
                            </w:r>
                          </w:p>
                          <w:p w14:paraId="54F0BE3E" w14:textId="732FEEFF" w:rsidR="00592FC8" w:rsidRPr="00F24952" w:rsidRDefault="00592FC8" w:rsidP="00913E99">
                            <w:pPr>
                              <w:shd w:val="clear" w:color="auto" w:fill="FFFFFF"/>
                              <w:rPr>
                                <w:color w:val="000000"/>
                                <w:sz w:val="28"/>
                                <w:szCs w:val="28"/>
                              </w:rPr>
                            </w:pPr>
                            <w:r w:rsidRPr="00F24952">
                              <w:rPr>
                                <w:color w:val="000000"/>
                                <w:sz w:val="28"/>
                                <w:szCs w:val="28"/>
                              </w:rPr>
                              <w:t xml:space="preserve">Een praatje en koffie met andere buurtbewoners. </w:t>
                            </w:r>
                          </w:p>
                          <w:p w14:paraId="75C639D9" w14:textId="3B30B190" w:rsidR="00592FC8" w:rsidRPr="00F24952" w:rsidRDefault="00592FC8" w:rsidP="00913E99">
                            <w:pPr>
                              <w:shd w:val="clear" w:color="auto" w:fill="FFFFFF"/>
                              <w:rPr>
                                <w:color w:val="000000"/>
                                <w:sz w:val="28"/>
                                <w:szCs w:val="28"/>
                              </w:rPr>
                            </w:pPr>
                            <w:r w:rsidRPr="00F24952">
                              <w:rPr>
                                <w:color w:val="000000"/>
                                <w:sz w:val="28"/>
                                <w:szCs w:val="28"/>
                              </w:rPr>
                              <w:t>1e bakkie gratis, daarna is elke bijdrage welkom.</w:t>
                            </w:r>
                          </w:p>
                          <w:p w14:paraId="10898593" w14:textId="596943E2" w:rsidR="00592FC8" w:rsidRPr="00F24952" w:rsidRDefault="00592FC8" w:rsidP="00913E99">
                            <w:pPr>
                              <w:shd w:val="clear" w:color="auto" w:fill="FFFFFF"/>
                              <w:rPr>
                                <w:color w:val="000000"/>
                                <w:sz w:val="28"/>
                                <w:szCs w:val="28"/>
                              </w:rPr>
                            </w:pPr>
                            <w:r>
                              <w:rPr>
                                <w:color w:val="000000"/>
                                <w:sz w:val="28"/>
                                <w:szCs w:val="28"/>
                              </w:rPr>
                              <w:t xml:space="preserve">Op afspraak </w:t>
                            </w:r>
                            <w:r w:rsidRPr="00F24952">
                              <w:rPr>
                                <w:color w:val="000000"/>
                                <w:sz w:val="28"/>
                                <w:szCs w:val="28"/>
                              </w:rPr>
                              <w:t>020 46 20 365</w:t>
                            </w:r>
                          </w:p>
                          <w:p w14:paraId="51B21A80" w14:textId="77777777" w:rsidR="00592FC8" w:rsidRPr="00F24952" w:rsidRDefault="00592FC8" w:rsidP="00913E99">
                            <w:pPr>
                              <w:shd w:val="clear" w:color="auto" w:fill="FFFFFF"/>
                              <w:rPr>
                                <w:b/>
                                <w:color w:val="000000"/>
                                <w:sz w:val="28"/>
                                <w:szCs w:val="28"/>
                                <w:u w:val="single"/>
                              </w:rPr>
                            </w:pPr>
                          </w:p>
                          <w:p w14:paraId="06D60AE8" w14:textId="3B466A8F" w:rsidR="00592FC8" w:rsidRPr="00CA720D" w:rsidRDefault="00592FC8" w:rsidP="00913E99">
                            <w:pPr>
                              <w:shd w:val="clear" w:color="auto" w:fill="FFFFFF"/>
                              <w:rPr>
                                <w:b/>
                                <w:color w:val="F07F0F"/>
                                <w:sz w:val="28"/>
                                <w:szCs w:val="28"/>
                                <w:u w:val="single"/>
                              </w:rPr>
                            </w:pPr>
                            <w:r w:rsidRPr="00CA720D">
                              <w:rPr>
                                <w:b/>
                                <w:color w:val="F07F0F"/>
                                <w:sz w:val="28"/>
                                <w:szCs w:val="28"/>
                                <w:u w:val="single"/>
                              </w:rPr>
                              <w:t xml:space="preserve">Maandag en </w:t>
                            </w:r>
                            <w:r w:rsidR="00025730">
                              <w:rPr>
                                <w:b/>
                                <w:color w:val="F07F0F"/>
                                <w:sz w:val="28"/>
                                <w:szCs w:val="28"/>
                                <w:u w:val="single"/>
                              </w:rPr>
                              <w:t>v</w:t>
                            </w:r>
                            <w:r w:rsidRPr="00CA720D">
                              <w:rPr>
                                <w:b/>
                                <w:color w:val="F07F0F"/>
                                <w:sz w:val="28"/>
                                <w:szCs w:val="28"/>
                                <w:u w:val="single"/>
                              </w:rPr>
                              <w:t>rijdag 12.00–13.</w:t>
                            </w:r>
                            <w:r>
                              <w:rPr>
                                <w:b/>
                                <w:color w:val="F07F0F"/>
                                <w:sz w:val="28"/>
                                <w:szCs w:val="28"/>
                                <w:u w:val="single"/>
                              </w:rPr>
                              <w:t>3</w:t>
                            </w:r>
                            <w:r w:rsidRPr="00CA720D">
                              <w:rPr>
                                <w:b/>
                                <w:color w:val="F07F0F"/>
                                <w:sz w:val="28"/>
                                <w:szCs w:val="28"/>
                                <w:u w:val="single"/>
                              </w:rPr>
                              <w:t>0 uur</w:t>
                            </w:r>
                            <w:r>
                              <w:rPr>
                                <w:b/>
                                <w:color w:val="F07F0F"/>
                                <w:sz w:val="28"/>
                                <w:szCs w:val="28"/>
                                <w:u w:val="single"/>
                              </w:rPr>
                              <w:t xml:space="preserve"> samen soep eten</w:t>
                            </w:r>
                          </w:p>
                          <w:p w14:paraId="5C6D2A17" w14:textId="605EB711" w:rsidR="00592FC8" w:rsidRPr="00F24952" w:rsidRDefault="00592FC8" w:rsidP="00913E99">
                            <w:pPr>
                              <w:shd w:val="clear" w:color="auto" w:fill="FFFFFF"/>
                              <w:rPr>
                                <w:color w:val="000000"/>
                                <w:sz w:val="28"/>
                                <w:szCs w:val="28"/>
                              </w:rPr>
                            </w:pPr>
                            <w:r w:rsidRPr="00F24952">
                              <w:rPr>
                                <w:color w:val="000000"/>
                                <w:sz w:val="28"/>
                                <w:szCs w:val="28"/>
                              </w:rPr>
                              <w:t>Aanmelden 020 46 20 365</w:t>
                            </w:r>
                          </w:p>
                          <w:p w14:paraId="3DDE59D3" w14:textId="77777777" w:rsidR="00592FC8" w:rsidRPr="00F24952" w:rsidRDefault="00592FC8" w:rsidP="00913E99">
                            <w:pPr>
                              <w:shd w:val="clear" w:color="auto" w:fill="FFFFFF"/>
                              <w:rPr>
                                <w:b/>
                                <w:color w:val="000000"/>
                                <w:sz w:val="28"/>
                                <w:szCs w:val="28"/>
                                <w:u w:val="single"/>
                              </w:rPr>
                            </w:pPr>
                          </w:p>
                          <w:p w14:paraId="20DDE4DE" w14:textId="28442C9C" w:rsidR="00592FC8" w:rsidRPr="00CA720D" w:rsidRDefault="00592FC8" w:rsidP="00913E99">
                            <w:pPr>
                              <w:shd w:val="clear" w:color="auto" w:fill="FFFFFF"/>
                              <w:rPr>
                                <w:b/>
                                <w:color w:val="F07F0F"/>
                                <w:sz w:val="28"/>
                                <w:szCs w:val="28"/>
                                <w:u w:val="single"/>
                              </w:rPr>
                            </w:pPr>
                            <w:r w:rsidRPr="00CA720D">
                              <w:rPr>
                                <w:b/>
                                <w:color w:val="F07F0F"/>
                                <w:sz w:val="28"/>
                                <w:szCs w:val="28"/>
                                <w:u w:val="single"/>
                              </w:rPr>
                              <w:t xml:space="preserve">Maandag  en </w:t>
                            </w:r>
                            <w:r w:rsidR="00025730">
                              <w:rPr>
                                <w:b/>
                                <w:color w:val="F07F0F"/>
                                <w:sz w:val="28"/>
                                <w:szCs w:val="28"/>
                                <w:u w:val="single"/>
                              </w:rPr>
                              <w:t>d</w:t>
                            </w:r>
                            <w:r w:rsidRPr="00CA720D">
                              <w:rPr>
                                <w:b/>
                                <w:color w:val="F07F0F"/>
                                <w:sz w:val="28"/>
                                <w:szCs w:val="28"/>
                                <w:u w:val="single"/>
                              </w:rPr>
                              <w:t>onderdag 19.30–21.30 uur Nederlandse les</w:t>
                            </w:r>
                          </w:p>
                          <w:p w14:paraId="0FC23A3A" w14:textId="792860D2" w:rsidR="00592FC8" w:rsidRPr="00F24952" w:rsidRDefault="00592FC8" w:rsidP="00913E99">
                            <w:pPr>
                              <w:shd w:val="clear" w:color="auto" w:fill="FFFFFF"/>
                              <w:rPr>
                                <w:color w:val="000000"/>
                                <w:sz w:val="28"/>
                                <w:szCs w:val="28"/>
                              </w:rPr>
                            </w:pPr>
                            <w:r w:rsidRPr="00F24952">
                              <w:rPr>
                                <w:color w:val="000000"/>
                                <w:sz w:val="28"/>
                                <w:szCs w:val="28"/>
                              </w:rPr>
                              <w:t>Aanmelden bij Saskia 06 30 65 68 70</w:t>
                            </w:r>
                          </w:p>
                          <w:p w14:paraId="050AC1A0" w14:textId="77777777" w:rsidR="00592FC8" w:rsidRPr="00F24952" w:rsidRDefault="00592FC8" w:rsidP="00913E99">
                            <w:pPr>
                              <w:shd w:val="clear" w:color="auto" w:fill="FFFFFF"/>
                              <w:rPr>
                                <w:b/>
                                <w:color w:val="000000"/>
                                <w:sz w:val="28"/>
                                <w:szCs w:val="28"/>
                                <w:u w:val="single"/>
                              </w:rPr>
                            </w:pPr>
                          </w:p>
                          <w:p w14:paraId="2940732D" w14:textId="51319F82" w:rsidR="00592FC8" w:rsidRPr="00CA720D" w:rsidRDefault="00592FC8" w:rsidP="00913E99">
                            <w:pPr>
                              <w:shd w:val="clear" w:color="auto" w:fill="FFFFFF"/>
                              <w:rPr>
                                <w:b/>
                                <w:color w:val="F07F0F"/>
                                <w:sz w:val="28"/>
                                <w:szCs w:val="28"/>
                                <w:u w:val="single"/>
                              </w:rPr>
                            </w:pPr>
                            <w:r w:rsidRPr="00CA720D">
                              <w:rPr>
                                <w:b/>
                                <w:color w:val="F07F0F"/>
                                <w:sz w:val="28"/>
                                <w:szCs w:val="28"/>
                                <w:u w:val="single"/>
                              </w:rPr>
                              <w:t>Dinsdag 10.00–12.00 uur Digitale hulp</w:t>
                            </w:r>
                          </w:p>
                          <w:p w14:paraId="288F505A" w14:textId="66B4537F" w:rsidR="00592FC8" w:rsidRPr="00F24952" w:rsidRDefault="00592FC8" w:rsidP="00913E99">
                            <w:pPr>
                              <w:shd w:val="clear" w:color="auto" w:fill="FFFFFF"/>
                              <w:rPr>
                                <w:color w:val="000000"/>
                                <w:sz w:val="28"/>
                                <w:szCs w:val="28"/>
                              </w:rPr>
                            </w:pPr>
                            <w:r w:rsidRPr="00F24952">
                              <w:rPr>
                                <w:color w:val="000000"/>
                                <w:sz w:val="28"/>
                                <w:szCs w:val="28"/>
                              </w:rPr>
                              <w:t>Hulp bij uw smartphone, tablet en laptop.</w:t>
                            </w:r>
                          </w:p>
                          <w:p w14:paraId="28D001BA" w14:textId="367B6F20" w:rsidR="00592FC8" w:rsidRPr="00F24952" w:rsidRDefault="00592FC8" w:rsidP="00913E99">
                            <w:pPr>
                              <w:shd w:val="clear" w:color="auto" w:fill="FFFFFF"/>
                              <w:rPr>
                                <w:color w:val="000000"/>
                                <w:sz w:val="28"/>
                                <w:szCs w:val="28"/>
                              </w:rPr>
                            </w:pPr>
                            <w:r w:rsidRPr="00F24952">
                              <w:rPr>
                                <w:color w:val="000000"/>
                                <w:sz w:val="28"/>
                                <w:szCs w:val="28"/>
                              </w:rPr>
                              <w:t xml:space="preserve">Op afspraak bij </w:t>
                            </w:r>
                            <w:hyperlink r:id="rId14" w:history="1">
                              <w:r w:rsidRPr="00F24952">
                                <w:rPr>
                                  <w:rStyle w:val="Hyperlink"/>
                                  <w:sz w:val="28"/>
                                  <w:szCs w:val="28"/>
                                </w:rPr>
                                <w:t>rbriels@dynamo-amsterdam.nl</w:t>
                              </w:r>
                            </w:hyperlink>
                            <w:r w:rsidRPr="00F24952">
                              <w:rPr>
                                <w:color w:val="000000"/>
                                <w:sz w:val="28"/>
                                <w:szCs w:val="28"/>
                              </w:rPr>
                              <w:t xml:space="preserve">  </w:t>
                            </w:r>
                          </w:p>
                          <w:p w14:paraId="178694F8" w14:textId="2726DD97" w:rsidR="00592FC8" w:rsidRPr="00F24952" w:rsidRDefault="00592FC8" w:rsidP="00913E99">
                            <w:pPr>
                              <w:shd w:val="clear" w:color="auto" w:fill="FFFFFF"/>
                              <w:rPr>
                                <w:color w:val="000000"/>
                                <w:sz w:val="28"/>
                                <w:szCs w:val="28"/>
                              </w:rPr>
                            </w:pPr>
                            <w:r w:rsidRPr="00F24952">
                              <w:rPr>
                                <w:color w:val="000000"/>
                                <w:sz w:val="28"/>
                                <w:szCs w:val="28"/>
                              </w:rPr>
                              <w:t>020 46 20 365</w:t>
                            </w:r>
                          </w:p>
                          <w:p w14:paraId="50A58A00" w14:textId="77777777" w:rsidR="00592FC8" w:rsidRPr="00F24952" w:rsidRDefault="00592FC8" w:rsidP="00913E99">
                            <w:pPr>
                              <w:shd w:val="clear" w:color="auto" w:fill="FFFFFF"/>
                              <w:rPr>
                                <w:b/>
                                <w:color w:val="000000"/>
                                <w:sz w:val="28"/>
                                <w:szCs w:val="28"/>
                                <w:u w:val="single"/>
                              </w:rPr>
                            </w:pPr>
                          </w:p>
                          <w:p w14:paraId="0652C079" w14:textId="055330EA" w:rsidR="00592FC8" w:rsidRPr="00CA720D" w:rsidRDefault="00592FC8" w:rsidP="00913E99">
                            <w:pPr>
                              <w:shd w:val="clear" w:color="auto" w:fill="FFFFFF"/>
                              <w:rPr>
                                <w:b/>
                                <w:color w:val="F07F0F"/>
                                <w:sz w:val="28"/>
                                <w:szCs w:val="28"/>
                                <w:u w:val="single"/>
                              </w:rPr>
                            </w:pPr>
                            <w:r w:rsidRPr="00CA720D">
                              <w:rPr>
                                <w:b/>
                                <w:color w:val="F07F0F"/>
                                <w:sz w:val="28"/>
                                <w:szCs w:val="28"/>
                                <w:u w:val="single"/>
                              </w:rPr>
                              <w:t>Dinsdag 17.30–21.00 uur Multiculturele mannengroep</w:t>
                            </w:r>
                          </w:p>
                          <w:p w14:paraId="2FAE9848" w14:textId="7E1EA0A6" w:rsidR="00592FC8" w:rsidRPr="00F24952" w:rsidRDefault="00592FC8" w:rsidP="00913E99">
                            <w:pPr>
                              <w:shd w:val="clear" w:color="auto" w:fill="FFFFFF"/>
                              <w:rPr>
                                <w:color w:val="000000"/>
                                <w:sz w:val="28"/>
                                <w:szCs w:val="28"/>
                              </w:rPr>
                            </w:pPr>
                            <w:r w:rsidRPr="00F24952">
                              <w:rPr>
                                <w:color w:val="000000"/>
                                <w:sz w:val="28"/>
                                <w:szCs w:val="28"/>
                              </w:rPr>
                              <w:t>Samenkomst van mannen uit Zuid voor ontspanning en ontmoeting.</w:t>
                            </w:r>
                          </w:p>
                          <w:p w14:paraId="3759BF36" w14:textId="2C426D7C" w:rsidR="00592FC8" w:rsidRDefault="00592FC8" w:rsidP="00913E99">
                            <w:pPr>
                              <w:shd w:val="clear" w:color="auto" w:fill="FFFFFF"/>
                              <w:rPr>
                                <w:color w:val="000000"/>
                                <w:sz w:val="28"/>
                                <w:szCs w:val="28"/>
                              </w:rPr>
                            </w:pPr>
                            <w:proofErr w:type="spellStart"/>
                            <w:r w:rsidRPr="00F24952">
                              <w:rPr>
                                <w:color w:val="000000"/>
                                <w:sz w:val="28"/>
                                <w:szCs w:val="28"/>
                              </w:rPr>
                              <w:t>Hamid</w:t>
                            </w:r>
                            <w:proofErr w:type="spellEnd"/>
                            <w:r w:rsidRPr="00F24952">
                              <w:rPr>
                                <w:color w:val="000000"/>
                                <w:sz w:val="28"/>
                                <w:szCs w:val="28"/>
                              </w:rPr>
                              <w:t xml:space="preserve"> en </w:t>
                            </w:r>
                            <w:proofErr w:type="spellStart"/>
                            <w:r w:rsidRPr="00F24952">
                              <w:rPr>
                                <w:color w:val="000000"/>
                                <w:sz w:val="28"/>
                                <w:szCs w:val="28"/>
                              </w:rPr>
                              <w:t>Mimoen</w:t>
                            </w:r>
                            <w:proofErr w:type="spellEnd"/>
                            <w:r w:rsidRPr="00F24952">
                              <w:rPr>
                                <w:color w:val="000000"/>
                                <w:sz w:val="28"/>
                                <w:szCs w:val="28"/>
                              </w:rPr>
                              <w:t xml:space="preserve"> 06 14 67 68 87 of 020 46 20 365</w:t>
                            </w:r>
                          </w:p>
                          <w:p w14:paraId="0B6EED5D" w14:textId="7B1A8770" w:rsidR="00592FC8" w:rsidRPr="00CC1DB9" w:rsidRDefault="00592FC8" w:rsidP="00913E99">
                            <w:pPr>
                              <w:shd w:val="clear" w:color="auto" w:fill="FFFFFF"/>
                              <w:rPr>
                                <w:b/>
                                <w:color w:val="00B050"/>
                                <w:sz w:val="28"/>
                                <w:szCs w:val="28"/>
                              </w:rPr>
                            </w:pPr>
                            <w:r>
                              <w:rPr>
                                <w:b/>
                                <w:color w:val="00B050"/>
                                <w:sz w:val="28"/>
                                <w:szCs w:val="28"/>
                              </w:rPr>
                              <w:t>Tijdelijk z</w:t>
                            </w:r>
                            <w:r w:rsidRPr="00CC1DB9">
                              <w:rPr>
                                <w:b/>
                                <w:color w:val="00B050"/>
                                <w:sz w:val="28"/>
                                <w:szCs w:val="28"/>
                              </w:rPr>
                              <w:t>omerstop</w:t>
                            </w:r>
                          </w:p>
                          <w:p w14:paraId="49D35705" w14:textId="77777777" w:rsidR="00592FC8" w:rsidRPr="00F24952" w:rsidRDefault="00592FC8" w:rsidP="00913E99">
                            <w:pPr>
                              <w:shd w:val="clear" w:color="auto" w:fill="FFFFFF"/>
                              <w:rPr>
                                <w:b/>
                                <w:color w:val="000000"/>
                                <w:sz w:val="28"/>
                                <w:szCs w:val="28"/>
                                <w:u w:val="single"/>
                              </w:rPr>
                            </w:pPr>
                          </w:p>
                          <w:p w14:paraId="4BE0BD71" w14:textId="77777777" w:rsidR="00592FC8" w:rsidRPr="00CA720D" w:rsidRDefault="00592FC8" w:rsidP="00913E99">
                            <w:pPr>
                              <w:shd w:val="clear" w:color="auto" w:fill="FFFFFF"/>
                              <w:rPr>
                                <w:b/>
                                <w:color w:val="F07F0F"/>
                                <w:sz w:val="28"/>
                                <w:szCs w:val="28"/>
                                <w:u w:val="single"/>
                              </w:rPr>
                            </w:pPr>
                            <w:r w:rsidRPr="00CA720D">
                              <w:rPr>
                                <w:b/>
                                <w:color w:val="F07F0F"/>
                                <w:sz w:val="28"/>
                                <w:szCs w:val="28"/>
                                <w:u w:val="single"/>
                              </w:rPr>
                              <w:t xml:space="preserve">Woensdag 14.00–15.00 uur Bondgenotengroep </w:t>
                            </w:r>
                          </w:p>
                          <w:p w14:paraId="27BC8DF1" w14:textId="02532C8D" w:rsidR="00592FC8" w:rsidRPr="00CA720D" w:rsidRDefault="00592FC8" w:rsidP="00913E99">
                            <w:pPr>
                              <w:shd w:val="clear" w:color="auto" w:fill="FFFFFF"/>
                              <w:rPr>
                                <w:b/>
                                <w:color w:val="F07F0F"/>
                                <w:sz w:val="28"/>
                                <w:szCs w:val="28"/>
                                <w:u w:val="single"/>
                              </w:rPr>
                            </w:pPr>
                            <w:r w:rsidRPr="00CA720D">
                              <w:rPr>
                                <w:b/>
                                <w:color w:val="F07F0F"/>
                                <w:sz w:val="28"/>
                                <w:szCs w:val="28"/>
                                <w:u w:val="single"/>
                              </w:rPr>
                              <w:t>vrouwen na kanker</w:t>
                            </w:r>
                          </w:p>
                          <w:p w14:paraId="59884B73" w14:textId="2DC5B461" w:rsidR="00592FC8" w:rsidRPr="00F24952" w:rsidRDefault="00592FC8" w:rsidP="00913E99">
                            <w:pPr>
                              <w:shd w:val="clear" w:color="auto" w:fill="FFFFFF"/>
                              <w:rPr>
                                <w:color w:val="000000"/>
                                <w:sz w:val="28"/>
                                <w:szCs w:val="28"/>
                              </w:rPr>
                            </w:pPr>
                            <w:r w:rsidRPr="00F24952">
                              <w:rPr>
                                <w:color w:val="000000"/>
                                <w:sz w:val="28"/>
                                <w:szCs w:val="28"/>
                              </w:rPr>
                              <w:t>Ingrid 06 54 60 64 64</w:t>
                            </w:r>
                          </w:p>
                          <w:p w14:paraId="63D8DDA5" w14:textId="77777777" w:rsidR="00592FC8" w:rsidRPr="00F24952" w:rsidRDefault="00592FC8" w:rsidP="00913E99">
                            <w:pPr>
                              <w:shd w:val="clear" w:color="auto" w:fill="FFFFFF"/>
                              <w:rPr>
                                <w:b/>
                                <w:color w:val="000000"/>
                                <w:sz w:val="28"/>
                                <w:szCs w:val="28"/>
                                <w:u w:val="single"/>
                              </w:rPr>
                            </w:pPr>
                          </w:p>
                          <w:p w14:paraId="5CC35AC2" w14:textId="07A16ECB" w:rsidR="00592FC8" w:rsidRPr="00CA720D" w:rsidRDefault="00592FC8" w:rsidP="00913E99">
                            <w:pPr>
                              <w:shd w:val="clear" w:color="auto" w:fill="FFFFFF"/>
                              <w:rPr>
                                <w:b/>
                                <w:color w:val="F07F0F"/>
                                <w:sz w:val="28"/>
                                <w:szCs w:val="28"/>
                                <w:u w:val="single"/>
                              </w:rPr>
                            </w:pPr>
                            <w:r w:rsidRPr="00CA720D">
                              <w:rPr>
                                <w:b/>
                                <w:color w:val="F07F0F"/>
                                <w:sz w:val="28"/>
                                <w:szCs w:val="28"/>
                                <w:u w:val="single"/>
                              </w:rPr>
                              <w:t xml:space="preserve">Woensdag 14.00–16.00 uur </w:t>
                            </w:r>
                            <w:proofErr w:type="spellStart"/>
                            <w:r w:rsidRPr="00CA720D">
                              <w:rPr>
                                <w:b/>
                                <w:color w:val="F07F0F"/>
                                <w:sz w:val="28"/>
                                <w:szCs w:val="28"/>
                                <w:u w:val="single"/>
                              </w:rPr>
                              <w:t>Carrierecoach</w:t>
                            </w:r>
                            <w:proofErr w:type="spellEnd"/>
                            <w:r w:rsidRPr="00CA720D">
                              <w:rPr>
                                <w:b/>
                                <w:color w:val="F07F0F"/>
                                <w:sz w:val="28"/>
                                <w:szCs w:val="28"/>
                                <w:u w:val="single"/>
                              </w:rPr>
                              <w:t xml:space="preserve"> </w:t>
                            </w:r>
                            <w:proofErr w:type="spellStart"/>
                            <w:r w:rsidRPr="00CA720D">
                              <w:rPr>
                                <w:b/>
                                <w:color w:val="F07F0F"/>
                                <w:sz w:val="28"/>
                                <w:szCs w:val="28"/>
                                <w:u w:val="single"/>
                              </w:rPr>
                              <w:t>cafe</w:t>
                            </w:r>
                            <w:proofErr w:type="spellEnd"/>
                          </w:p>
                          <w:p w14:paraId="015D6832" w14:textId="4187BD16" w:rsidR="00592FC8" w:rsidRPr="00F24952" w:rsidRDefault="00592FC8" w:rsidP="00913E99">
                            <w:pPr>
                              <w:shd w:val="clear" w:color="auto" w:fill="FFFFFF"/>
                              <w:rPr>
                                <w:color w:val="000000"/>
                                <w:sz w:val="28"/>
                                <w:szCs w:val="28"/>
                              </w:rPr>
                            </w:pPr>
                            <w:proofErr w:type="spellStart"/>
                            <w:r w:rsidRPr="00F24952">
                              <w:rPr>
                                <w:color w:val="000000"/>
                                <w:sz w:val="28"/>
                                <w:szCs w:val="28"/>
                              </w:rPr>
                              <w:t>Speedcoaching</w:t>
                            </w:r>
                            <w:proofErr w:type="spellEnd"/>
                            <w:r w:rsidRPr="00F24952">
                              <w:rPr>
                                <w:color w:val="000000"/>
                                <w:sz w:val="28"/>
                                <w:szCs w:val="28"/>
                              </w:rPr>
                              <w:t xml:space="preserve"> (15 min.) Professioneel advies voor als je vast loopt in je werk of privé.</w:t>
                            </w:r>
                          </w:p>
                          <w:p w14:paraId="6B1A8DF6" w14:textId="263CB0F5" w:rsidR="00592FC8" w:rsidRPr="00F24952" w:rsidRDefault="00592FC8" w:rsidP="00913E99">
                            <w:pPr>
                              <w:shd w:val="clear" w:color="auto" w:fill="FFFFFF"/>
                              <w:rPr>
                                <w:color w:val="000000"/>
                                <w:sz w:val="28"/>
                                <w:szCs w:val="28"/>
                              </w:rPr>
                            </w:pPr>
                            <w:r w:rsidRPr="00F24952">
                              <w:rPr>
                                <w:color w:val="000000"/>
                                <w:sz w:val="28"/>
                                <w:szCs w:val="28"/>
                              </w:rPr>
                              <w:t>Ineke 06 22 30 19 03</w:t>
                            </w:r>
                          </w:p>
                          <w:p w14:paraId="7208942F" w14:textId="77777777" w:rsidR="00592FC8" w:rsidRPr="00F24952" w:rsidRDefault="00592FC8" w:rsidP="00913E99">
                            <w:pPr>
                              <w:shd w:val="clear" w:color="auto" w:fill="FFFFFF"/>
                              <w:rPr>
                                <w:b/>
                                <w:color w:val="000000"/>
                                <w:sz w:val="28"/>
                                <w:szCs w:val="28"/>
                                <w:u w:val="single"/>
                              </w:rPr>
                            </w:pPr>
                          </w:p>
                          <w:p w14:paraId="74C5034F" w14:textId="205FE596" w:rsidR="00592FC8" w:rsidRPr="00CA720D" w:rsidRDefault="00592FC8" w:rsidP="00913E99">
                            <w:pPr>
                              <w:shd w:val="clear" w:color="auto" w:fill="FFFFFF"/>
                              <w:rPr>
                                <w:b/>
                                <w:color w:val="F07F0F"/>
                                <w:sz w:val="28"/>
                                <w:szCs w:val="28"/>
                                <w:u w:val="single"/>
                              </w:rPr>
                            </w:pPr>
                            <w:r w:rsidRPr="00CA720D">
                              <w:rPr>
                                <w:b/>
                                <w:color w:val="F07F0F"/>
                                <w:sz w:val="28"/>
                                <w:szCs w:val="28"/>
                                <w:u w:val="single"/>
                              </w:rPr>
                              <w:t xml:space="preserve">Donderdag 10.00–11.30 uur Nederlandse les </w:t>
                            </w:r>
                          </w:p>
                          <w:p w14:paraId="0280816D" w14:textId="52C5318E" w:rsidR="00592FC8" w:rsidRDefault="00592FC8" w:rsidP="00913E99">
                            <w:pPr>
                              <w:shd w:val="clear" w:color="auto" w:fill="FFFFFF"/>
                              <w:rPr>
                                <w:color w:val="000000"/>
                                <w:sz w:val="28"/>
                                <w:szCs w:val="28"/>
                              </w:rPr>
                            </w:pPr>
                            <w:r w:rsidRPr="00F24952">
                              <w:rPr>
                                <w:color w:val="000000"/>
                                <w:sz w:val="28"/>
                                <w:szCs w:val="28"/>
                              </w:rPr>
                              <w:t>Stichting ABC 06 12 68 78 12</w:t>
                            </w:r>
                          </w:p>
                          <w:p w14:paraId="720B0281" w14:textId="568EAAD1" w:rsidR="00592FC8" w:rsidRPr="00CF4340" w:rsidRDefault="00592FC8" w:rsidP="00913E99">
                            <w:pPr>
                              <w:shd w:val="clear" w:color="auto" w:fill="FFFFFF"/>
                              <w:rPr>
                                <w:b/>
                                <w:color w:val="00B050"/>
                                <w:sz w:val="28"/>
                                <w:szCs w:val="28"/>
                              </w:rPr>
                            </w:pPr>
                            <w:r w:rsidRPr="00CF4340">
                              <w:rPr>
                                <w:b/>
                                <w:color w:val="00B050"/>
                                <w:sz w:val="28"/>
                                <w:szCs w:val="28"/>
                              </w:rPr>
                              <w:t xml:space="preserve">Tijdelijk </w:t>
                            </w:r>
                            <w:r>
                              <w:rPr>
                                <w:b/>
                                <w:color w:val="00B050"/>
                                <w:sz w:val="28"/>
                                <w:szCs w:val="28"/>
                              </w:rPr>
                              <w:t>z</w:t>
                            </w:r>
                            <w:r w:rsidRPr="00CF4340">
                              <w:rPr>
                                <w:b/>
                                <w:color w:val="00B050"/>
                                <w:sz w:val="28"/>
                                <w:szCs w:val="28"/>
                              </w:rPr>
                              <w:t>omerstop</w:t>
                            </w:r>
                          </w:p>
                          <w:p w14:paraId="32DF811D" w14:textId="77777777" w:rsidR="00592FC8" w:rsidRPr="00F24952" w:rsidRDefault="00592FC8" w:rsidP="00913E99">
                            <w:pPr>
                              <w:shd w:val="clear" w:color="auto" w:fill="FFFFFF"/>
                              <w:rPr>
                                <w:b/>
                                <w:color w:val="000000"/>
                                <w:sz w:val="28"/>
                                <w:szCs w:val="28"/>
                                <w:u w:val="single"/>
                              </w:rPr>
                            </w:pPr>
                          </w:p>
                          <w:p w14:paraId="16F1EBFF" w14:textId="434AD306" w:rsidR="00592FC8" w:rsidRPr="00CA720D" w:rsidRDefault="00592FC8" w:rsidP="00913E99">
                            <w:pPr>
                              <w:shd w:val="clear" w:color="auto" w:fill="FFFFFF"/>
                              <w:rPr>
                                <w:b/>
                                <w:color w:val="F07F0F"/>
                                <w:sz w:val="28"/>
                                <w:szCs w:val="28"/>
                                <w:u w:val="single"/>
                              </w:rPr>
                            </w:pPr>
                            <w:r w:rsidRPr="00CA720D">
                              <w:rPr>
                                <w:b/>
                                <w:color w:val="F07F0F"/>
                                <w:sz w:val="28"/>
                                <w:szCs w:val="28"/>
                                <w:u w:val="single"/>
                              </w:rPr>
                              <w:t>Donderdag 16.30–18.00 uur Buurtcirkel</w:t>
                            </w:r>
                          </w:p>
                          <w:p w14:paraId="03AAAF51" w14:textId="77777777" w:rsidR="00592FC8" w:rsidRDefault="00592FC8" w:rsidP="00913E99">
                            <w:pPr>
                              <w:shd w:val="clear" w:color="auto" w:fill="FFFFFF"/>
                              <w:rPr>
                                <w:color w:val="000000"/>
                                <w:sz w:val="28"/>
                                <w:szCs w:val="28"/>
                              </w:rPr>
                            </w:pPr>
                            <w:r w:rsidRPr="00F24952">
                              <w:rPr>
                                <w:color w:val="000000"/>
                                <w:sz w:val="28"/>
                                <w:szCs w:val="28"/>
                              </w:rPr>
                              <w:t xml:space="preserve">Elkaar helpen met alledaagse dingen met </w:t>
                            </w:r>
                          </w:p>
                          <w:p w14:paraId="07004DF3" w14:textId="6EC12B65" w:rsidR="00592FC8" w:rsidRPr="00F24952" w:rsidRDefault="00592FC8" w:rsidP="00913E99">
                            <w:pPr>
                              <w:shd w:val="clear" w:color="auto" w:fill="FFFFFF"/>
                              <w:rPr>
                                <w:color w:val="000000"/>
                                <w:sz w:val="28"/>
                                <w:szCs w:val="28"/>
                              </w:rPr>
                            </w:pPr>
                            <w:r w:rsidRPr="00F24952">
                              <w:rPr>
                                <w:color w:val="000000"/>
                                <w:sz w:val="28"/>
                                <w:szCs w:val="28"/>
                              </w:rPr>
                              <w:t>ondersteuning waar nodig.</w:t>
                            </w:r>
                            <w:r w:rsidRPr="00F24952">
                              <w:rPr>
                                <w:color w:val="000000"/>
                                <w:sz w:val="28"/>
                                <w:szCs w:val="28"/>
                              </w:rPr>
                              <w:tab/>
                            </w:r>
                          </w:p>
                          <w:p w14:paraId="7F85FD27" w14:textId="4CA2F3A2" w:rsidR="00592FC8" w:rsidRPr="00F24952" w:rsidRDefault="00592FC8" w:rsidP="00913E99">
                            <w:pPr>
                              <w:shd w:val="clear" w:color="auto" w:fill="FFFFFF"/>
                              <w:rPr>
                                <w:color w:val="000000"/>
                                <w:sz w:val="28"/>
                                <w:szCs w:val="28"/>
                              </w:rPr>
                            </w:pPr>
                            <w:r w:rsidRPr="00F24952">
                              <w:rPr>
                                <w:color w:val="000000"/>
                                <w:sz w:val="28"/>
                                <w:szCs w:val="28"/>
                              </w:rPr>
                              <w:t xml:space="preserve">Susie 06 20 89 74 86 </w:t>
                            </w:r>
                          </w:p>
                          <w:p w14:paraId="2E15A35A" w14:textId="77777777" w:rsidR="00592FC8" w:rsidRPr="00F24952" w:rsidRDefault="00592FC8" w:rsidP="00913E99">
                            <w:pPr>
                              <w:shd w:val="clear" w:color="auto" w:fill="FFFFFF"/>
                              <w:rPr>
                                <w:b/>
                                <w:color w:val="000000"/>
                                <w:sz w:val="28"/>
                                <w:szCs w:val="28"/>
                                <w:u w:val="single"/>
                              </w:rPr>
                            </w:pPr>
                          </w:p>
                          <w:p w14:paraId="6BB6868E" w14:textId="5336CC02" w:rsidR="00592FC8" w:rsidRPr="00CA720D" w:rsidRDefault="00592FC8" w:rsidP="00913E99">
                            <w:pPr>
                              <w:shd w:val="clear" w:color="auto" w:fill="FFFFFF"/>
                              <w:rPr>
                                <w:b/>
                                <w:color w:val="F07F0F"/>
                                <w:sz w:val="28"/>
                                <w:szCs w:val="28"/>
                                <w:u w:val="single"/>
                              </w:rPr>
                            </w:pPr>
                            <w:r w:rsidRPr="00CA720D">
                              <w:rPr>
                                <w:b/>
                                <w:color w:val="F07F0F"/>
                                <w:sz w:val="28"/>
                                <w:szCs w:val="28"/>
                                <w:u w:val="single"/>
                              </w:rPr>
                              <w:t>Vrijdag 9.15–12.00 uur Gesprekcirkel</w:t>
                            </w:r>
                          </w:p>
                          <w:p w14:paraId="5EB7FEB8" w14:textId="35CEB579" w:rsidR="00592FC8" w:rsidRDefault="00592FC8" w:rsidP="00913E99">
                            <w:pPr>
                              <w:shd w:val="clear" w:color="auto" w:fill="FFFFFF"/>
                              <w:rPr>
                                <w:color w:val="000000"/>
                                <w:sz w:val="28"/>
                                <w:szCs w:val="28"/>
                              </w:rPr>
                            </w:pPr>
                            <w:r w:rsidRPr="00F24952">
                              <w:rPr>
                                <w:color w:val="000000"/>
                                <w:sz w:val="28"/>
                                <w:szCs w:val="28"/>
                              </w:rPr>
                              <w:t>Aanmelden Joris 06 15 86 16 33</w:t>
                            </w:r>
                          </w:p>
                          <w:p w14:paraId="5614BFF1" w14:textId="292E5D97" w:rsidR="00592FC8" w:rsidRPr="00CF4340" w:rsidRDefault="00592FC8" w:rsidP="00913E99">
                            <w:pPr>
                              <w:shd w:val="clear" w:color="auto" w:fill="FFFFFF"/>
                              <w:rPr>
                                <w:b/>
                                <w:color w:val="00B050"/>
                                <w:sz w:val="28"/>
                                <w:szCs w:val="28"/>
                              </w:rPr>
                            </w:pPr>
                            <w:r w:rsidRPr="00CF4340">
                              <w:rPr>
                                <w:b/>
                                <w:color w:val="00B050"/>
                                <w:sz w:val="28"/>
                                <w:szCs w:val="28"/>
                              </w:rPr>
                              <w:t>Tijdelijk zomerstop</w:t>
                            </w:r>
                          </w:p>
                          <w:p w14:paraId="72477FFE" w14:textId="77777777" w:rsidR="00592FC8" w:rsidRPr="00F24952" w:rsidRDefault="00592FC8" w:rsidP="00913E99">
                            <w:pPr>
                              <w:shd w:val="clear" w:color="auto" w:fill="FFFFFF"/>
                              <w:rPr>
                                <w:b/>
                                <w:color w:val="000000"/>
                                <w:sz w:val="28"/>
                                <w:szCs w:val="28"/>
                                <w:u w:val="single"/>
                              </w:rPr>
                            </w:pPr>
                          </w:p>
                          <w:p w14:paraId="26ED65B4" w14:textId="4177B935" w:rsidR="00592FC8" w:rsidRPr="00CA720D" w:rsidRDefault="00592FC8" w:rsidP="00913E99">
                            <w:pPr>
                              <w:shd w:val="clear" w:color="auto" w:fill="FFFFFF"/>
                              <w:rPr>
                                <w:b/>
                                <w:color w:val="F07F0F"/>
                                <w:sz w:val="28"/>
                                <w:szCs w:val="28"/>
                                <w:u w:val="single"/>
                              </w:rPr>
                            </w:pPr>
                            <w:r w:rsidRPr="00CA720D">
                              <w:rPr>
                                <w:b/>
                                <w:color w:val="F07F0F"/>
                                <w:sz w:val="28"/>
                                <w:szCs w:val="28"/>
                                <w:u w:val="single"/>
                              </w:rPr>
                              <w:t xml:space="preserve">Vrijdag 13.00–16.00 uur Creatieve middag </w:t>
                            </w:r>
                          </w:p>
                          <w:p w14:paraId="7C636834" w14:textId="77777777" w:rsidR="00592FC8" w:rsidRPr="00F24952" w:rsidRDefault="00592FC8" w:rsidP="00913E99">
                            <w:pPr>
                              <w:shd w:val="clear" w:color="auto" w:fill="FFFFFF"/>
                              <w:rPr>
                                <w:color w:val="000000"/>
                                <w:sz w:val="28"/>
                                <w:szCs w:val="28"/>
                              </w:rPr>
                            </w:pPr>
                            <w:r w:rsidRPr="00F24952">
                              <w:rPr>
                                <w:color w:val="000000"/>
                                <w:sz w:val="28"/>
                                <w:szCs w:val="28"/>
                              </w:rPr>
                              <w:t>Tekenen, verven, kleuren, breien, haken etc. Er kan vrij gewerkt worden aan eigen ideeën.</w:t>
                            </w:r>
                          </w:p>
                          <w:p w14:paraId="3D245129" w14:textId="6FD90F21" w:rsidR="00592FC8" w:rsidRPr="00F24952" w:rsidRDefault="00592FC8" w:rsidP="00913E99">
                            <w:pPr>
                              <w:shd w:val="clear" w:color="auto" w:fill="FFFFFF"/>
                              <w:rPr>
                                <w:color w:val="000000"/>
                                <w:sz w:val="28"/>
                                <w:szCs w:val="28"/>
                              </w:rPr>
                            </w:pPr>
                            <w:r w:rsidRPr="00F24952">
                              <w:rPr>
                                <w:color w:val="000000"/>
                                <w:sz w:val="28"/>
                                <w:szCs w:val="28"/>
                              </w:rPr>
                              <w:t>Aanmelden 020 46 20 365</w:t>
                            </w:r>
                          </w:p>
                          <w:p w14:paraId="75265561" w14:textId="3A34E67E" w:rsidR="00592FC8" w:rsidRPr="00F24952" w:rsidRDefault="00592FC8" w:rsidP="00913E99">
                            <w:pPr>
                              <w:shd w:val="clear" w:color="auto" w:fill="FFFFFF"/>
                              <w:rPr>
                                <w:color w:val="000000"/>
                                <w:sz w:val="28"/>
                                <w:szCs w:val="28"/>
                              </w:rPr>
                            </w:pPr>
                          </w:p>
                          <w:p w14:paraId="05B889BD" w14:textId="77777777" w:rsidR="00592FC8" w:rsidRPr="00F24952" w:rsidRDefault="00592FC8" w:rsidP="00C42963">
                            <w:pPr>
                              <w:rPr>
                                <w:sz w:val="28"/>
                                <w:szCs w:val="28"/>
                              </w:rPr>
                            </w:pPr>
                            <w:r w:rsidRPr="00F24952">
                              <w:rPr>
                                <w:sz w:val="28"/>
                                <w:szCs w:val="28"/>
                              </w:rPr>
                              <w:t>Kosten? Alle activiteiten zijn gratis, tenzij anders aangegeven.</w:t>
                            </w:r>
                          </w:p>
                          <w:p w14:paraId="1A7B42A6" w14:textId="77777777" w:rsidR="00592FC8" w:rsidRPr="00F24952" w:rsidRDefault="00592FC8" w:rsidP="00913E99">
                            <w:pPr>
                              <w:shd w:val="clear" w:color="auto" w:fill="FFFFFF"/>
                              <w:rPr>
                                <w:color w:val="000000"/>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AF58C68" id="_x0000_t202" coordsize="21600,21600" o:spt="202" path="m,l,21600r21600,l21600,xe">
                <v:stroke joinstyle="miter"/>
                <v:path gradientshapeok="t" o:connecttype="rect"/>
              </v:shapetype>
              <v:shape id="Tekstvak 2" o:spid="_x0000_s1033" type="#_x0000_t202" style="position:absolute;margin-left:-22.5pt;margin-top:12pt;width:424.55pt;height:957.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" filled="f" stroked="f">
                <v:textbox>
                  <w:txbxContent>
                    <w:p w14:paraId="1A4D0AB7" w14:textId="77777777" w:rsidR="00592FC8" w:rsidRDefault="00592FC8" w:rsidP="008076C4">
                      <w:pPr>
                        <w:pStyle w:val="Blauw"/>
                        <w:rPr>
                          <w:b/>
                          <w:color w:val="F07F0F"/>
                          <w:sz w:val="36"/>
                          <w:szCs w:val="36"/>
                        </w:rPr>
                      </w:pPr>
                      <w:r w:rsidRPr="00CA720D">
                        <w:rPr>
                          <w:b/>
                          <w:color w:val="F07F0F"/>
                          <w:sz w:val="36"/>
                          <w:szCs w:val="36"/>
                        </w:rPr>
                        <w:t>Activiteiten</w:t>
                      </w:r>
                      <w:r>
                        <w:rPr>
                          <w:b/>
                          <w:color w:val="F07F0F"/>
                          <w:sz w:val="36"/>
                          <w:szCs w:val="36"/>
                        </w:rPr>
                        <w:t xml:space="preserve"> Rijn 58</w:t>
                      </w:r>
                    </w:p>
                    <w:p w14:paraId="5E33BB45" w14:textId="77777777" w:rsidR="00592FC8" w:rsidRDefault="00592FC8" w:rsidP="009811EE">
                      <w:pPr>
                        <w:rPr>
                          <w:sz w:val="24"/>
                        </w:rPr>
                      </w:pPr>
                    </w:p>
                    <w:p w14:paraId="78500952" w14:textId="1C66E298" w:rsidR="00592FC8" w:rsidRPr="00CA720D" w:rsidRDefault="00592FC8" w:rsidP="00913E99">
                      <w:pPr>
                        <w:shd w:val="clear" w:color="auto" w:fill="FFFFFF"/>
                        <w:rPr>
                          <w:b/>
                          <w:color w:val="F07F0F"/>
                          <w:sz w:val="28"/>
                          <w:szCs w:val="28"/>
                          <w:u w:val="single"/>
                        </w:rPr>
                      </w:pPr>
                      <w:r w:rsidRPr="00CA720D">
                        <w:rPr>
                          <w:b/>
                          <w:color w:val="F07F0F"/>
                          <w:sz w:val="28"/>
                          <w:szCs w:val="28"/>
                          <w:u w:val="single"/>
                        </w:rPr>
                        <w:t xml:space="preserve">Maandag en </w:t>
                      </w:r>
                      <w:r w:rsidR="00025730">
                        <w:rPr>
                          <w:b/>
                          <w:color w:val="F07F0F"/>
                          <w:sz w:val="28"/>
                          <w:szCs w:val="28"/>
                          <w:u w:val="single"/>
                        </w:rPr>
                        <w:t>w</w:t>
                      </w:r>
                      <w:r w:rsidRPr="00CA720D">
                        <w:rPr>
                          <w:b/>
                          <w:color w:val="F07F0F"/>
                          <w:sz w:val="28"/>
                          <w:szCs w:val="28"/>
                          <w:u w:val="single"/>
                        </w:rPr>
                        <w:t>oensdag 10.00–</w:t>
                      </w:r>
                      <w:r>
                        <w:rPr>
                          <w:b/>
                          <w:color w:val="F07F0F"/>
                          <w:sz w:val="28"/>
                          <w:szCs w:val="28"/>
                          <w:u w:val="single"/>
                        </w:rPr>
                        <w:t>17:00</w:t>
                      </w:r>
                      <w:r w:rsidRPr="00CA720D">
                        <w:rPr>
                          <w:b/>
                          <w:color w:val="F07F0F"/>
                          <w:sz w:val="28"/>
                          <w:szCs w:val="28"/>
                          <w:u w:val="single"/>
                        </w:rPr>
                        <w:t xml:space="preserve"> uur Koffie-inloop</w:t>
                      </w:r>
                    </w:p>
                    <w:p w14:paraId="54F0BE3E" w14:textId="732FEEFF" w:rsidR="00592FC8" w:rsidRPr="00F24952" w:rsidRDefault="00592FC8" w:rsidP="00913E99">
                      <w:pPr>
                        <w:shd w:val="clear" w:color="auto" w:fill="FFFFFF"/>
                        <w:rPr>
                          <w:color w:val="000000"/>
                          <w:sz w:val="28"/>
                          <w:szCs w:val="28"/>
                        </w:rPr>
                      </w:pPr>
                      <w:r w:rsidRPr="00F24952">
                        <w:rPr>
                          <w:color w:val="000000"/>
                          <w:sz w:val="28"/>
                          <w:szCs w:val="28"/>
                        </w:rPr>
                        <w:t xml:space="preserve">Een praatje en koffie met andere buurtbewoners. </w:t>
                      </w:r>
                    </w:p>
                    <w:p w14:paraId="75C639D9" w14:textId="3B30B190" w:rsidR="00592FC8" w:rsidRPr="00F24952" w:rsidRDefault="00592FC8" w:rsidP="00913E99">
                      <w:pPr>
                        <w:shd w:val="clear" w:color="auto" w:fill="FFFFFF"/>
                        <w:rPr>
                          <w:color w:val="000000"/>
                          <w:sz w:val="28"/>
                          <w:szCs w:val="28"/>
                        </w:rPr>
                      </w:pPr>
                      <w:r w:rsidRPr="00F24952">
                        <w:rPr>
                          <w:color w:val="000000"/>
                          <w:sz w:val="28"/>
                          <w:szCs w:val="28"/>
                        </w:rPr>
                        <w:t>1e bakkie gratis, daarna is elke bijdrage welkom.</w:t>
                      </w:r>
                    </w:p>
                    <w:p w14:paraId="10898593" w14:textId="596943E2" w:rsidR="00592FC8" w:rsidRPr="00F24952" w:rsidRDefault="00592FC8" w:rsidP="00913E99">
                      <w:pPr>
                        <w:shd w:val="clear" w:color="auto" w:fill="FFFFFF"/>
                        <w:rPr>
                          <w:color w:val="000000"/>
                          <w:sz w:val="28"/>
                          <w:szCs w:val="28"/>
                        </w:rPr>
                      </w:pPr>
                      <w:r>
                        <w:rPr>
                          <w:color w:val="000000"/>
                          <w:sz w:val="28"/>
                          <w:szCs w:val="28"/>
                        </w:rPr>
                        <w:t xml:space="preserve">Op afspraak </w:t>
                      </w:r>
                      <w:r w:rsidRPr="00F24952">
                        <w:rPr>
                          <w:color w:val="000000"/>
                          <w:sz w:val="28"/>
                          <w:szCs w:val="28"/>
                        </w:rPr>
                        <w:t>020 46 20 365</w:t>
                      </w:r>
                    </w:p>
                    <w:p w14:paraId="51B21A80" w14:textId="77777777" w:rsidR="00592FC8" w:rsidRPr="00F24952" w:rsidRDefault="00592FC8" w:rsidP="00913E99">
                      <w:pPr>
                        <w:shd w:val="clear" w:color="auto" w:fill="FFFFFF"/>
                        <w:rPr>
                          <w:b/>
                          <w:color w:val="000000"/>
                          <w:sz w:val="28"/>
                          <w:szCs w:val="28"/>
                          <w:u w:val="single"/>
                        </w:rPr>
                      </w:pPr>
                    </w:p>
                    <w:p w14:paraId="06D60AE8" w14:textId="3B466A8F" w:rsidR="00592FC8" w:rsidRPr="00CA720D" w:rsidRDefault="00592FC8" w:rsidP="00913E99">
                      <w:pPr>
                        <w:shd w:val="clear" w:color="auto" w:fill="FFFFFF"/>
                        <w:rPr>
                          <w:b/>
                          <w:color w:val="F07F0F"/>
                          <w:sz w:val="28"/>
                          <w:szCs w:val="28"/>
                          <w:u w:val="single"/>
                        </w:rPr>
                      </w:pPr>
                      <w:r w:rsidRPr="00CA720D">
                        <w:rPr>
                          <w:b/>
                          <w:color w:val="F07F0F"/>
                          <w:sz w:val="28"/>
                          <w:szCs w:val="28"/>
                          <w:u w:val="single"/>
                        </w:rPr>
                        <w:t xml:space="preserve">Maandag en </w:t>
                      </w:r>
                      <w:r w:rsidR="00025730">
                        <w:rPr>
                          <w:b/>
                          <w:color w:val="F07F0F"/>
                          <w:sz w:val="28"/>
                          <w:szCs w:val="28"/>
                          <w:u w:val="single"/>
                        </w:rPr>
                        <w:t>v</w:t>
                      </w:r>
                      <w:r w:rsidRPr="00CA720D">
                        <w:rPr>
                          <w:b/>
                          <w:color w:val="F07F0F"/>
                          <w:sz w:val="28"/>
                          <w:szCs w:val="28"/>
                          <w:u w:val="single"/>
                        </w:rPr>
                        <w:t>rijdag 12.00–13.</w:t>
                      </w:r>
                      <w:r>
                        <w:rPr>
                          <w:b/>
                          <w:color w:val="F07F0F"/>
                          <w:sz w:val="28"/>
                          <w:szCs w:val="28"/>
                          <w:u w:val="single"/>
                        </w:rPr>
                        <w:t>3</w:t>
                      </w:r>
                      <w:r w:rsidRPr="00CA720D">
                        <w:rPr>
                          <w:b/>
                          <w:color w:val="F07F0F"/>
                          <w:sz w:val="28"/>
                          <w:szCs w:val="28"/>
                          <w:u w:val="single"/>
                        </w:rPr>
                        <w:t>0 uur</w:t>
                      </w:r>
                      <w:r>
                        <w:rPr>
                          <w:b/>
                          <w:color w:val="F07F0F"/>
                          <w:sz w:val="28"/>
                          <w:szCs w:val="28"/>
                          <w:u w:val="single"/>
                        </w:rPr>
                        <w:t xml:space="preserve"> samen soep eten</w:t>
                      </w:r>
                    </w:p>
                    <w:p w14:paraId="5C6D2A17" w14:textId="605EB711" w:rsidR="00592FC8" w:rsidRPr="00F24952" w:rsidRDefault="00592FC8" w:rsidP="00913E99">
                      <w:pPr>
                        <w:shd w:val="clear" w:color="auto" w:fill="FFFFFF"/>
                        <w:rPr>
                          <w:color w:val="000000"/>
                          <w:sz w:val="28"/>
                          <w:szCs w:val="28"/>
                        </w:rPr>
                      </w:pPr>
                      <w:r w:rsidRPr="00F24952">
                        <w:rPr>
                          <w:color w:val="000000"/>
                          <w:sz w:val="28"/>
                          <w:szCs w:val="28"/>
                        </w:rPr>
                        <w:t>Aanmelden 020 46 20 365</w:t>
                      </w:r>
                    </w:p>
                    <w:p w14:paraId="3DDE59D3" w14:textId="77777777" w:rsidR="00592FC8" w:rsidRPr="00F24952" w:rsidRDefault="00592FC8" w:rsidP="00913E99">
                      <w:pPr>
                        <w:shd w:val="clear" w:color="auto" w:fill="FFFFFF"/>
                        <w:rPr>
                          <w:b/>
                          <w:color w:val="000000"/>
                          <w:sz w:val="28"/>
                          <w:szCs w:val="28"/>
                          <w:u w:val="single"/>
                        </w:rPr>
                      </w:pPr>
                    </w:p>
                    <w:p w14:paraId="20DDE4DE" w14:textId="28442C9C" w:rsidR="00592FC8" w:rsidRPr="00CA720D" w:rsidRDefault="00592FC8" w:rsidP="00913E99">
                      <w:pPr>
                        <w:shd w:val="clear" w:color="auto" w:fill="FFFFFF"/>
                        <w:rPr>
                          <w:b/>
                          <w:color w:val="F07F0F"/>
                          <w:sz w:val="28"/>
                          <w:szCs w:val="28"/>
                          <w:u w:val="single"/>
                        </w:rPr>
                      </w:pPr>
                      <w:r w:rsidRPr="00CA720D">
                        <w:rPr>
                          <w:b/>
                          <w:color w:val="F07F0F"/>
                          <w:sz w:val="28"/>
                          <w:szCs w:val="28"/>
                          <w:u w:val="single"/>
                        </w:rPr>
                        <w:t xml:space="preserve">Maandag  en </w:t>
                      </w:r>
                      <w:r w:rsidR="00025730">
                        <w:rPr>
                          <w:b/>
                          <w:color w:val="F07F0F"/>
                          <w:sz w:val="28"/>
                          <w:szCs w:val="28"/>
                          <w:u w:val="single"/>
                        </w:rPr>
                        <w:t>d</w:t>
                      </w:r>
                      <w:r w:rsidRPr="00CA720D">
                        <w:rPr>
                          <w:b/>
                          <w:color w:val="F07F0F"/>
                          <w:sz w:val="28"/>
                          <w:szCs w:val="28"/>
                          <w:u w:val="single"/>
                        </w:rPr>
                        <w:t>onderdag 19.30–21.30 uur Nederlandse les</w:t>
                      </w:r>
                    </w:p>
                    <w:p w14:paraId="0FC23A3A" w14:textId="792860D2" w:rsidR="00592FC8" w:rsidRPr="00F24952" w:rsidRDefault="00592FC8" w:rsidP="00913E99">
                      <w:pPr>
                        <w:shd w:val="clear" w:color="auto" w:fill="FFFFFF"/>
                        <w:rPr>
                          <w:color w:val="000000"/>
                          <w:sz w:val="28"/>
                          <w:szCs w:val="28"/>
                        </w:rPr>
                      </w:pPr>
                      <w:r w:rsidRPr="00F24952">
                        <w:rPr>
                          <w:color w:val="000000"/>
                          <w:sz w:val="28"/>
                          <w:szCs w:val="28"/>
                        </w:rPr>
                        <w:t>Aanmelden bij Saskia 06 30 65 68 70</w:t>
                      </w:r>
                    </w:p>
                    <w:p w14:paraId="050AC1A0" w14:textId="77777777" w:rsidR="00592FC8" w:rsidRPr="00F24952" w:rsidRDefault="00592FC8" w:rsidP="00913E99">
                      <w:pPr>
                        <w:shd w:val="clear" w:color="auto" w:fill="FFFFFF"/>
                        <w:rPr>
                          <w:b/>
                          <w:color w:val="000000"/>
                          <w:sz w:val="28"/>
                          <w:szCs w:val="28"/>
                          <w:u w:val="single"/>
                        </w:rPr>
                      </w:pPr>
                    </w:p>
                    <w:p w14:paraId="2940732D" w14:textId="51319F82" w:rsidR="00592FC8" w:rsidRPr="00CA720D" w:rsidRDefault="00592FC8" w:rsidP="00913E99">
                      <w:pPr>
                        <w:shd w:val="clear" w:color="auto" w:fill="FFFFFF"/>
                        <w:rPr>
                          <w:b/>
                          <w:color w:val="F07F0F"/>
                          <w:sz w:val="28"/>
                          <w:szCs w:val="28"/>
                          <w:u w:val="single"/>
                        </w:rPr>
                      </w:pPr>
                      <w:r w:rsidRPr="00CA720D">
                        <w:rPr>
                          <w:b/>
                          <w:color w:val="F07F0F"/>
                          <w:sz w:val="28"/>
                          <w:szCs w:val="28"/>
                          <w:u w:val="single"/>
                        </w:rPr>
                        <w:t>Dinsdag 10.00–12.00 uur Digitale hulp</w:t>
                      </w:r>
                    </w:p>
                    <w:p w14:paraId="288F505A" w14:textId="66B4537F" w:rsidR="00592FC8" w:rsidRPr="00F24952" w:rsidRDefault="00592FC8" w:rsidP="00913E99">
                      <w:pPr>
                        <w:shd w:val="clear" w:color="auto" w:fill="FFFFFF"/>
                        <w:rPr>
                          <w:color w:val="000000"/>
                          <w:sz w:val="28"/>
                          <w:szCs w:val="28"/>
                        </w:rPr>
                      </w:pPr>
                      <w:r w:rsidRPr="00F24952">
                        <w:rPr>
                          <w:color w:val="000000"/>
                          <w:sz w:val="28"/>
                          <w:szCs w:val="28"/>
                        </w:rPr>
                        <w:t>Hulp bij uw smartphone, tablet en laptop.</w:t>
                      </w:r>
                    </w:p>
                    <w:p w14:paraId="28D001BA" w14:textId="367B6F20" w:rsidR="00592FC8" w:rsidRPr="00F24952" w:rsidRDefault="00592FC8" w:rsidP="00913E99">
                      <w:pPr>
                        <w:shd w:val="clear" w:color="auto" w:fill="FFFFFF"/>
                        <w:rPr>
                          <w:color w:val="000000"/>
                          <w:sz w:val="28"/>
                          <w:szCs w:val="28"/>
                        </w:rPr>
                      </w:pPr>
                      <w:r w:rsidRPr="00F24952">
                        <w:rPr>
                          <w:color w:val="000000"/>
                          <w:sz w:val="28"/>
                          <w:szCs w:val="28"/>
                        </w:rPr>
                        <w:t xml:space="preserve">Op afspraak bij </w:t>
                      </w:r>
                      <w:hyperlink r:id="rId15" w:history="1">
                        <w:r w:rsidRPr="00F24952">
                          <w:rPr>
                            <w:rStyle w:val="Hyperlink"/>
                            <w:sz w:val="28"/>
                            <w:szCs w:val="28"/>
                          </w:rPr>
                          <w:t>rbriels@dynamo-amsterdam.nl</w:t>
                        </w:r>
                      </w:hyperlink>
                      <w:r w:rsidRPr="00F24952">
                        <w:rPr>
                          <w:color w:val="000000"/>
                          <w:sz w:val="28"/>
                          <w:szCs w:val="28"/>
                        </w:rPr>
                        <w:t xml:space="preserve">  </w:t>
                      </w:r>
                    </w:p>
                    <w:p w14:paraId="178694F8" w14:textId="2726DD97" w:rsidR="00592FC8" w:rsidRPr="00F24952" w:rsidRDefault="00592FC8" w:rsidP="00913E99">
                      <w:pPr>
                        <w:shd w:val="clear" w:color="auto" w:fill="FFFFFF"/>
                        <w:rPr>
                          <w:color w:val="000000"/>
                          <w:sz w:val="28"/>
                          <w:szCs w:val="28"/>
                        </w:rPr>
                      </w:pPr>
                      <w:r w:rsidRPr="00F24952">
                        <w:rPr>
                          <w:color w:val="000000"/>
                          <w:sz w:val="28"/>
                          <w:szCs w:val="28"/>
                        </w:rPr>
                        <w:t>020 46 20 365</w:t>
                      </w:r>
                    </w:p>
                    <w:p w14:paraId="50A58A00" w14:textId="77777777" w:rsidR="00592FC8" w:rsidRPr="00F24952" w:rsidRDefault="00592FC8" w:rsidP="00913E99">
                      <w:pPr>
                        <w:shd w:val="clear" w:color="auto" w:fill="FFFFFF"/>
                        <w:rPr>
                          <w:b/>
                          <w:color w:val="000000"/>
                          <w:sz w:val="28"/>
                          <w:szCs w:val="28"/>
                          <w:u w:val="single"/>
                        </w:rPr>
                      </w:pPr>
                    </w:p>
                    <w:p w14:paraId="0652C079" w14:textId="055330EA" w:rsidR="00592FC8" w:rsidRPr="00CA720D" w:rsidRDefault="00592FC8" w:rsidP="00913E99">
                      <w:pPr>
                        <w:shd w:val="clear" w:color="auto" w:fill="FFFFFF"/>
                        <w:rPr>
                          <w:b/>
                          <w:color w:val="F07F0F"/>
                          <w:sz w:val="28"/>
                          <w:szCs w:val="28"/>
                          <w:u w:val="single"/>
                        </w:rPr>
                      </w:pPr>
                      <w:r w:rsidRPr="00CA720D">
                        <w:rPr>
                          <w:b/>
                          <w:color w:val="F07F0F"/>
                          <w:sz w:val="28"/>
                          <w:szCs w:val="28"/>
                          <w:u w:val="single"/>
                        </w:rPr>
                        <w:t>Dinsdag 17.30–21.00 uur Multiculturele mannengroep</w:t>
                      </w:r>
                    </w:p>
                    <w:p w14:paraId="2FAE9848" w14:textId="7E1EA0A6" w:rsidR="00592FC8" w:rsidRPr="00F24952" w:rsidRDefault="00592FC8" w:rsidP="00913E99">
                      <w:pPr>
                        <w:shd w:val="clear" w:color="auto" w:fill="FFFFFF"/>
                        <w:rPr>
                          <w:color w:val="000000"/>
                          <w:sz w:val="28"/>
                          <w:szCs w:val="28"/>
                        </w:rPr>
                      </w:pPr>
                      <w:r w:rsidRPr="00F24952">
                        <w:rPr>
                          <w:color w:val="000000"/>
                          <w:sz w:val="28"/>
                          <w:szCs w:val="28"/>
                        </w:rPr>
                        <w:t>Samenkomst van mannen uit Zuid voor ontspanning en ontmoeting.</w:t>
                      </w:r>
                    </w:p>
                    <w:p w14:paraId="3759BF36" w14:textId="2C426D7C" w:rsidR="00592FC8" w:rsidRDefault="00592FC8" w:rsidP="00913E99">
                      <w:pPr>
                        <w:shd w:val="clear" w:color="auto" w:fill="FFFFFF"/>
                        <w:rPr>
                          <w:color w:val="000000"/>
                          <w:sz w:val="28"/>
                          <w:szCs w:val="28"/>
                        </w:rPr>
                      </w:pPr>
                      <w:proofErr w:type="spellStart"/>
                      <w:r w:rsidRPr="00F24952">
                        <w:rPr>
                          <w:color w:val="000000"/>
                          <w:sz w:val="28"/>
                          <w:szCs w:val="28"/>
                        </w:rPr>
                        <w:t>Hamid</w:t>
                      </w:r>
                      <w:proofErr w:type="spellEnd"/>
                      <w:r w:rsidRPr="00F24952">
                        <w:rPr>
                          <w:color w:val="000000"/>
                          <w:sz w:val="28"/>
                          <w:szCs w:val="28"/>
                        </w:rPr>
                        <w:t xml:space="preserve"> en </w:t>
                      </w:r>
                      <w:proofErr w:type="spellStart"/>
                      <w:r w:rsidRPr="00F24952">
                        <w:rPr>
                          <w:color w:val="000000"/>
                          <w:sz w:val="28"/>
                          <w:szCs w:val="28"/>
                        </w:rPr>
                        <w:t>Mimoen</w:t>
                      </w:r>
                      <w:proofErr w:type="spellEnd"/>
                      <w:r w:rsidRPr="00F24952">
                        <w:rPr>
                          <w:color w:val="000000"/>
                          <w:sz w:val="28"/>
                          <w:szCs w:val="28"/>
                        </w:rPr>
                        <w:t xml:space="preserve"> 06 14 67 68 87 of 020 46 20 365</w:t>
                      </w:r>
                    </w:p>
                    <w:p w14:paraId="0B6EED5D" w14:textId="7B1A8770" w:rsidR="00592FC8" w:rsidRPr="00CC1DB9" w:rsidRDefault="00592FC8" w:rsidP="00913E99">
                      <w:pPr>
                        <w:shd w:val="clear" w:color="auto" w:fill="FFFFFF"/>
                        <w:rPr>
                          <w:b/>
                          <w:color w:val="00B050"/>
                          <w:sz w:val="28"/>
                          <w:szCs w:val="28"/>
                        </w:rPr>
                      </w:pPr>
                      <w:r>
                        <w:rPr>
                          <w:b/>
                          <w:color w:val="00B050"/>
                          <w:sz w:val="28"/>
                          <w:szCs w:val="28"/>
                        </w:rPr>
                        <w:t>Tijdelijk z</w:t>
                      </w:r>
                      <w:r w:rsidRPr="00CC1DB9">
                        <w:rPr>
                          <w:b/>
                          <w:color w:val="00B050"/>
                          <w:sz w:val="28"/>
                          <w:szCs w:val="28"/>
                        </w:rPr>
                        <w:t>omerstop</w:t>
                      </w:r>
                    </w:p>
                    <w:p w14:paraId="49D35705" w14:textId="77777777" w:rsidR="00592FC8" w:rsidRPr="00F24952" w:rsidRDefault="00592FC8" w:rsidP="00913E99">
                      <w:pPr>
                        <w:shd w:val="clear" w:color="auto" w:fill="FFFFFF"/>
                        <w:rPr>
                          <w:b/>
                          <w:color w:val="000000"/>
                          <w:sz w:val="28"/>
                          <w:szCs w:val="28"/>
                          <w:u w:val="single"/>
                        </w:rPr>
                      </w:pPr>
                    </w:p>
                    <w:p w14:paraId="4BE0BD71" w14:textId="77777777" w:rsidR="00592FC8" w:rsidRPr="00CA720D" w:rsidRDefault="00592FC8" w:rsidP="00913E99">
                      <w:pPr>
                        <w:shd w:val="clear" w:color="auto" w:fill="FFFFFF"/>
                        <w:rPr>
                          <w:b/>
                          <w:color w:val="F07F0F"/>
                          <w:sz w:val="28"/>
                          <w:szCs w:val="28"/>
                          <w:u w:val="single"/>
                        </w:rPr>
                      </w:pPr>
                      <w:r w:rsidRPr="00CA720D">
                        <w:rPr>
                          <w:b/>
                          <w:color w:val="F07F0F"/>
                          <w:sz w:val="28"/>
                          <w:szCs w:val="28"/>
                          <w:u w:val="single"/>
                        </w:rPr>
                        <w:t xml:space="preserve">Woensdag 14.00–15.00 uur Bondgenotengroep </w:t>
                      </w:r>
                    </w:p>
                    <w:p w14:paraId="27BC8DF1" w14:textId="02532C8D" w:rsidR="00592FC8" w:rsidRPr="00CA720D" w:rsidRDefault="00592FC8" w:rsidP="00913E99">
                      <w:pPr>
                        <w:shd w:val="clear" w:color="auto" w:fill="FFFFFF"/>
                        <w:rPr>
                          <w:b/>
                          <w:color w:val="F07F0F"/>
                          <w:sz w:val="28"/>
                          <w:szCs w:val="28"/>
                          <w:u w:val="single"/>
                        </w:rPr>
                      </w:pPr>
                      <w:r w:rsidRPr="00CA720D">
                        <w:rPr>
                          <w:b/>
                          <w:color w:val="F07F0F"/>
                          <w:sz w:val="28"/>
                          <w:szCs w:val="28"/>
                          <w:u w:val="single"/>
                        </w:rPr>
                        <w:t>vrouwen na kanker</w:t>
                      </w:r>
                    </w:p>
                    <w:p w14:paraId="59884B73" w14:textId="2DC5B461" w:rsidR="00592FC8" w:rsidRPr="00F24952" w:rsidRDefault="00592FC8" w:rsidP="00913E99">
                      <w:pPr>
                        <w:shd w:val="clear" w:color="auto" w:fill="FFFFFF"/>
                        <w:rPr>
                          <w:color w:val="000000"/>
                          <w:sz w:val="28"/>
                          <w:szCs w:val="28"/>
                        </w:rPr>
                      </w:pPr>
                      <w:r w:rsidRPr="00F24952">
                        <w:rPr>
                          <w:color w:val="000000"/>
                          <w:sz w:val="28"/>
                          <w:szCs w:val="28"/>
                        </w:rPr>
                        <w:t>Ingrid 06 54 60 64 64</w:t>
                      </w:r>
                    </w:p>
                    <w:p w14:paraId="63D8DDA5" w14:textId="77777777" w:rsidR="00592FC8" w:rsidRPr="00F24952" w:rsidRDefault="00592FC8" w:rsidP="00913E99">
                      <w:pPr>
                        <w:shd w:val="clear" w:color="auto" w:fill="FFFFFF"/>
                        <w:rPr>
                          <w:b/>
                          <w:color w:val="000000"/>
                          <w:sz w:val="28"/>
                          <w:szCs w:val="28"/>
                          <w:u w:val="single"/>
                        </w:rPr>
                      </w:pPr>
                    </w:p>
                    <w:p w14:paraId="5CC35AC2" w14:textId="07A16ECB" w:rsidR="00592FC8" w:rsidRPr="00CA720D" w:rsidRDefault="00592FC8" w:rsidP="00913E99">
                      <w:pPr>
                        <w:shd w:val="clear" w:color="auto" w:fill="FFFFFF"/>
                        <w:rPr>
                          <w:b/>
                          <w:color w:val="F07F0F"/>
                          <w:sz w:val="28"/>
                          <w:szCs w:val="28"/>
                          <w:u w:val="single"/>
                        </w:rPr>
                      </w:pPr>
                      <w:r w:rsidRPr="00CA720D">
                        <w:rPr>
                          <w:b/>
                          <w:color w:val="F07F0F"/>
                          <w:sz w:val="28"/>
                          <w:szCs w:val="28"/>
                          <w:u w:val="single"/>
                        </w:rPr>
                        <w:t xml:space="preserve">Woensdag 14.00–16.00 uur </w:t>
                      </w:r>
                      <w:proofErr w:type="spellStart"/>
                      <w:r w:rsidRPr="00CA720D">
                        <w:rPr>
                          <w:b/>
                          <w:color w:val="F07F0F"/>
                          <w:sz w:val="28"/>
                          <w:szCs w:val="28"/>
                          <w:u w:val="single"/>
                        </w:rPr>
                        <w:t>Carrierecoach</w:t>
                      </w:r>
                      <w:proofErr w:type="spellEnd"/>
                      <w:r w:rsidRPr="00CA720D">
                        <w:rPr>
                          <w:b/>
                          <w:color w:val="F07F0F"/>
                          <w:sz w:val="28"/>
                          <w:szCs w:val="28"/>
                          <w:u w:val="single"/>
                        </w:rPr>
                        <w:t xml:space="preserve"> </w:t>
                      </w:r>
                      <w:proofErr w:type="spellStart"/>
                      <w:r w:rsidRPr="00CA720D">
                        <w:rPr>
                          <w:b/>
                          <w:color w:val="F07F0F"/>
                          <w:sz w:val="28"/>
                          <w:szCs w:val="28"/>
                          <w:u w:val="single"/>
                        </w:rPr>
                        <w:t>cafe</w:t>
                      </w:r>
                      <w:proofErr w:type="spellEnd"/>
                    </w:p>
                    <w:p w14:paraId="015D6832" w14:textId="4187BD16" w:rsidR="00592FC8" w:rsidRPr="00F24952" w:rsidRDefault="00592FC8" w:rsidP="00913E99">
                      <w:pPr>
                        <w:shd w:val="clear" w:color="auto" w:fill="FFFFFF"/>
                        <w:rPr>
                          <w:color w:val="000000"/>
                          <w:sz w:val="28"/>
                          <w:szCs w:val="28"/>
                        </w:rPr>
                      </w:pPr>
                      <w:proofErr w:type="spellStart"/>
                      <w:r w:rsidRPr="00F24952">
                        <w:rPr>
                          <w:color w:val="000000"/>
                          <w:sz w:val="28"/>
                          <w:szCs w:val="28"/>
                        </w:rPr>
                        <w:t>Speedcoaching</w:t>
                      </w:r>
                      <w:proofErr w:type="spellEnd"/>
                      <w:r w:rsidRPr="00F24952">
                        <w:rPr>
                          <w:color w:val="000000"/>
                          <w:sz w:val="28"/>
                          <w:szCs w:val="28"/>
                        </w:rPr>
                        <w:t xml:space="preserve"> (15 min.) Professioneel advies voor als je vast loopt in je werk of privé.</w:t>
                      </w:r>
                    </w:p>
                    <w:p w14:paraId="6B1A8DF6" w14:textId="263CB0F5" w:rsidR="00592FC8" w:rsidRPr="00F24952" w:rsidRDefault="00592FC8" w:rsidP="00913E99">
                      <w:pPr>
                        <w:shd w:val="clear" w:color="auto" w:fill="FFFFFF"/>
                        <w:rPr>
                          <w:color w:val="000000"/>
                          <w:sz w:val="28"/>
                          <w:szCs w:val="28"/>
                        </w:rPr>
                      </w:pPr>
                      <w:r w:rsidRPr="00F24952">
                        <w:rPr>
                          <w:color w:val="000000"/>
                          <w:sz w:val="28"/>
                          <w:szCs w:val="28"/>
                        </w:rPr>
                        <w:t>Ineke 06 22 30 19 03</w:t>
                      </w:r>
                    </w:p>
                    <w:p w14:paraId="7208942F" w14:textId="77777777" w:rsidR="00592FC8" w:rsidRPr="00F24952" w:rsidRDefault="00592FC8" w:rsidP="00913E99">
                      <w:pPr>
                        <w:shd w:val="clear" w:color="auto" w:fill="FFFFFF"/>
                        <w:rPr>
                          <w:b/>
                          <w:color w:val="000000"/>
                          <w:sz w:val="28"/>
                          <w:szCs w:val="28"/>
                          <w:u w:val="single"/>
                        </w:rPr>
                      </w:pPr>
                    </w:p>
                    <w:p w14:paraId="74C5034F" w14:textId="205FE596" w:rsidR="00592FC8" w:rsidRPr="00CA720D" w:rsidRDefault="00592FC8" w:rsidP="00913E99">
                      <w:pPr>
                        <w:shd w:val="clear" w:color="auto" w:fill="FFFFFF"/>
                        <w:rPr>
                          <w:b/>
                          <w:color w:val="F07F0F"/>
                          <w:sz w:val="28"/>
                          <w:szCs w:val="28"/>
                          <w:u w:val="single"/>
                        </w:rPr>
                      </w:pPr>
                      <w:r w:rsidRPr="00CA720D">
                        <w:rPr>
                          <w:b/>
                          <w:color w:val="F07F0F"/>
                          <w:sz w:val="28"/>
                          <w:szCs w:val="28"/>
                          <w:u w:val="single"/>
                        </w:rPr>
                        <w:t xml:space="preserve">Donderdag 10.00–11.30 uur Nederlandse les </w:t>
                      </w:r>
                    </w:p>
                    <w:p w14:paraId="0280816D" w14:textId="52C5318E" w:rsidR="00592FC8" w:rsidRDefault="00592FC8" w:rsidP="00913E99">
                      <w:pPr>
                        <w:shd w:val="clear" w:color="auto" w:fill="FFFFFF"/>
                        <w:rPr>
                          <w:color w:val="000000"/>
                          <w:sz w:val="28"/>
                          <w:szCs w:val="28"/>
                        </w:rPr>
                      </w:pPr>
                      <w:r w:rsidRPr="00F24952">
                        <w:rPr>
                          <w:color w:val="000000"/>
                          <w:sz w:val="28"/>
                          <w:szCs w:val="28"/>
                        </w:rPr>
                        <w:t>Stichting ABC 06 12 68 78 12</w:t>
                      </w:r>
                    </w:p>
                    <w:p w14:paraId="720B0281" w14:textId="568EAAD1" w:rsidR="00592FC8" w:rsidRPr="00CF4340" w:rsidRDefault="00592FC8" w:rsidP="00913E99">
                      <w:pPr>
                        <w:shd w:val="clear" w:color="auto" w:fill="FFFFFF"/>
                        <w:rPr>
                          <w:b/>
                          <w:color w:val="00B050"/>
                          <w:sz w:val="28"/>
                          <w:szCs w:val="28"/>
                        </w:rPr>
                      </w:pPr>
                      <w:r w:rsidRPr="00CF4340">
                        <w:rPr>
                          <w:b/>
                          <w:color w:val="00B050"/>
                          <w:sz w:val="28"/>
                          <w:szCs w:val="28"/>
                        </w:rPr>
                        <w:t xml:space="preserve">Tijdelijk </w:t>
                      </w:r>
                      <w:r>
                        <w:rPr>
                          <w:b/>
                          <w:color w:val="00B050"/>
                          <w:sz w:val="28"/>
                          <w:szCs w:val="28"/>
                        </w:rPr>
                        <w:t>z</w:t>
                      </w:r>
                      <w:r w:rsidRPr="00CF4340">
                        <w:rPr>
                          <w:b/>
                          <w:color w:val="00B050"/>
                          <w:sz w:val="28"/>
                          <w:szCs w:val="28"/>
                        </w:rPr>
                        <w:t>omerstop</w:t>
                      </w:r>
                    </w:p>
                    <w:p w14:paraId="32DF811D" w14:textId="77777777" w:rsidR="00592FC8" w:rsidRPr="00F24952" w:rsidRDefault="00592FC8" w:rsidP="00913E99">
                      <w:pPr>
                        <w:shd w:val="clear" w:color="auto" w:fill="FFFFFF"/>
                        <w:rPr>
                          <w:b/>
                          <w:color w:val="000000"/>
                          <w:sz w:val="28"/>
                          <w:szCs w:val="28"/>
                          <w:u w:val="single"/>
                        </w:rPr>
                      </w:pPr>
                    </w:p>
                    <w:p w14:paraId="16F1EBFF" w14:textId="434AD306" w:rsidR="00592FC8" w:rsidRPr="00CA720D" w:rsidRDefault="00592FC8" w:rsidP="00913E99">
                      <w:pPr>
                        <w:shd w:val="clear" w:color="auto" w:fill="FFFFFF"/>
                        <w:rPr>
                          <w:b/>
                          <w:color w:val="F07F0F"/>
                          <w:sz w:val="28"/>
                          <w:szCs w:val="28"/>
                          <w:u w:val="single"/>
                        </w:rPr>
                      </w:pPr>
                      <w:r w:rsidRPr="00CA720D">
                        <w:rPr>
                          <w:b/>
                          <w:color w:val="F07F0F"/>
                          <w:sz w:val="28"/>
                          <w:szCs w:val="28"/>
                          <w:u w:val="single"/>
                        </w:rPr>
                        <w:t>Donderdag 16.30–18.00 uur Buurtcirkel</w:t>
                      </w:r>
                    </w:p>
                    <w:p w14:paraId="03AAAF51" w14:textId="77777777" w:rsidR="00592FC8" w:rsidRDefault="00592FC8" w:rsidP="00913E99">
                      <w:pPr>
                        <w:shd w:val="clear" w:color="auto" w:fill="FFFFFF"/>
                        <w:rPr>
                          <w:color w:val="000000"/>
                          <w:sz w:val="28"/>
                          <w:szCs w:val="28"/>
                        </w:rPr>
                      </w:pPr>
                      <w:r w:rsidRPr="00F24952">
                        <w:rPr>
                          <w:color w:val="000000"/>
                          <w:sz w:val="28"/>
                          <w:szCs w:val="28"/>
                        </w:rPr>
                        <w:t xml:space="preserve">Elkaar helpen met alledaagse dingen met </w:t>
                      </w:r>
                    </w:p>
                    <w:p w14:paraId="07004DF3" w14:textId="6EC12B65" w:rsidR="00592FC8" w:rsidRPr="00F24952" w:rsidRDefault="00592FC8" w:rsidP="00913E99">
                      <w:pPr>
                        <w:shd w:val="clear" w:color="auto" w:fill="FFFFFF"/>
                        <w:rPr>
                          <w:color w:val="000000"/>
                          <w:sz w:val="28"/>
                          <w:szCs w:val="28"/>
                        </w:rPr>
                      </w:pPr>
                      <w:r w:rsidRPr="00F24952">
                        <w:rPr>
                          <w:color w:val="000000"/>
                          <w:sz w:val="28"/>
                          <w:szCs w:val="28"/>
                        </w:rPr>
                        <w:t>ondersteuning waar nodig.</w:t>
                      </w:r>
                      <w:r w:rsidRPr="00F24952">
                        <w:rPr>
                          <w:color w:val="000000"/>
                          <w:sz w:val="28"/>
                          <w:szCs w:val="28"/>
                        </w:rPr>
                        <w:tab/>
                      </w:r>
                    </w:p>
                    <w:p w14:paraId="7F85FD27" w14:textId="4CA2F3A2" w:rsidR="00592FC8" w:rsidRPr="00F24952" w:rsidRDefault="00592FC8" w:rsidP="00913E99">
                      <w:pPr>
                        <w:shd w:val="clear" w:color="auto" w:fill="FFFFFF"/>
                        <w:rPr>
                          <w:color w:val="000000"/>
                          <w:sz w:val="28"/>
                          <w:szCs w:val="28"/>
                        </w:rPr>
                      </w:pPr>
                      <w:r w:rsidRPr="00F24952">
                        <w:rPr>
                          <w:color w:val="000000"/>
                          <w:sz w:val="28"/>
                          <w:szCs w:val="28"/>
                        </w:rPr>
                        <w:t xml:space="preserve">Susie 06 20 89 74 86 </w:t>
                      </w:r>
                    </w:p>
                    <w:p w14:paraId="2E15A35A" w14:textId="77777777" w:rsidR="00592FC8" w:rsidRPr="00F24952" w:rsidRDefault="00592FC8" w:rsidP="00913E99">
                      <w:pPr>
                        <w:shd w:val="clear" w:color="auto" w:fill="FFFFFF"/>
                        <w:rPr>
                          <w:b/>
                          <w:color w:val="000000"/>
                          <w:sz w:val="28"/>
                          <w:szCs w:val="28"/>
                          <w:u w:val="single"/>
                        </w:rPr>
                      </w:pPr>
                    </w:p>
                    <w:p w14:paraId="6BB6868E" w14:textId="5336CC02" w:rsidR="00592FC8" w:rsidRPr="00CA720D" w:rsidRDefault="00592FC8" w:rsidP="00913E99">
                      <w:pPr>
                        <w:shd w:val="clear" w:color="auto" w:fill="FFFFFF"/>
                        <w:rPr>
                          <w:b/>
                          <w:color w:val="F07F0F"/>
                          <w:sz w:val="28"/>
                          <w:szCs w:val="28"/>
                          <w:u w:val="single"/>
                        </w:rPr>
                      </w:pPr>
                      <w:r w:rsidRPr="00CA720D">
                        <w:rPr>
                          <w:b/>
                          <w:color w:val="F07F0F"/>
                          <w:sz w:val="28"/>
                          <w:szCs w:val="28"/>
                          <w:u w:val="single"/>
                        </w:rPr>
                        <w:t>Vrijdag 9.15–12.00 uur Gesprekcirkel</w:t>
                      </w:r>
                    </w:p>
                    <w:p w14:paraId="5EB7FEB8" w14:textId="35CEB579" w:rsidR="00592FC8" w:rsidRDefault="00592FC8" w:rsidP="00913E99">
                      <w:pPr>
                        <w:shd w:val="clear" w:color="auto" w:fill="FFFFFF"/>
                        <w:rPr>
                          <w:color w:val="000000"/>
                          <w:sz w:val="28"/>
                          <w:szCs w:val="28"/>
                        </w:rPr>
                      </w:pPr>
                      <w:r w:rsidRPr="00F24952">
                        <w:rPr>
                          <w:color w:val="000000"/>
                          <w:sz w:val="28"/>
                          <w:szCs w:val="28"/>
                        </w:rPr>
                        <w:t>Aanmelden Joris 06 15 86 16 33</w:t>
                      </w:r>
                    </w:p>
                    <w:p w14:paraId="5614BFF1" w14:textId="292E5D97" w:rsidR="00592FC8" w:rsidRPr="00CF4340" w:rsidRDefault="00592FC8" w:rsidP="00913E99">
                      <w:pPr>
                        <w:shd w:val="clear" w:color="auto" w:fill="FFFFFF"/>
                        <w:rPr>
                          <w:b/>
                          <w:color w:val="00B050"/>
                          <w:sz w:val="28"/>
                          <w:szCs w:val="28"/>
                        </w:rPr>
                      </w:pPr>
                      <w:r w:rsidRPr="00CF4340">
                        <w:rPr>
                          <w:b/>
                          <w:color w:val="00B050"/>
                          <w:sz w:val="28"/>
                          <w:szCs w:val="28"/>
                        </w:rPr>
                        <w:t>Tijdelijk zomerstop</w:t>
                      </w:r>
                    </w:p>
                    <w:p w14:paraId="72477FFE" w14:textId="77777777" w:rsidR="00592FC8" w:rsidRPr="00F24952" w:rsidRDefault="00592FC8" w:rsidP="00913E99">
                      <w:pPr>
                        <w:shd w:val="clear" w:color="auto" w:fill="FFFFFF"/>
                        <w:rPr>
                          <w:b/>
                          <w:color w:val="000000"/>
                          <w:sz w:val="28"/>
                          <w:szCs w:val="28"/>
                          <w:u w:val="single"/>
                        </w:rPr>
                      </w:pPr>
                    </w:p>
                    <w:p w14:paraId="26ED65B4" w14:textId="4177B935" w:rsidR="00592FC8" w:rsidRPr="00CA720D" w:rsidRDefault="00592FC8" w:rsidP="00913E99">
                      <w:pPr>
                        <w:shd w:val="clear" w:color="auto" w:fill="FFFFFF"/>
                        <w:rPr>
                          <w:b/>
                          <w:color w:val="F07F0F"/>
                          <w:sz w:val="28"/>
                          <w:szCs w:val="28"/>
                          <w:u w:val="single"/>
                        </w:rPr>
                      </w:pPr>
                      <w:r w:rsidRPr="00CA720D">
                        <w:rPr>
                          <w:b/>
                          <w:color w:val="F07F0F"/>
                          <w:sz w:val="28"/>
                          <w:szCs w:val="28"/>
                          <w:u w:val="single"/>
                        </w:rPr>
                        <w:t xml:space="preserve">Vrijdag 13.00–16.00 uur Creatieve middag </w:t>
                      </w:r>
                    </w:p>
                    <w:p w14:paraId="7C636834" w14:textId="77777777" w:rsidR="00592FC8" w:rsidRPr="00F24952" w:rsidRDefault="00592FC8" w:rsidP="00913E99">
                      <w:pPr>
                        <w:shd w:val="clear" w:color="auto" w:fill="FFFFFF"/>
                        <w:rPr>
                          <w:color w:val="000000"/>
                          <w:sz w:val="28"/>
                          <w:szCs w:val="28"/>
                        </w:rPr>
                      </w:pPr>
                      <w:r w:rsidRPr="00F24952">
                        <w:rPr>
                          <w:color w:val="000000"/>
                          <w:sz w:val="28"/>
                          <w:szCs w:val="28"/>
                        </w:rPr>
                        <w:t>Tekenen, verven, kleuren, breien, haken etc. Er kan vrij gewerkt worden aan eigen ideeën.</w:t>
                      </w:r>
                    </w:p>
                    <w:p w14:paraId="3D245129" w14:textId="6FD90F21" w:rsidR="00592FC8" w:rsidRPr="00F24952" w:rsidRDefault="00592FC8" w:rsidP="00913E99">
                      <w:pPr>
                        <w:shd w:val="clear" w:color="auto" w:fill="FFFFFF"/>
                        <w:rPr>
                          <w:color w:val="000000"/>
                          <w:sz w:val="28"/>
                          <w:szCs w:val="28"/>
                        </w:rPr>
                      </w:pPr>
                      <w:r w:rsidRPr="00F24952">
                        <w:rPr>
                          <w:color w:val="000000"/>
                          <w:sz w:val="28"/>
                          <w:szCs w:val="28"/>
                        </w:rPr>
                        <w:t>Aanmelden 020 46 20 365</w:t>
                      </w:r>
                    </w:p>
                    <w:p w14:paraId="75265561" w14:textId="3A34E67E" w:rsidR="00592FC8" w:rsidRPr="00F24952" w:rsidRDefault="00592FC8" w:rsidP="00913E99">
                      <w:pPr>
                        <w:shd w:val="clear" w:color="auto" w:fill="FFFFFF"/>
                        <w:rPr>
                          <w:color w:val="000000"/>
                          <w:sz w:val="28"/>
                          <w:szCs w:val="28"/>
                        </w:rPr>
                      </w:pPr>
                    </w:p>
                    <w:p w14:paraId="05B889BD" w14:textId="77777777" w:rsidR="00592FC8" w:rsidRPr="00F24952" w:rsidRDefault="00592FC8" w:rsidP="00C42963">
                      <w:pPr>
                        <w:rPr>
                          <w:sz w:val="28"/>
                          <w:szCs w:val="28"/>
                        </w:rPr>
                      </w:pPr>
                      <w:r w:rsidRPr="00F24952">
                        <w:rPr>
                          <w:sz w:val="28"/>
                          <w:szCs w:val="28"/>
                        </w:rPr>
                        <w:t>Kosten? Alle activiteiten zijn gratis, tenzij anders aangegeven.</w:t>
                      </w:r>
                    </w:p>
                    <w:p w14:paraId="1A7B42A6" w14:textId="77777777" w:rsidR="00592FC8" w:rsidRPr="00F24952" w:rsidRDefault="00592FC8" w:rsidP="00913E99">
                      <w:pPr>
                        <w:shd w:val="clear" w:color="auto" w:fill="FFFFFF"/>
                        <w:rPr>
                          <w:color w:val="000000"/>
                          <w:sz w:val="28"/>
                          <w:szCs w:val="28"/>
                        </w:rPr>
                      </w:pPr>
                    </w:p>
                  </w:txbxContent>
                </v:textbox>
              </v:shape>
            </w:pict>
          </mc:Fallback>
        </mc:AlternateContent>
      </w:r>
      <w:r w:rsidR="00A25835">
        <w:rPr>
          <w:noProof/>
        </w:rPr>
        <mc:AlternateContent>
          <mc:Choice Requires="wps">
            <w:drawing>
              <wp:anchor distT="0" distB="0" distL="114300" distR="114300" simplePos="0" relativeHeight="251700224" behindDoc="0" locked="0" layoutInCell="1" allowOverlap="1" wp14:anchorId="1FEC948C" wp14:editId="0F30FEEF">
                <wp:simplePos x="0" y="0"/>
                <wp:positionH relativeFrom="margin">
                  <wp:posOffset>5389245</wp:posOffset>
                </wp:positionH>
                <wp:positionV relativeFrom="paragraph">
                  <wp:posOffset>104803</wp:posOffset>
                </wp:positionV>
                <wp:extent cx="3803650" cy="12231607"/>
                <wp:effectExtent l="0" t="0" r="6350" b="0"/>
                <wp:wrapNone/>
                <wp:docPr id="1" name="Tekstvak 1"/>
                <wp:cNvGraphicFramePr/>
                <a:graphic xmlns:a="http://schemas.openxmlformats.org/drawingml/2006/main">
                  <a:graphicData uri="http://schemas.microsoft.com/office/word/2010/wordprocessingShape">
                    <wps:wsp>
                      <wps:cNvSpPr txBox="1"/>
                      <wps:spPr>
                        <a:xfrm>
                          <a:off x="0" y="0"/>
                          <a:ext cx="3803650" cy="12231607"/>
                        </a:xfrm>
                        <a:prstGeom prst="rect">
                          <a:avLst/>
                        </a:prstGeom>
                        <a:solidFill>
                          <a:schemeClr val="lt1"/>
                        </a:solidFill>
                        <a:ln w="6350">
                          <a:noFill/>
                        </a:ln>
                      </wps:spPr>
                      <wps:txbx>
                        <w:txbxContent>
                          <w:p w14:paraId="3F1C0A8B" w14:textId="77E79329" w:rsidR="00592FC8" w:rsidRPr="004A02B0" w:rsidRDefault="00592FC8" w:rsidP="008808C3">
                            <w:pPr>
                              <w:pStyle w:val="Geenafstand"/>
                              <w:spacing w:line="400" w:lineRule="exact"/>
                              <w:rPr>
                                <w:rFonts w:ascii="Trebuchet MS" w:hAnsi="Trebuchet MS" w:cs="Arial"/>
                                <w:color w:val="333333"/>
                                <w:sz w:val="32"/>
                                <w:szCs w:val="32"/>
                              </w:rPr>
                            </w:pPr>
                          </w:p>
                          <w:p w14:paraId="2F30A4B5" w14:textId="3BBFC3CF" w:rsidR="00592FC8" w:rsidRDefault="00592FC8" w:rsidP="008808C3">
                            <w:pPr>
                              <w:shd w:val="clear" w:color="auto" w:fill="FFFFFF"/>
                              <w:spacing w:line="400" w:lineRule="exact"/>
                              <w:rPr>
                                <w:rFonts w:cs="Arial"/>
                                <w:sz w:val="32"/>
                                <w:szCs w:val="32"/>
                              </w:rPr>
                            </w:pPr>
                            <w:r>
                              <w:rPr>
                                <w:rFonts w:cs="Arial"/>
                                <w:sz w:val="32"/>
                                <w:szCs w:val="32"/>
                              </w:rPr>
                              <w:t xml:space="preserve">Zoekt u een leuke plek om samen met andere bewoners een activiteit te organiseren dan horen wij dit graag! </w:t>
                            </w:r>
                          </w:p>
                          <w:p w14:paraId="46C7AD0C" w14:textId="7ADC5FA6" w:rsidR="00592FC8" w:rsidRDefault="00592FC8" w:rsidP="008808C3">
                            <w:pPr>
                              <w:shd w:val="clear" w:color="auto" w:fill="FFFFFF"/>
                              <w:spacing w:line="400" w:lineRule="exact"/>
                              <w:rPr>
                                <w:rFonts w:cs="Arial"/>
                                <w:sz w:val="32"/>
                                <w:szCs w:val="32"/>
                              </w:rPr>
                            </w:pPr>
                          </w:p>
                          <w:p w14:paraId="43FB1CA5" w14:textId="77777777" w:rsidR="00592FC8" w:rsidRDefault="00592FC8" w:rsidP="008808C3">
                            <w:pPr>
                              <w:shd w:val="clear" w:color="auto" w:fill="FFFFFF"/>
                              <w:spacing w:line="400" w:lineRule="exact"/>
                              <w:rPr>
                                <w:rFonts w:cs="Arial"/>
                                <w:sz w:val="32"/>
                                <w:szCs w:val="32"/>
                              </w:rPr>
                            </w:pPr>
                          </w:p>
                          <w:p w14:paraId="0E877BCD" w14:textId="2CB5BBC9" w:rsidR="00592FC8" w:rsidRDefault="00592FC8" w:rsidP="004E6680">
                            <w:pPr>
                              <w:shd w:val="clear" w:color="auto" w:fill="FFFFFF"/>
                              <w:spacing w:line="400" w:lineRule="exact"/>
                              <w:jc w:val="center"/>
                              <w:rPr>
                                <w:rFonts w:ascii="Monotype Corsiva" w:hAnsi="Monotype Corsiva" w:cs="Arial"/>
                                <w:b/>
                                <w:color w:val="7030A0"/>
                                <w:sz w:val="32"/>
                                <w:szCs w:val="32"/>
                              </w:rPr>
                            </w:pPr>
                            <w:r w:rsidRPr="004E6680">
                              <w:rPr>
                                <w:rFonts w:ascii="Monotype Corsiva" w:hAnsi="Monotype Corsiva" w:cs="Arial"/>
                                <w:b/>
                                <w:color w:val="7030A0"/>
                                <w:sz w:val="32"/>
                                <w:szCs w:val="32"/>
                              </w:rPr>
                              <w:t>Van 9 juni tot 25 augustus exposeert</w:t>
                            </w:r>
                          </w:p>
                          <w:p w14:paraId="390916A0" w14:textId="52F1E8AF" w:rsidR="00592FC8" w:rsidRDefault="00592FC8" w:rsidP="004E6680">
                            <w:pPr>
                              <w:shd w:val="clear" w:color="auto" w:fill="FFFFFF"/>
                              <w:spacing w:line="400" w:lineRule="exact"/>
                              <w:jc w:val="center"/>
                              <w:rPr>
                                <w:rFonts w:ascii="Monotype Corsiva" w:hAnsi="Monotype Corsiva" w:cs="Arial"/>
                                <w:b/>
                                <w:color w:val="7030A0"/>
                                <w:sz w:val="32"/>
                                <w:szCs w:val="32"/>
                              </w:rPr>
                            </w:pPr>
                            <w:proofErr w:type="spellStart"/>
                            <w:r w:rsidRPr="004E6680">
                              <w:rPr>
                                <w:rFonts w:ascii="Monotype Corsiva" w:hAnsi="Monotype Corsiva" w:cs="Arial"/>
                                <w:b/>
                                <w:color w:val="7030A0"/>
                                <w:sz w:val="32"/>
                                <w:szCs w:val="32"/>
                              </w:rPr>
                              <w:t>Euginie</w:t>
                            </w:r>
                            <w:proofErr w:type="spellEnd"/>
                            <w:r w:rsidRPr="004E6680">
                              <w:rPr>
                                <w:rFonts w:ascii="Monotype Corsiva" w:hAnsi="Monotype Corsiva" w:cs="Arial"/>
                                <w:b/>
                                <w:color w:val="7030A0"/>
                                <w:sz w:val="32"/>
                                <w:szCs w:val="32"/>
                              </w:rPr>
                              <w:t xml:space="preserve"> Wilcke</w:t>
                            </w:r>
                          </w:p>
                          <w:p w14:paraId="41A09F27" w14:textId="5AE5B2CC" w:rsidR="00592FC8" w:rsidRPr="004E6680" w:rsidRDefault="00592FC8" w:rsidP="004E6680">
                            <w:pPr>
                              <w:shd w:val="clear" w:color="auto" w:fill="FFFFFF"/>
                              <w:spacing w:line="400" w:lineRule="exact"/>
                              <w:jc w:val="center"/>
                              <w:rPr>
                                <w:rFonts w:ascii="Monotype Corsiva" w:hAnsi="Monotype Corsiva" w:cs="Arial"/>
                                <w:b/>
                                <w:color w:val="7030A0"/>
                                <w:sz w:val="32"/>
                                <w:szCs w:val="32"/>
                              </w:rPr>
                            </w:pPr>
                            <w:r w:rsidRPr="004E6680">
                              <w:rPr>
                                <w:rFonts w:ascii="Monotype Corsiva" w:hAnsi="Monotype Corsiva" w:cs="Arial"/>
                                <w:b/>
                                <w:color w:val="7030A0"/>
                                <w:sz w:val="32"/>
                                <w:szCs w:val="32"/>
                              </w:rPr>
                              <w:t>haar bijzondere werken bij Rijn58</w:t>
                            </w:r>
                          </w:p>
                          <w:p w14:paraId="7D80E63B" w14:textId="4386EC11" w:rsidR="00592FC8" w:rsidRDefault="00592FC8" w:rsidP="008808C3">
                            <w:pPr>
                              <w:shd w:val="clear" w:color="auto" w:fill="FFFFFF"/>
                              <w:spacing w:line="400" w:lineRule="exact"/>
                              <w:rPr>
                                <w:rFonts w:cs="Arial"/>
                                <w:sz w:val="32"/>
                                <w:szCs w:val="32"/>
                              </w:rPr>
                            </w:pPr>
                          </w:p>
                          <w:p w14:paraId="296021CD" w14:textId="5083F359" w:rsidR="00592FC8" w:rsidRDefault="00592FC8" w:rsidP="008808C3">
                            <w:pPr>
                              <w:shd w:val="clear" w:color="auto" w:fill="FFFFFF"/>
                              <w:spacing w:line="400" w:lineRule="exact"/>
                              <w:rPr>
                                <w:rFonts w:cs="Arial"/>
                                <w:sz w:val="32"/>
                                <w:szCs w:val="32"/>
                              </w:rPr>
                            </w:pPr>
                          </w:p>
                          <w:p w14:paraId="4FFC86C8" w14:textId="77777777" w:rsidR="00592FC8" w:rsidRDefault="00592FC8" w:rsidP="008808C3">
                            <w:pPr>
                              <w:shd w:val="clear" w:color="auto" w:fill="FFFFFF"/>
                              <w:spacing w:line="400" w:lineRule="exact"/>
                              <w:rPr>
                                <w:rFonts w:cs="Arial"/>
                                <w:sz w:val="32"/>
                                <w:szCs w:val="32"/>
                              </w:rPr>
                            </w:pPr>
                          </w:p>
                          <w:p w14:paraId="0B4C96F8" w14:textId="77777777" w:rsidR="00592FC8" w:rsidRDefault="00592FC8" w:rsidP="008808C3">
                            <w:pPr>
                              <w:shd w:val="clear" w:color="auto" w:fill="FFFFFF"/>
                              <w:spacing w:line="400" w:lineRule="exact"/>
                              <w:rPr>
                                <w:rFonts w:cs="Arial"/>
                                <w:sz w:val="32"/>
                                <w:szCs w:val="32"/>
                              </w:rPr>
                            </w:pPr>
                          </w:p>
                          <w:p w14:paraId="34C5DA8B" w14:textId="77777777" w:rsidR="00592FC8" w:rsidRDefault="00592FC8" w:rsidP="008808C3">
                            <w:pPr>
                              <w:shd w:val="clear" w:color="auto" w:fill="FFFFFF"/>
                              <w:spacing w:line="400" w:lineRule="exact"/>
                              <w:rPr>
                                <w:rFonts w:cs="Arial"/>
                                <w:sz w:val="32"/>
                                <w:szCs w:val="32"/>
                              </w:rPr>
                            </w:pPr>
                          </w:p>
                          <w:p w14:paraId="1B3AEE86" w14:textId="77777777" w:rsidR="00592FC8" w:rsidRDefault="00592FC8" w:rsidP="008808C3">
                            <w:pPr>
                              <w:shd w:val="clear" w:color="auto" w:fill="FFFFFF"/>
                              <w:spacing w:line="400" w:lineRule="exact"/>
                              <w:rPr>
                                <w:rFonts w:cs="Arial"/>
                                <w:sz w:val="32"/>
                                <w:szCs w:val="32"/>
                              </w:rPr>
                            </w:pPr>
                          </w:p>
                          <w:p w14:paraId="4A21C522" w14:textId="77777777" w:rsidR="00592FC8" w:rsidRDefault="00592FC8" w:rsidP="008808C3">
                            <w:pPr>
                              <w:shd w:val="clear" w:color="auto" w:fill="FFFFFF"/>
                              <w:spacing w:line="400" w:lineRule="exact"/>
                              <w:rPr>
                                <w:rFonts w:cs="Arial"/>
                                <w:sz w:val="32"/>
                                <w:szCs w:val="32"/>
                              </w:rPr>
                            </w:pPr>
                          </w:p>
                          <w:p w14:paraId="37600D26" w14:textId="77777777" w:rsidR="00592FC8" w:rsidRDefault="00592FC8" w:rsidP="008808C3">
                            <w:pPr>
                              <w:shd w:val="clear" w:color="auto" w:fill="FFFFFF"/>
                              <w:spacing w:line="400" w:lineRule="exact"/>
                              <w:rPr>
                                <w:rFonts w:cs="Arial"/>
                                <w:sz w:val="32"/>
                                <w:szCs w:val="32"/>
                              </w:rPr>
                            </w:pPr>
                          </w:p>
                          <w:p w14:paraId="45BE5FB0" w14:textId="77777777" w:rsidR="00592FC8" w:rsidRDefault="00592FC8" w:rsidP="008808C3">
                            <w:pPr>
                              <w:shd w:val="clear" w:color="auto" w:fill="FFFFFF"/>
                              <w:spacing w:line="400" w:lineRule="exact"/>
                              <w:rPr>
                                <w:rFonts w:cs="Arial"/>
                                <w:sz w:val="32"/>
                                <w:szCs w:val="32"/>
                              </w:rPr>
                            </w:pPr>
                          </w:p>
                          <w:p w14:paraId="785F8846" w14:textId="0EAE92BB" w:rsidR="00592FC8" w:rsidRDefault="00592FC8" w:rsidP="008808C3">
                            <w:pPr>
                              <w:shd w:val="clear" w:color="auto" w:fill="FFFFFF"/>
                              <w:spacing w:line="400" w:lineRule="exact"/>
                              <w:rPr>
                                <w:rFonts w:cs="Arial"/>
                                <w:sz w:val="32"/>
                                <w:szCs w:val="32"/>
                              </w:rPr>
                            </w:pPr>
                          </w:p>
                          <w:p w14:paraId="72B37D70" w14:textId="56745E69" w:rsidR="00592FC8" w:rsidRDefault="00592FC8" w:rsidP="008808C3">
                            <w:pPr>
                              <w:shd w:val="clear" w:color="auto" w:fill="FFFFFF"/>
                              <w:spacing w:line="400" w:lineRule="exact"/>
                              <w:rPr>
                                <w:rFonts w:cs="Arial"/>
                                <w:sz w:val="32"/>
                                <w:szCs w:val="32"/>
                              </w:rPr>
                            </w:pPr>
                          </w:p>
                          <w:p w14:paraId="365124B7" w14:textId="77777777" w:rsidR="00592FC8" w:rsidRDefault="00592FC8" w:rsidP="008808C3">
                            <w:pPr>
                              <w:shd w:val="clear" w:color="auto" w:fill="FFFFFF"/>
                              <w:spacing w:line="400" w:lineRule="exact"/>
                              <w:rPr>
                                <w:rFonts w:cs="Arial"/>
                                <w:sz w:val="32"/>
                                <w:szCs w:val="32"/>
                              </w:rPr>
                            </w:pPr>
                          </w:p>
                          <w:p w14:paraId="223CBDA0" w14:textId="6DE861C1" w:rsidR="00592FC8" w:rsidRDefault="00592FC8" w:rsidP="008808C3">
                            <w:pPr>
                              <w:shd w:val="clear" w:color="auto" w:fill="FFFFFF"/>
                              <w:spacing w:line="400" w:lineRule="exact"/>
                              <w:rPr>
                                <w:rFonts w:cs="Arial"/>
                                <w:sz w:val="32"/>
                                <w:szCs w:val="32"/>
                              </w:rPr>
                            </w:pPr>
                            <w:r>
                              <w:rPr>
                                <w:noProof/>
                              </w:rPr>
                              <w:drawing>
                                <wp:inline distT="0" distB="0" distL="0" distR="0" wp14:anchorId="06FB2679" wp14:editId="6BFF9F16">
                                  <wp:extent cx="3398520" cy="2856230"/>
                                  <wp:effectExtent l="0" t="0" r="0" b="1270"/>
                                  <wp:docPr id="19" name="Afbeelding 19"/>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98520" cy="2856230"/>
                                          </a:xfrm>
                                          <a:prstGeom prst="rect">
                                            <a:avLst/>
                                          </a:prstGeom>
                                        </pic:spPr>
                                      </pic:pic>
                                    </a:graphicData>
                                  </a:graphic>
                                </wp:inline>
                              </w:drawing>
                            </w:r>
                          </w:p>
                          <w:p w14:paraId="2D633937" w14:textId="0EA31A83" w:rsidR="00592FC8" w:rsidRDefault="00592FC8" w:rsidP="008808C3">
                            <w:pPr>
                              <w:shd w:val="clear" w:color="auto" w:fill="FFFFFF"/>
                              <w:spacing w:line="400" w:lineRule="exact"/>
                              <w:rPr>
                                <w:rFonts w:cs="Arial"/>
                                <w:sz w:val="32"/>
                                <w:szCs w:val="32"/>
                              </w:rPr>
                            </w:pPr>
                            <w:r>
                              <w:rPr>
                                <w:rFonts w:cs="Arial"/>
                                <w:sz w:val="32"/>
                                <w:szCs w:val="32"/>
                              </w:rPr>
                              <w:t>Vindt u het leuk om ook eens te exposeren in de Rijnstraat, neem dan contact met ons op.</w:t>
                            </w:r>
                          </w:p>
                          <w:p w14:paraId="4B57B731" w14:textId="12753247" w:rsidR="00592FC8" w:rsidRPr="004A02B0" w:rsidRDefault="00592FC8" w:rsidP="008808C3">
                            <w:pPr>
                              <w:shd w:val="clear" w:color="auto" w:fill="FFFFFF"/>
                              <w:spacing w:line="400" w:lineRule="exact"/>
                              <w:rPr>
                                <w:rFonts w:cs="Arial"/>
                                <w:b/>
                                <w:color w:val="F07F0F"/>
                                <w:sz w:val="32"/>
                                <w:szCs w:val="32"/>
                              </w:rPr>
                            </w:pPr>
                            <w:r w:rsidRPr="004A02B0">
                              <w:rPr>
                                <w:rFonts w:cs="Arial"/>
                                <w:b/>
                                <w:color w:val="F07F0F"/>
                                <w:sz w:val="32"/>
                                <w:szCs w:val="32"/>
                              </w:rPr>
                              <w:t>Rijn 58</w:t>
                            </w:r>
                          </w:p>
                          <w:p w14:paraId="09806214" w14:textId="77777777" w:rsidR="00592FC8" w:rsidRPr="004A02B0" w:rsidRDefault="00592FC8" w:rsidP="008808C3">
                            <w:pPr>
                              <w:spacing w:line="400" w:lineRule="exact"/>
                              <w:rPr>
                                <w:sz w:val="32"/>
                                <w:szCs w:val="32"/>
                              </w:rPr>
                            </w:pPr>
                            <w:r w:rsidRPr="004A02B0">
                              <w:rPr>
                                <w:sz w:val="32"/>
                                <w:szCs w:val="32"/>
                              </w:rPr>
                              <w:t xml:space="preserve">Rijnstraat 58 </w:t>
                            </w:r>
                          </w:p>
                          <w:p w14:paraId="1D3F4DB8" w14:textId="77777777" w:rsidR="00592FC8" w:rsidRPr="004A02B0" w:rsidRDefault="00592FC8" w:rsidP="008808C3">
                            <w:pPr>
                              <w:spacing w:line="400" w:lineRule="exact"/>
                              <w:rPr>
                                <w:sz w:val="32"/>
                                <w:szCs w:val="32"/>
                              </w:rPr>
                            </w:pPr>
                            <w:r w:rsidRPr="004A02B0">
                              <w:rPr>
                                <w:sz w:val="32"/>
                                <w:szCs w:val="32"/>
                              </w:rPr>
                              <w:t xml:space="preserve">1078 RD Amsterdam </w:t>
                            </w:r>
                          </w:p>
                          <w:p w14:paraId="20954504" w14:textId="77777777" w:rsidR="00592FC8" w:rsidRPr="0042455F" w:rsidRDefault="00592FC8" w:rsidP="008808C3">
                            <w:pPr>
                              <w:spacing w:line="400" w:lineRule="exact"/>
                              <w:rPr>
                                <w:sz w:val="32"/>
                                <w:szCs w:val="32"/>
                              </w:rPr>
                            </w:pPr>
                            <w:r w:rsidRPr="0042455F">
                              <w:rPr>
                                <w:sz w:val="32"/>
                                <w:szCs w:val="32"/>
                              </w:rPr>
                              <w:t xml:space="preserve">020 46 20 365 </w:t>
                            </w:r>
                          </w:p>
                          <w:p w14:paraId="1E046DF7" w14:textId="3DEC81E4" w:rsidR="00592FC8" w:rsidRDefault="00592FC8" w:rsidP="008808C3">
                            <w:pPr>
                              <w:spacing w:line="400" w:lineRule="exact"/>
                              <w:rPr>
                                <w:sz w:val="32"/>
                                <w:szCs w:val="32"/>
                              </w:rPr>
                            </w:pPr>
                            <w:r w:rsidRPr="0042455F">
                              <w:rPr>
                                <w:sz w:val="32"/>
                                <w:szCs w:val="32"/>
                              </w:rPr>
                              <w:t>maandag t/m vrijdag 9.00-17.00 uur</w:t>
                            </w:r>
                          </w:p>
                          <w:p w14:paraId="353FDEE5" w14:textId="126EF06F" w:rsidR="00592FC8" w:rsidRDefault="00592FC8" w:rsidP="008808C3">
                            <w:pPr>
                              <w:spacing w:line="400" w:lineRule="exact"/>
                              <w:rPr>
                                <w:sz w:val="32"/>
                                <w:szCs w:val="32"/>
                              </w:rPr>
                            </w:pPr>
                            <w:r>
                              <w:rPr>
                                <w:sz w:val="32"/>
                                <w:szCs w:val="32"/>
                              </w:rPr>
                              <w:t>contact: Brigitte Aalders</w:t>
                            </w:r>
                          </w:p>
                          <w:p w14:paraId="450A9E14" w14:textId="400A300D" w:rsidR="00592FC8" w:rsidRPr="00E3543B" w:rsidRDefault="00592FC8" w:rsidP="008808C3">
                            <w:pPr>
                              <w:spacing w:line="400" w:lineRule="exact"/>
                              <w:rPr>
                                <w:sz w:val="28"/>
                                <w:szCs w:val="28"/>
                              </w:rPr>
                            </w:pPr>
                            <w:r w:rsidRPr="00E3543B">
                              <w:rPr>
                                <w:sz w:val="28"/>
                                <w:szCs w:val="28"/>
                              </w:rPr>
                              <w:t>sociaal cultureel medewerker/beheer</w:t>
                            </w:r>
                            <w:r>
                              <w:rPr>
                                <w:sz w:val="28"/>
                                <w:szCs w:val="28"/>
                              </w:rPr>
                              <w:t>der</w:t>
                            </w:r>
                          </w:p>
                          <w:p w14:paraId="46071636" w14:textId="3BA1FF31" w:rsidR="00592FC8" w:rsidRDefault="00686FA9" w:rsidP="008808C3">
                            <w:pPr>
                              <w:spacing w:line="400" w:lineRule="exact"/>
                              <w:rPr>
                                <w:rStyle w:val="Hyperlink"/>
                                <w:sz w:val="32"/>
                                <w:szCs w:val="32"/>
                              </w:rPr>
                            </w:pPr>
                            <w:hyperlink r:id="rId17" w:history="1">
                              <w:r w:rsidR="00592FC8" w:rsidRPr="008B7FA8">
                                <w:rPr>
                                  <w:rStyle w:val="Hyperlink"/>
                                  <w:sz w:val="32"/>
                                  <w:szCs w:val="32"/>
                                </w:rPr>
                                <w:t>baalders@dynamo-amsterdam.nl</w:t>
                              </w:r>
                            </w:hyperlink>
                          </w:p>
                          <w:p w14:paraId="50C7D4CA" w14:textId="7B0611D3" w:rsidR="00592FC8" w:rsidRPr="00153209" w:rsidRDefault="00592FC8" w:rsidP="008808C3">
                            <w:pPr>
                              <w:spacing w:line="400" w:lineRule="exact"/>
                              <w:rPr>
                                <w:sz w:val="32"/>
                                <w:szCs w:val="32"/>
                              </w:rPr>
                            </w:pPr>
                            <w:r w:rsidRPr="00153209">
                              <w:rPr>
                                <w:rStyle w:val="Hyperlink"/>
                                <w:color w:val="auto"/>
                                <w:sz w:val="32"/>
                                <w:szCs w:val="32"/>
                              </w:rPr>
                              <w:t>06</w:t>
                            </w:r>
                            <w:r>
                              <w:rPr>
                                <w:rStyle w:val="Hyperlink"/>
                                <w:color w:val="auto"/>
                                <w:sz w:val="32"/>
                                <w:szCs w:val="32"/>
                              </w:rPr>
                              <w:t xml:space="preserve"> </w:t>
                            </w:r>
                            <w:r w:rsidRPr="00153209">
                              <w:rPr>
                                <w:rStyle w:val="Hyperlink"/>
                                <w:color w:val="auto"/>
                                <w:sz w:val="32"/>
                                <w:szCs w:val="32"/>
                              </w:rPr>
                              <w:t>16</w:t>
                            </w:r>
                            <w:r>
                              <w:rPr>
                                <w:rStyle w:val="Hyperlink"/>
                                <w:color w:val="auto"/>
                                <w:sz w:val="32"/>
                                <w:szCs w:val="32"/>
                              </w:rPr>
                              <w:t xml:space="preserve"> </w:t>
                            </w:r>
                            <w:r w:rsidRPr="00153209">
                              <w:rPr>
                                <w:rStyle w:val="Hyperlink"/>
                                <w:color w:val="auto"/>
                                <w:sz w:val="32"/>
                                <w:szCs w:val="32"/>
                              </w:rPr>
                              <w:t>17</w:t>
                            </w:r>
                            <w:r>
                              <w:rPr>
                                <w:rStyle w:val="Hyperlink"/>
                                <w:color w:val="auto"/>
                                <w:sz w:val="32"/>
                                <w:szCs w:val="32"/>
                              </w:rPr>
                              <w:t xml:space="preserve"> </w:t>
                            </w:r>
                            <w:r w:rsidRPr="00153209">
                              <w:rPr>
                                <w:rStyle w:val="Hyperlink"/>
                                <w:color w:val="auto"/>
                                <w:sz w:val="32"/>
                                <w:szCs w:val="32"/>
                              </w:rPr>
                              <w:t>09</w:t>
                            </w:r>
                            <w:r>
                              <w:rPr>
                                <w:rStyle w:val="Hyperlink"/>
                                <w:color w:val="auto"/>
                                <w:sz w:val="32"/>
                                <w:szCs w:val="32"/>
                              </w:rPr>
                              <w:t xml:space="preserve"> </w:t>
                            </w:r>
                            <w:r w:rsidRPr="00153209">
                              <w:rPr>
                                <w:rStyle w:val="Hyperlink"/>
                                <w:color w:val="auto"/>
                                <w:sz w:val="32"/>
                                <w:szCs w:val="32"/>
                              </w:rPr>
                              <w:t>33</w:t>
                            </w:r>
                          </w:p>
                          <w:p w14:paraId="2FD83DF3" w14:textId="49908FD8" w:rsidR="00592FC8" w:rsidRDefault="00686FA9" w:rsidP="008808C3">
                            <w:pPr>
                              <w:spacing w:line="400" w:lineRule="exact"/>
                              <w:rPr>
                                <w:rStyle w:val="Hyperlink"/>
                                <w:b/>
                                <w:color w:val="auto"/>
                                <w:sz w:val="24"/>
                                <w:szCs w:val="24"/>
                              </w:rPr>
                            </w:pPr>
                            <w:hyperlink r:id="rId18" w:history="1">
                              <w:r w:rsidR="00592FC8" w:rsidRPr="008B7FA8">
                                <w:rPr>
                                  <w:rStyle w:val="Hyperlink"/>
                                  <w:b/>
                                  <w:sz w:val="24"/>
                                  <w:szCs w:val="24"/>
                                </w:rPr>
                                <w:t>www.dynamo-amsterdam.nl/locatie/rijn-58</w:t>
                              </w:r>
                            </w:hyperlink>
                          </w:p>
                          <w:p w14:paraId="6983CE3A" w14:textId="77777777" w:rsidR="00592FC8" w:rsidRPr="002D1095" w:rsidRDefault="00592FC8" w:rsidP="008808C3">
                            <w:pPr>
                              <w:spacing w:line="400" w:lineRule="exact"/>
                              <w:rPr>
                                <w:b/>
                                <w:sz w:val="24"/>
                                <w:szCs w:val="24"/>
                              </w:rPr>
                            </w:pPr>
                          </w:p>
                          <w:p w14:paraId="3B107B12" w14:textId="299725A5" w:rsidR="00592FC8" w:rsidRPr="00A25835" w:rsidRDefault="00592FC8" w:rsidP="00DA148B">
                            <w:pPr>
                              <w:shd w:val="clear" w:color="auto" w:fill="FFFFFF"/>
                              <w:rPr>
                                <w:rFonts w:cs="Arial"/>
                                <w:color w:val="222222"/>
                                <w:sz w:val="24"/>
                                <w:szCs w:val="24"/>
                              </w:rPr>
                            </w:pPr>
                            <w:r>
                              <w:rPr>
                                <w:noProof/>
                                <w:bdr w:val="none" w:sz="0" w:space="0" w:color="auto" w:frame="1"/>
                              </w:rPr>
                              <w:drawing>
                                <wp:inline distT="0" distB="0" distL="0" distR="0" wp14:anchorId="268BE576" wp14:editId="38CEC117">
                                  <wp:extent cx="3625215" cy="2285775"/>
                                  <wp:effectExtent l="0" t="0" r="0" b="635"/>
                                  <wp:docPr id="30" name="Afbeelding 30" descr="https://lh3.googleusercontent.com/Yv_aMbRcmR6FNZBDA8s8qfWS4tZkOSDvHW_i6XrjPH2br0WBhXssGH3MsDRBgoZf3ZgXi0UqqkoBHhJuUHXp0lKDRKR3YaH_G608QA9glvtCHv0Oz1KtOE7_92aS97S6PEeA4V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2" descr="https://lh3.googleusercontent.com/Yv_aMbRcmR6FNZBDA8s8qfWS4tZkOSDvHW_i6XrjPH2br0WBhXssGH3MsDRBgoZf3ZgXi0UqqkoBHhJuUHXp0lKDRKR3YaH_G608QA9glvtCHv0Oz1KtOE7_92aS97S6PEeA4V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60687" cy="230814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C948C" id="Tekstvak 1" o:spid="_x0000_s1034" type="#_x0000_t202" style="position:absolute;margin-left:424.35pt;margin-top:8.25pt;width:299.5pt;height:963.1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" fillcolor="white [3201]" stroked="f" strokeweight=".5pt">
                <v:textbox>
                  <w:txbxContent>
                    <w:p w14:paraId="3F1C0A8B" w14:textId="77E79329" w:rsidR="00592FC8" w:rsidRPr="004A02B0" w:rsidRDefault="00592FC8" w:rsidP="008808C3">
                      <w:pPr>
                        <w:pStyle w:val="Geenafstand"/>
                        <w:spacing w:line="400" w:lineRule="exact"/>
                        <w:rPr>
                          <w:rFonts w:ascii="Trebuchet MS" w:hAnsi="Trebuchet MS" w:cs="Arial"/>
                          <w:color w:val="333333"/>
                          <w:sz w:val="32"/>
                          <w:szCs w:val="32"/>
                        </w:rPr>
                      </w:pPr>
                    </w:p>
                    <w:p w14:paraId="2F30A4B5" w14:textId="3BBFC3CF" w:rsidR="00592FC8" w:rsidRDefault="00592FC8" w:rsidP="008808C3">
                      <w:pPr>
                        <w:shd w:val="clear" w:color="auto" w:fill="FFFFFF"/>
                        <w:spacing w:line="400" w:lineRule="exact"/>
                        <w:rPr>
                          <w:rFonts w:cs="Arial"/>
                          <w:sz w:val="32"/>
                          <w:szCs w:val="32"/>
                        </w:rPr>
                      </w:pPr>
                      <w:r>
                        <w:rPr>
                          <w:rFonts w:cs="Arial"/>
                          <w:sz w:val="32"/>
                          <w:szCs w:val="32"/>
                        </w:rPr>
                        <w:t xml:space="preserve">Zoekt u een leuke plek om samen met andere bewoners een activiteit te organiseren dan horen wij dit graag! </w:t>
                      </w:r>
                    </w:p>
                    <w:p w14:paraId="46C7AD0C" w14:textId="7ADC5FA6" w:rsidR="00592FC8" w:rsidRDefault="00592FC8" w:rsidP="008808C3">
                      <w:pPr>
                        <w:shd w:val="clear" w:color="auto" w:fill="FFFFFF"/>
                        <w:spacing w:line="400" w:lineRule="exact"/>
                        <w:rPr>
                          <w:rFonts w:cs="Arial"/>
                          <w:sz w:val="32"/>
                          <w:szCs w:val="32"/>
                        </w:rPr>
                      </w:pPr>
                    </w:p>
                    <w:p w14:paraId="43FB1CA5" w14:textId="77777777" w:rsidR="00592FC8" w:rsidRDefault="00592FC8" w:rsidP="008808C3">
                      <w:pPr>
                        <w:shd w:val="clear" w:color="auto" w:fill="FFFFFF"/>
                        <w:spacing w:line="400" w:lineRule="exact"/>
                        <w:rPr>
                          <w:rFonts w:cs="Arial"/>
                          <w:sz w:val="32"/>
                          <w:szCs w:val="32"/>
                        </w:rPr>
                      </w:pPr>
                    </w:p>
                    <w:p w14:paraId="0E877BCD" w14:textId="2CB5BBC9" w:rsidR="00592FC8" w:rsidRDefault="00592FC8" w:rsidP="004E6680">
                      <w:pPr>
                        <w:shd w:val="clear" w:color="auto" w:fill="FFFFFF"/>
                        <w:spacing w:line="400" w:lineRule="exact"/>
                        <w:jc w:val="center"/>
                        <w:rPr>
                          <w:rFonts w:ascii="Monotype Corsiva" w:hAnsi="Monotype Corsiva" w:cs="Arial"/>
                          <w:b/>
                          <w:color w:val="7030A0"/>
                          <w:sz w:val="32"/>
                          <w:szCs w:val="32"/>
                        </w:rPr>
                      </w:pPr>
                      <w:r w:rsidRPr="004E6680">
                        <w:rPr>
                          <w:rFonts w:ascii="Monotype Corsiva" w:hAnsi="Monotype Corsiva" w:cs="Arial"/>
                          <w:b/>
                          <w:color w:val="7030A0"/>
                          <w:sz w:val="32"/>
                          <w:szCs w:val="32"/>
                        </w:rPr>
                        <w:t>Van 9 juni tot 25 augustus exposeert</w:t>
                      </w:r>
                    </w:p>
                    <w:p w14:paraId="390916A0" w14:textId="52F1E8AF" w:rsidR="00592FC8" w:rsidRDefault="00592FC8" w:rsidP="004E6680">
                      <w:pPr>
                        <w:shd w:val="clear" w:color="auto" w:fill="FFFFFF"/>
                        <w:spacing w:line="400" w:lineRule="exact"/>
                        <w:jc w:val="center"/>
                        <w:rPr>
                          <w:rFonts w:ascii="Monotype Corsiva" w:hAnsi="Monotype Corsiva" w:cs="Arial"/>
                          <w:b/>
                          <w:color w:val="7030A0"/>
                          <w:sz w:val="32"/>
                          <w:szCs w:val="32"/>
                        </w:rPr>
                      </w:pPr>
                      <w:proofErr w:type="spellStart"/>
                      <w:r w:rsidRPr="004E6680">
                        <w:rPr>
                          <w:rFonts w:ascii="Monotype Corsiva" w:hAnsi="Monotype Corsiva" w:cs="Arial"/>
                          <w:b/>
                          <w:color w:val="7030A0"/>
                          <w:sz w:val="32"/>
                          <w:szCs w:val="32"/>
                        </w:rPr>
                        <w:t>Euginie</w:t>
                      </w:r>
                      <w:proofErr w:type="spellEnd"/>
                      <w:r w:rsidRPr="004E6680">
                        <w:rPr>
                          <w:rFonts w:ascii="Monotype Corsiva" w:hAnsi="Monotype Corsiva" w:cs="Arial"/>
                          <w:b/>
                          <w:color w:val="7030A0"/>
                          <w:sz w:val="32"/>
                          <w:szCs w:val="32"/>
                        </w:rPr>
                        <w:t xml:space="preserve"> Wilcke</w:t>
                      </w:r>
                    </w:p>
                    <w:p w14:paraId="41A09F27" w14:textId="5AE5B2CC" w:rsidR="00592FC8" w:rsidRPr="004E6680" w:rsidRDefault="00592FC8" w:rsidP="004E6680">
                      <w:pPr>
                        <w:shd w:val="clear" w:color="auto" w:fill="FFFFFF"/>
                        <w:spacing w:line="400" w:lineRule="exact"/>
                        <w:jc w:val="center"/>
                        <w:rPr>
                          <w:rFonts w:ascii="Monotype Corsiva" w:hAnsi="Monotype Corsiva" w:cs="Arial"/>
                          <w:b/>
                          <w:color w:val="7030A0"/>
                          <w:sz w:val="32"/>
                          <w:szCs w:val="32"/>
                        </w:rPr>
                      </w:pPr>
                      <w:r w:rsidRPr="004E6680">
                        <w:rPr>
                          <w:rFonts w:ascii="Monotype Corsiva" w:hAnsi="Monotype Corsiva" w:cs="Arial"/>
                          <w:b/>
                          <w:color w:val="7030A0"/>
                          <w:sz w:val="32"/>
                          <w:szCs w:val="32"/>
                        </w:rPr>
                        <w:t>haar bijzondere werken bij Rijn58</w:t>
                      </w:r>
                    </w:p>
                    <w:p w14:paraId="7D80E63B" w14:textId="4386EC11" w:rsidR="00592FC8" w:rsidRDefault="00592FC8" w:rsidP="008808C3">
                      <w:pPr>
                        <w:shd w:val="clear" w:color="auto" w:fill="FFFFFF"/>
                        <w:spacing w:line="400" w:lineRule="exact"/>
                        <w:rPr>
                          <w:rFonts w:cs="Arial"/>
                          <w:sz w:val="32"/>
                          <w:szCs w:val="32"/>
                        </w:rPr>
                      </w:pPr>
                    </w:p>
                    <w:p w14:paraId="296021CD" w14:textId="5083F359" w:rsidR="00592FC8" w:rsidRDefault="00592FC8" w:rsidP="008808C3">
                      <w:pPr>
                        <w:shd w:val="clear" w:color="auto" w:fill="FFFFFF"/>
                        <w:spacing w:line="400" w:lineRule="exact"/>
                        <w:rPr>
                          <w:rFonts w:cs="Arial"/>
                          <w:sz w:val="32"/>
                          <w:szCs w:val="32"/>
                        </w:rPr>
                      </w:pPr>
                    </w:p>
                    <w:p w14:paraId="4FFC86C8" w14:textId="77777777" w:rsidR="00592FC8" w:rsidRDefault="00592FC8" w:rsidP="008808C3">
                      <w:pPr>
                        <w:shd w:val="clear" w:color="auto" w:fill="FFFFFF"/>
                        <w:spacing w:line="400" w:lineRule="exact"/>
                        <w:rPr>
                          <w:rFonts w:cs="Arial"/>
                          <w:sz w:val="32"/>
                          <w:szCs w:val="32"/>
                        </w:rPr>
                      </w:pPr>
                    </w:p>
                    <w:p w14:paraId="0B4C96F8" w14:textId="77777777" w:rsidR="00592FC8" w:rsidRDefault="00592FC8" w:rsidP="008808C3">
                      <w:pPr>
                        <w:shd w:val="clear" w:color="auto" w:fill="FFFFFF"/>
                        <w:spacing w:line="400" w:lineRule="exact"/>
                        <w:rPr>
                          <w:rFonts w:cs="Arial"/>
                          <w:sz w:val="32"/>
                          <w:szCs w:val="32"/>
                        </w:rPr>
                      </w:pPr>
                    </w:p>
                    <w:p w14:paraId="34C5DA8B" w14:textId="77777777" w:rsidR="00592FC8" w:rsidRDefault="00592FC8" w:rsidP="008808C3">
                      <w:pPr>
                        <w:shd w:val="clear" w:color="auto" w:fill="FFFFFF"/>
                        <w:spacing w:line="400" w:lineRule="exact"/>
                        <w:rPr>
                          <w:rFonts w:cs="Arial"/>
                          <w:sz w:val="32"/>
                          <w:szCs w:val="32"/>
                        </w:rPr>
                      </w:pPr>
                    </w:p>
                    <w:p w14:paraId="1B3AEE86" w14:textId="77777777" w:rsidR="00592FC8" w:rsidRDefault="00592FC8" w:rsidP="008808C3">
                      <w:pPr>
                        <w:shd w:val="clear" w:color="auto" w:fill="FFFFFF"/>
                        <w:spacing w:line="400" w:lineRule="exact"/>
                        <w:rPr>
                          <w:rFonts w:cs="Arial"/>
                          <w:sz w:val="32"/>
                          <w:szCs w:val="32"/>
                        </w:rPr>
                      </w:pPr>
                    </w:p>
                    <w:p w14:paraId="4A21C522" w14:textId="77777777" w:rsidR="00592FC8" w:rsidRDefault="00592FC8" w:rsidP="008808C3">
                      <w:pPr>
                        <w:shd w:val="clear" w:color="auto" w:fill="FFFFFF"/>
                        <w:spacing w:line="400" w:lineRule="exact"/>
                        <w:rPr>
                          <w:rFonts w:cs="Arial"/>
                          <w:sz w:val="32"/>
                          <w:szCs w:val="32"/>
                        </w:rPr>
                      </w:pPr>
                    </w:p>
                    <w:p w14:paraId="37600D26" w14:textId="77777777" w:rsidR="00592FC8" w:rsidRDefault="00592FC8" w:rsidP="008808C3">
                      <w:pPr>
                        <w:shd w:val="clear" w:color="auto" w:fill="FFFFFF"/>
                        <w:spacing w:line="400" w:lineRule="exact"/>
                        <w:rPr>
                          <w:rFonts w:cs="Arial"/>
                          <w:sz w:val="32"/>
                          <w:szCs w:val="32"/>
                        </w:rPr>
                      </w:pPr>
                    </w:p>
                    <w:p w14:paraId="45BE5FB0" w14:textId="77777777" w:rsidR="00592FC8" w:rsidRDefault="00592FC8" w:rsidP="008808C3">
                      <w:pPr>
                        <w:shd w:val="clear" w:color="auto" w:fill="FFFFFF"/>
                        <w:spacing w:line="400" w:lineRule="exact"/>
                        <w:rPr>
                          <w:rFonts w:cs="Arial"/>
                          <w:sz w:val="32"/>
                          <w:szCs w:val="32"/>
                        </w:rPr>
                      </w:pPr>
                    </w:p>
                    <w:p w14:paraId="785F8846" w14:textId="0EAE92BB" w:rsidR="00592FC8" w:rsidRDefault="00592FC8" w:rsidP="008808C3">
                      <w:pPr>
                        <w:shd w:val="clear" w:color="auto" w:fill="FFFFFF"/>
                        <w:spacing w:line="400" w:lineRule="exact"/>
                        <w:rPr>
                          <w:rFonts w:cs="Arial"/>
                          <w:sz w:val="32"/>
                          <w:szCs w:val="32"/>
                        </w:rPr>
                      </w:pPr>
                    </w:p>
                    <w:p w14:paraId="72B37D70" w14:textId="56745E69" w:rsidR="00592FC8" w:rsidRDefault="00592FC8" w:rsidP="008808C3">
                      <w:pPr>
                        <w:shd w:val="clear" w:color="auto" w:fill="FFFFFF"/>
                        <w:spacing w:line="400" w:lineRule="exact"/>
                        <w:rPr>
                          <w:rFonts w:cs="Arial"/>
                          <w:sz w:val="32"/>
                          <w:szCs w:val="32"/>
                        </w:rPr>
                      </w:pPr>
                    </w:p>
                    <w:p w14:paraId="365124B7" w14:textId="77777777" w:rsidR="00592FC8" w:rsidRDefault="00592FC8" w:rsidP="008808C3">
                      <w:pPr>
                        <w:shd w:val="clear" w:color="auto" w:fill="FFFFFF"/>
                        <w:spacing w:line="400" w:lineRule="exact"/>
                        <w:rPr>
                          <w:rFonts w:cs="Arial"/>
                          <w:sz w:val="32"/>
                          <w:szCs w:val="32"/>
                        </w:rPr>
                      </w:pPr>
                    </w:p>
                    <w:p w14:paraId="223CBDA0" w14:textId="6DE861C1" w:rsidR="00592FC8" w:rsidRDefault="00592FC8" w:rsidP="008808C3">
                      <w:pPr>
                        <w:shd w:val="clear" w:color="auto" w:fill="FFFFFF"/>
                        <w:spacing w:line="400" w:lineRule="exact"/>
                        <w:rPr>
                          <w:rFonts w:cs="Arial"/>
                          <w:sz w:val="32"/>
                          <w:szCs w:val="32"/>
                        </w:rPr>
                      </w:pPr>
                      <w:r>
                        <w:rPr>
                          <w:noProof/>
                        </w:rPr>
                        <w:drawing>
                          <wp:inline distT="0" distB="0" distL="0" distR="0" wp14:anchorId="06FB2679" wp14:editId="6BFF9F16">
                            <wp:extent cx="3398520" cy="2856230"/>
                            <wp:effectExtent l="0" t="0" r="0" b="1270"/>
                            <wp:docPr id="19" name="Afbeelding 19"/>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398520" cy="2856230"/>
                                    </a:xfrm>
                                    <a:prstGeom prst="rect">
                                      <a:avLst/>
                                    </a:prstGeom>
                                  </pic:spPr>
                                </pic:pic>
                              </a:graphicData>
                            </a:graphic>
                          </wp:inline>
                        </w:drawing>
                      </w:r>
                    </w:p>
                    <w:p w14:paraId="2D633937" w14:textId="0EA31A83" w:rsidR="00592FC8" w:rsidRDefault="00592FC8" w:rsidP="008808C3">
                      <w:pPr>
                        <w:shd w:val="clear" w:color="auto" w:fill="FFFFFF"/>
                        <w:spacing w:line="400" w:lineRule="exact"/>
                        <w:rPr>
                          <w:rFonts w:cs="Arial"/>
                          <w:sz w:val="32"/>
                          <w:szCs w:val="32"/>
                        </w:rPr>
                      </w:pPr>
                      <w:r>
                        <w:rPr>
                          <w:rFonts w:cs="Arial"/>
                          <w:sz w:val="32"/>
                          <w:szCs w:val="32"/>
                        </w:rPr>
                        <w:t>Vindt u het leuk om ook eens te exposeren in de Rijnstraat, neem dan contact met ons op.</w:t>
                      </w:r>
                    </w:p>
                    <w:p w14:paraId="4B57B731" w14:textId="12753247" w:rsidR="00592FC8" w:rsidRPr="004A02B0" w:rsidRDefault="00592FC8" w:rsidP="008808C3">
                      <w:pPr>
                        <w:shd w:val="clear" w:color="auto" w:fill="FFFFFF"/>
                        <w:spacing w:line="400" w:lineRule="exact"/>
                        <w:rPr>
                          <w:rFonts w:cs="Arial"/>
                          <w:b/>
                          <w:color w:val="F07F0F"/>
                          <w:sz w:val="32"/>
                          <w:szCs w:val="32"/>
                        </w:rPr>
                      </w:pPr>
                      <w:r w:rsidRPr="004A02B0">
                        <w:rPr>
                          <w:rFonts w:cs="Arial"/>
                          <w:b/>
                          <w:color w:val="F07F0F"/>
                          <w:sz w:val="32"/>
                          <w:szCs w:val="32"/>
                        </w:rPr>
                        <w:t>Rijn 58</w:t>
                      </w:r>
                    </w:p>
                    <w:p w14:paraId="09806214" w14:textId="77777777" w:rsidR="00592FC8" w:rsidRPr="004A02B0" w:rsidRDefault="00592FC8" w:rsidP="008808C3">
                      <w:pPr>
                        <w:spacing w:line="400" w:lineRule="exact"/>
                        <w:rPr>
                          <w:sz w:val="32"/>
                          <w:szCs w:val="32"/>
                        </w:rPr>
                      </w:pPr>
                      <w:r w:rsidRPr="004A02B0">
                        <w:rPr>
                          <w:sz w:val="32"/>
                          <w:szCs w:val="32"/>
                        </w:rPr>
                        <w:t xml:space="preserve">Rijnstraat 58 </w:t>
                      </w:r>
                    </w:p>
                    <w:p w14:paraId="1D3F4DB8" w14:textId="77777777" w:rsidR="00592FC8" w:rsidRPr="004A02B0" w:rsidRDefault="00592FC8" w:rsidP="008808C3">
                      <w:pPr>
                        <w:spacing w:line="400" w:lineRule="exact"/>
                        <w:rPr>
                          <w:sz w:val="32"/>
                          <w:szCs w:val="32"/>
                        </w:rPr>
                      </w:pPr>
                      <w:r w:rsidRPr="004A02B0">
                        <w:rPr>
                          <w:sz w:val="32"/>
                          <w:szCs w:val="32"/>
                        </w:rPr>
                        <w:t xml:space="preserve">1078 RD Amsterdam </w:t>
                      </w:r>
                    </w:p>
                    <w:p w14:paraId="20954504" w14:textId="77777777" w:rsidR="00592FC8" w:rsidRPr="0042455F" w:rsidRDefault="00592FC8" w:rsidP="008808C3">
                      <w:pPr>
                        <w:spacing w:line="400" w:lineRule="exact"/>
                        <w:rPr>
                          <w:sz w:val="32"/>
                          <w:szCs w:val="32"/>
                        </w:rPr>
                      </w:pPr>
                      <w:r w:rsidRPr="0042455F">
                        <w:rPr>
                          <w:sz w:val="32"/>
                          <w:szCs w:val="32"/>
                        </w:rPr>
                        <w:t xml:space="preserve">020 46 20 365 </w:t>
                      </w:r>
                    </w:p>
                    <w:p w14:paraId="1E046DF7" w14:textId="3DEC81E4" w:rsidR="00592FC8" w:rsidRDefault="00592FC8" w:rsidP="008808C3">
                      <w:pPr>
                        <w:spacing w:line="400" w:lineRule="exact"/>
                        <w:rPr>
                          <w:sz w:val="32"/>
                          <w:szCs w:val="32"/>
                        </w:rPr>
                      </w:pPr>
                      <w:r w:rsidRPr="0042455F">
                        <w:rPr>
                          <w:sz w:val="32"/>
                          <w:szCs w:val="32"/>
                        </w:rPr>
                        <w:t>maandag t/m vrijdag 9.00-17.00 uur</w:t>
                      </w:r>
                    </w:p>
                    <w:p w14:paraId="353FDEE5" w14:textId="126EF06F" w:rsidR="00592FC8" w:rsidRDefault="00592FC8" w:rsidP="008808C3">
                      <w:pPr>
                        <w:spacing w:line="400" w:lineRule="exact"/>
                        <w:rPr>
                          <w:sz w:val="32"/>
                          <w:szCs w:val="32"/>
                        </w:rPr>
                      </w:pPr>
                      <w:r>
                        <w:rPr>
                          <w:sz w:val="32"/>
                          <w:szCs w:val="32"/>
                        </w:rPr>
                        <w:t>contact: Brigitte Aalders</w:t>
                      </w:r>
                    </w:p>
                    <w:p w14:paraId="450A9E14" w14:textId="400A300D" w:rsidR="00592FC8" w:rsidRPr="00E3543B" w:rsidRDefault="00592FC8" w:rsidP="008808C3">
                      <w:pPr>
                        <w:spacing w:line="400" w:lineRule="exact"/>
                        <w:rPr>
                          <w:sz w:val="28"/>
                          <w:szCs w:val="28"/>
                        </w:rPr>
                      </w:pPr>
                      <w:r w:rsidRPr="00E3543B">
                        <w:rPr>
                          <w:sz w:val="28"/>
                          <w:szCs w:val="28"/>
                        </w:rPr>
                        <w:t>sociaal cultureel medewerker/beheer</w:t>
                      </w:r>
                      <w:r>
                        <w:rPr>
                          <w:sz w:val="28"/>
                          <w:szCs w:val="28"/>
                        </w:rPr>
                        <w:t>der</w:t>
                      </w:r>
                    </w:p>
                    <w:p w14:paraId="46071636" w14:textId="3BA1FF31" w:rsidR="00592FC8" w:rsidRDefault="004673CC" w:rsidP="008808C3">
                      <w:pPr>
                        <w:spacing w:line="400" w:lineRule="exact"/>
                        <w:rPr>
                          <w:rStyle w:val="Hyperlink"/>
                          <w:sz w:val="32"/>
                          <w:szCs w:val="32"/>
                        </w:rPr>
                      </w:pPr>
                      <w:hyperlink r:id="rId21" w:history="1">
                        <w:r w:rsidR="00592FC8" w:rsidRPr="008B7FA8">
                          <w:rPr>
                            <w:rStyle w:val="Hyperlink"/>
                            <w:sz w:val="32"/>
                            <w:szCs w:val="32"/>
                          </w:rPr>
                          <w:t>baalders@dynamo-amsterdam.nl</w:t>
                        </w:r>
                      </w:hyperlink>
                    </w:p>
                    <w:p w14:paraId="50C7D4CA" w14:textId="7B0611D3" w:rsidR="00592FC8" w:rsidRPr="00153209" w:rsidRDefault="00592FC8" w:rsidP="008808C3">
                      <w:pPr>
                        <w:spacing w:line="400" w:lineRule="exact"/>
                        <w:rPr>
                          <w:sz w:val="32"/>
                          <w:szCs w:val="32"/>
                        </w:rPr>
                      </w:pPr>
                      <w:r w:rsidRPr="00153209">
                        <w:rPr>
                          <w:rStyle w:val="Hyperlink"/>
                          <w:color w:val="auto"/>
                          <w:sz w:val="32"/>
                          <w:szCs w:val="32"/>
                        </w:rPr>
                        <w:t>06</w:t>
                      </w:r>
                      <w:r>
                        <w:rPr>
                          <w:rStyle w:val="Hyperlink"/>
                          <w:color w:val="auto"/>
                          <w:sz w:val="32"/>
                          <w:szCs w:val="32"/>
                        </w:rPr>
                        <w:t xml:space="preserve"> </w:t>
                      </w:r>
                      <w:r w:rsidRPr="00153209">
                        <w:rPr>
                          <w:rStyle w:val="Hyperlink"/>
                          <w:color w:val="auto"/>
                          <w:sz w:val="32"/>
                          <w:szCs w:val="32"/>
                        </w:rPr>
                        <w:t>16</w:t>
                      </w:r>
                      <w:r>
                        <w:rPr>
                          <w:rStyle w:val="Hyperlink"/>
                          <w:color w:val="auto"/>
                          <w:sz w:val="32"/>
                          <w:szCs w:val="32"/>
                        </w:rPr>
                        <w:t xml:space="preserve"> </w:t>
                      </w:r>
                      <w:r w:rsidRPr="00153209">
                        <w:rPr>
                          <w:rStyle w:val="Hyperlink"/>
                          <w:color w:val="auto"/>
                          <w:sz w:val="32"/>
                          <w:szCs w:val="32"/>
                        </w:rPr>
                        <w:t>17</w:t>
                      </w:r>
                      <w:r>
                        <w:rPr>
                          <w:rStyle w:val="Hyperlink"/>
                          <w:color w:val="auto"/>
                          <w:sz w:val="32"/>
                          <w:szCs w:val="32"/>
                        </w:rPr>
                        <w:t xml:space="preserve"> </w:t>
                      </w:r>
                      <w:r w:rsidRPr="00153209">
                        <w:rPr>
                          <w:rStyle w:val="Hyperlink"/>
                          <w:color w:val="auto"/>
                          <w:sz w:val="32"/>
                          <w:szCs w:val="32"/>
                        </w:rPr>
                        <w:t>09</w:t>
                      </w:r>
                      <w:r>
                        <w:rPr>
                          <w:rStyle w:val="Hyperlink"/>
                          <w:color w:val="auto"/>
                          <w:sz w:val="32"/>
                          <w:szCs w:val="32"/>
                        </w:rPr>
                        <w:t xml:space="preserve"> </w:t>
                      </w:r>
                      <w:r w:rsidRPr="00153209">
                        <w:rPr>
                          <w:rStyle w:val="Hyperlink"/>
                          <w:color w:val="auto"/>
                          <w:sz w:val="32"/>
                          <w:szCs w:val="32"/>
                        </w:rPr>
                        <w:t>33</w:t>
                      </w:r>
                    </w:p>
                    <w:p w14:paraId="2FD83DF3" w14:textId="49908FD8" w:rsidR="00592FC8" w:rsidRDefault="004673CC" w:rsidP="008808C3">
                      <w:pPr>
                        <w:spacing w:line="400" w:lineRule="exact"/>
                        <w:rPr>
                          <w:rStyle w:val="Hyperlink"/>
                          <w:b/>
                          <w:color w:val="auto"/>
                          <w:sz w:val="24"/>
                          <w:szCs w:val="24"/>
                        </w:rPr>
                      </w:pPr>
                      <w:hyperlink r:id="rId22" w:history="1">
                        <w:r w:rsidR="00592FC8" w:rsidRPr="008B7FA8">
                          <w:rPr>
                            <w:rStyle w:val="Hyperlink"/>
                            <w:b/>
                            <w:sz w:val="24"/>
                            <w:szCs w:val="24"/>
                          </w:rPr>
                          <w:t>www.dynamo-amsterdam.nl/locatie/rijn-58</w:t>
                        </w:r>
                      </w:hyperlink>
                    </w:p>
                    <w:p w14:paraId="6983CE3A" w14:textId="77777777" w:rsidR="00592FC8" w:rsidRPr="002D1095" w:rsidRDefault="00592FC8" w:rsidP="008808C3">
                      <w:pPr>
                        <w:spacing w:line="400" w:lineRule="exact"/>
                        <w:rPr>
                          <w:b/>
                          <w:sz w:val="24"/>
                          <w:szCs w:val="24"/>
                        </w:rPr>
                      </w:pPr>
                    </w:p>
                    <w:p w14:paraId="3B107B12" w14:textId="299725A5" w:rsidR="00592FC8" w:rsidRPr="00A25835" w:rsidRDefault="00592FC8" w:rsidP="00DA148B">
                      <w:pPr>
                        <w:shd w:val="clear" w:color="auto" w:fill="FFFFFF"/>
                        <w:rPr>
                          <w:rFonts w:cs="Arial"/>
                          <w:color w:val="222222"/>
                          <w:sz w:val="24"/>
                          <w:szCs w:val="24"/>
                        </w:rPr>
                      </w:pPr>
                      <w:r>
                        <w:rPr>
                          <w:noProof/>
                          <w:bdr w:val="none" w:sz="0" w:space="0" w:color="auto" w:frame="1"/>
                        </w:rPr>
                        <w:drawing>
                          <wp:inline distT="0" distB="0" distL="0" distR="0" wp14:anchorId="268BE576" wp14:editId="38CEC117">
                            <wp:extent cx="3625215" cy="2285775"/>
                            <wp:effectExtent l="0" t="0" r="0" b="635"/>
                            <wp:docPr id="30" name="Afbeelding 30" descr="https://lh3.googleusercontent.com/Yv_aMbRcmR6FNZBDA8s8qfWS4tZkOSDvHW_i6XrjPH2br0WBhXssGH3MsDRBgoZf3ZgXi0UqqkoBHhJuUHXp0lKDRKR3YaH_G608QA9glvtCHv0Oz1KtOE7_92aS97S6PEeA4V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2" descr="https://lh3.googleusercontent.com/Yv_aMbRcmR6FNZBDA8s8qfWS4tZkOSDvHW_i6XrjPH2br0WBhXssGH3MsDRBgoZf3ZgXi0UqqkoBHhJuUHXp0lKDRKR3YaH_G608QA9glvtCHv0Oz1KtOE7_92aS97S6PEeA4V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60687" cy="2308141"/>
                                    </a:xfrm>
                                    <a:prstGeom prst="rect">
                                      <a:avLst/>
                                    </a:prstGeom>
                                    <a:noFill/>
                                    <a:ln>
                                      <a:noFill/>
                                    </a:ln>
                                  </pic:spPr>
                                </pic:pic>
                              </a:graphicData>
                            </a:graphic>
                          </wp:inline>
                        </w:drawing>
                      </w:r>
                    </w:p>
                  </w:txbxContent>
                </v:textbox>
                <w10:wrap anchorx="margin"/>
              </v:shape>
            </w:pict>
          </mc:Fallback>
        </mc:AlternateContent>
      </w:r>
      <w:r w:rsidR="00F05981">
        <w:rPr>
          <w:noProof/>
        </w:rPr>
        <w:tab/>
      </w:r>
    </w:p>
    <w:p w14:paraId="1CDE4F7C" w14:textId="77777777" w:rsidR="00882A57" w:rsidRDefault="00882A57" w:rsidP="00F83AFE">
      <w:pPr>
        <w:spacing w:line="270" w:lineRule="atLeast"/>
        <w:rPr>
          <w:noProof/>
        </w:rPr>
      </w:pPr>
    </w:p>
    <w:p w14:paraId="179C15AD" w14:textId="77777777" w:rsidR="00882A57" w:rsidRDefault="00882A57" w:rsidP="00F83AFE">
      <w:pPr>
        <w:spacing w:line="270" w:lineRule="atLeast"/>
        <w:rPr>
          <w:noProof/>
        </w:rPr>
      </w:pPr>
    </w:p>
    <w:p w14:paraId="59F84837" w14:textId="70880437" w:rsidR="001B1A37" w:rsidRDefault="00CF4340" w:rsidP="00C1073F">
      <w:r>
        <w:rPr>
          <w:noProof/>
        </w:rPr>
        <mc:AlternateContent>
          <mc:Choice Requires="wps">
            <w:drawing>
              <wp:anchor distT="0" distB="0" distL="114300" distR="114300" simplePos="0" relativeHeight="251782144" behindDoc="0" locked="0" layoutInCell="1" allowOverlap="1" wp14:anchorId="1F3440D9" wp14:editId="486559D4">
                <wp:simplePos x="0" y="0"/>
                <wp:positionH relativeFrom="column">
                  <wp:posOffset>3543300</wp:posOffset>
                </wp:positionH>
                <wp:positionV relativeFrom="paragraph">
                  <wp:posOffset>7581265</wp:posOffset>
                </wp:positionV>
                <wp:extent cx="1962150" cy="1831975"/>
                <wp:effectExtent l="0" t="0" r="0" b="0"/>
                <wp:wrapNone/>
                <wp:docPr id="16" name="Ovaal 16"/>
                <wp:cNvGraphicFramePr/>
                <a:graphic xmlns:a="http://schemas.openxmlformats.org/drawingml/2006/main">
                  <a:graphicData uri="http://schemas.microsoft.com/office/word/2010/wordprocessingShape">
                    <wps:wsp>
                      <wps:cNvSpPr/>
                      <wps:spPr>
                        <a:xfrm>
                          <a:off x="0" y="0"/>
                          <a:ext cx="1962150" cy="1831975"/>
                        </a:xfrm>
                        <a:prstGeom prst="ellipse">
                          <a:avLst/>
                        </a:prstGeom>
                        <a:solidFill>
                          <a:srgbClr val="F07F0F"/>
                        </a:solidFill>
                        <a:ln>
                          <a:no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728D1107" w14:textId="12EB5369" w:rsidR="00592FC8" w:rsidRPr="006D4934" w:rsidRDefault="00592FC8" w:rsidP="00A306DB">
                            <w:pPr>
                              <w:jc w:val="center"/>
                              <w:rPr>
                                <w:b/>
                                <w:sz w:val="32"/>
                                <w:szCs w:val="32"/>
                              </w:rPr>
                            </w:pPr>
                            <w:r w:rsidRPr="006D4934">
                              <w:rPr>
                                <w:b/>
                                <w:sz w:val="32"/>
                                <w:szCs w:val="32"/>
                              </w:rPr>
                              <w:t>Rijn 58:</w:t>
                            </w:r>
                          </w:p>
                          <w:p w14:paraId="7AFE1FB1" w14:textId="4257D0A8" w:rsidR="00592FC8" w:rsidRPr="006D4934" w:rsidRDefault="00592FC8" w:rsidP="00A306DB">
                            <w:pPr>
                              <w:jc w:val="center"/>
                              <w:rPr>
                                <w:b/>
                                <w:sz w:val="32"/>
                                <w:szCs w:val="32"/>
                              </w:rPr>
                            </w:pPr>
                            <w:r w:rsidRPr="006D4934">
                              <w:rPr>
                                <w:b/>
                                <w:sz w:val="32"/>
                                <w:szCs w:val="32"/>
                              </w:rPr>
                              <w:t>De woonkamer voor de buurt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3440D9" id="Ovaal 16" o:spid="_x0000_s1035" style="position:absolute;margin-left:279pt;margin-top:596.95pt;width:154.5pt;height:144.2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" fillcolor="#f07f0f" stroked="f" strokeweight="1pt">
                <v:stroke dashstyle="dash" joinstyle="miter"/>
                <v:textbox>
                  <w:txbxContent>
                    <w:p w14:paraId="728D1107" w14:textId="12EB5369" w:rsidR="00592FC8" w:rsidRPr="006D4934" w:rsidRDefault="00592FC8" w:rsidP="00A306DB">
                      <w:pPr>
                        <w:jc w:val="center"/>
                        <w:rPr>
                          <w:b/>
                          <w:sz w:val="32"/>
                          <w:szCs w:val="32"/>
                        </w:rPr>
                      </w:pPr>
                      <w:r w:rsidRPr="006D4934">
                        <w:rPr>
                          <w:b/>
                          <w:sz w:val="32"/>
                          <w:szCs w:val="32"/>
                        </w:rPr>
                        <w:t>Rijn 58:</w:t>
                      </w:r>
                    </w:p>
                    <w:p w14:paraId="7AFE1FB1" w14:textId="4257D0A8" w:rsidR="00592FC8" w:rsidRPr="006D4934" w:rsidRDefault="00592FC8" w:rsidP="00A306DB">
                      <w:pPr>
                        <w:jc w:val="center"/>
                        <w:rPr>
                          <w:b/>
                          <w:sz w:val="32"/>
                          <w:szCs w:val="32"/>
                        </w:rPr>
                      </w:pPr>
                      <w:r w:rsidRPr="006D4934">
                        <w:rPr>
                          <w:b/>
                          <w:sz w:val="32"/>
                          <w:szCs w:val="32"/>
                        </w:rPr>
                        <w:t>De woonkamer voor de buurt</w:t>
                      </w:r>
                    </w:p>
                  </w:txbxContent>
                </v:textbox>
              </v:oval>
            </w:pict>
          </mc:Fallback>
        </mc:AlternateContent>
      </w:r>
      <w:r w:rsidR="004E6680">
        <w:rPr>
          <w:noProof/>
        </w:rPr>
        <mc:AlternateContent>
          <mc:Choice Requires="wps">
            <w:drawing>
              <wp:anchor distT="0" distB="0" distL="114300" distR="114300" simplePos="0" relativeHeight="251787264" behindDoc="0" locked="0" layoutInCell="1" allowOverlap="1" wp14:anchorId="42603D9B" wp14:editId="546275A0">
                <wp:simplePos x="0" y="0"/>
                <wp:positionH relativeFrom="column">
                  <wp:posOffset>5467350</wp:posOffset>
                </wp:positionH>
                <wp:positionV relativeFrom="paragraph">
                  <wp:posOffset>10544810</wp:posOffset>
                </wp:positionV>
                <wp:extent cx="3876675" cy="1173480"/>
                <wp:effectExtent l="0" t="0" r="9525" b="7620"/>
                <wp:wrapNone/>
                <wp:docPr id="41" name="Tekstvak 41"/>
                <wp:cNvGraphicFramePr/>
                <a:graphic xmlns:a="http://schemas.openxmlformats.org/drawingml/2006/main">
                  <a:graphicData uri="http://schemas.microsoft.com/office/word/2010/wordprocessingShape">
                    <wps:wsp>
                      <wps:cNvSpPr txBox="1"/>
                      <wps:spPr>
                        <a:xfrm>
                          <a:off x="0" y="0"/>
                          <a:ext cx="3876675" cy="1173480"/>
                        </a:xfrm>
                        <a:prstGeom prst="rect">
                          <a:avLst/>
                        </a:prstGeom>
                        <a:solidFill>
                          <a:schemeClr val="lt1"/>
                        </a:solidFill>
                        <a:ln w="6350">
                          <a:noFill/>
                        </a:ln>
                      </wps:spPr>
                      <wps:txbx>
                        <w:txbxContent>
                          <w:p w14:paraId="6B0B9DE6" w14:textId="13C23D1E" w:rsidR="00592FC8" w:rsidRPr="00153209" w:rsidRDefault="00592FC8">
                            <w:pPr>
                              <w:rPr>
                                <w:b/>
                                <w:color w:val="7030A0"/>
                                <w:sz w:val="24"/>
                                <w:szCs w:val="24"/>
                              </w:rPr>
                            </w:pPr>
                            <w:r w:rsidRPr="00153209">
                              <w:rPr>
                                <w:b/>
                                <w:color w:val="7030A0"/>
                                <w:sz w:val="24"/>
                                <w:szCs w:val="24"/>
                              </w:rPr>
                              <w:t xml:space="preserve">Heeft u </w:t>
                            </w:r>
                            <w:r>
                              <w:rPr>
                                <w:b/>
                                <w:color w:val="7030A0"/>
                                <w:sz w:val="24"/>
                                <w:szCs w:val="24"/>
                              </w:rPr>
                              <w:t xml:space="preserve">al </w:t>
                            </w:r>
                            <w:r w:rsidRPr="00153209">
                              <w:rPr>
                                <w:b/>
                                <w:color w:val="7030A0"/>
                                <w:sz w:val="24"/>
                                <w:szCs w:val="24"/>
                              </w:rPr>
                              <w:t xml:space="preserve">een mooi gedicht of een kort verhaal of mooie buurtfoto’s </w:t>
                            </w:r>
                            <w:r>
                              <w:rPr>
                                <w:b/>
                                <w:color w:val="7030A0"/>
                                <w:sz w:val="24"/>
                                <w:szCs w:val="24"/>
                              </w:rPr>
                              <w:t>…deel het met ons en we plaatsen het in ons krantje.</w:t>
                            </w:r>
                          </w:p>
                          <w:p w14:paraId="3936CF88" w14:textId="77777777" w:rsidR="00592FC8" w:rsidRPr="00153209" w:rsidRDefault="00592FC8">
                            <w:pPr>
                              <w:rPr>
                                <w:b/>
                                <w:color w:val="7030A0"/>
                                <w:sz w:val="24"/>
                                <w:szCs w:val="24"/>
                                <w:lang w:val="en-US"/>
                              </w:rPr>
                            </w:pPr>
                            <w:r w:rsidRPr="00153209">
                              <w:rPr>
                                <w:b/>
                                <w:color w:val="7030A0"/>
                                <w:sz w:val="24"/>
                                <w:szCs w:val="24"/>
                                <w:lang w:val="en-US"/>
                              </w:rPr>
                              <w:t xml:space="preserve">Mail Brigitte </w:t>
                            </w:r>
                          </w:p>
                          <w:p w14:paraId="31083274" w14:textId="540AB8A9" w:rsidR="00592FC8" w:rsidRPr="00153209" w:rsidRDefault="00686FA9">
                            <w:pPr>
                              <w:rPr>
                                <w:b/>
                                <w:color w:val="7030A0"/>
                                <w:sz w:val="24"/>
                                <w:szCs w:val="24"/>
                                <w:lang w:val="en-US"/>
                              </w:rPr>
                            </w:pPr>
                            <w:hyperlink r:id="rId24" w:history="1">
                              <w:r w:rsidR="00592FC8" w:rsidRPr="00153209">
                                <w:rPr>
                                  <w:rStyle w:val="Hyperlink"/>
                                  <w:b/>
                                  <w:color w:val="7030A0"/>
                                  <w:sz w:val="24"/>
                                  <w:szCs w:val="24"/>
                                  <w:lang w:val="en-US"/>
                                </w:rPr>
                                <w:t>baalders@dynamo-amsterdam.nl</w:t>
                              </w:r>
                            </w:hyperlink>
                            <w:r w:rsidR="00592FC8" w:rsidRPr="00153209">
                              <w:rPr>
                                <w:b/>
                                <w:color w:val="7030A0"/>
                                <w:sz w:val="24"/>
                                <w:szCs w:val="24"/>
                                <w:lang w:val="en-US"/>
                              </w:rPr>
                              <w:t xml:space="preserve"> </w:t>
                            </w:r>
                          </w:p>
                          <w:p w14:paraId="5D00430C" w14:textId="48F60647" w:rsidR="00592FC8" w:rsidRPr="00153209" w:rsidRDefault="00592FC8">
                            <w:pPr>
                              <w:rPr>
                                <w:b/>
                                <w:color w:val="7030A0"/>
                                <w:sz w:val="24"/>
                                <w:szCs w:val="24"/>
                              </w:rPr>
                            </w:pPr>
                            <w:r w:rsidRPr="00153209">
                              <w:rPr>
                                <w:b/>
                                <w:color w:val="7030A0"/>
                                <w:sz w:val="24"/>
                                <w:szCs w:val="24"/>
                              </w:rPr>
                              <w:t>U kunt het ook afgeven op papier bij ons binnen.</w:t>
                            </w:r>
                          </w:p>
                          <w:p w14:paraId="4D907845" w14:textId="34A34FD7" w:rsidR="00592FC8" w:rsidRPr="00EB0CCC" w:rsidRDefault="00592FC8">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603D9B" id="Tekstvak 41" o:spid="_x0000_s1036" type="#_x0000_t202" style="position:absolute;margin-left:430.5pt;margin-top:830.3pt;width:305.25pt;height:92.4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" fillcolor="white [3201]" stroked="f" strokeweight=".5pt">
                <v:textbox>
                  <w:txbxContent>
                    <w:p w14:paraId="6B0B9DE6" w14:textId="13C23D1E" w:rsidR="00592FC8" w:rsidRPr="00153209" w:rsidRDefault="00592FC8">
                      <w:pPr>
                        <w:rPr>
                          <w:b/>
                          <w:color w:val="7030A0"/>
                          <w:sz w:val="24"/>
                          <w:szCs w:val="24"/>
                        </w:rPr>
                      </w:pPr>
                      <w:r w:rsidRPr="00153209">
                        <w:rPr>
                          <w:b/>
                          <w:color w:val="7030A0"/>
                          <w:sz w:val="24"/>
                          <w:szCs w:val="24"/>
                        </w:rPr>
                        <w:t xml:space="preserve">Heeft u </w:t>
                      </w:r>
                      <w:r>
                        <w:rPr>
                          <w:b/>
                          <w:color w:val="7030A0"/>
                          <w:sz w:val="24"/>
                          <w:szCs w:val="24"/>
                        </w:rPr>
                        <w:t xml:space="preserve">al </w:t>
                      </w:r>
                      <w:r w:rsidRPr="00153209">
                        <w:rPr>
                          <w:b/>
                          <w:color w:val="7030A0"/>
                          <w:sz w:val="24"/>
                          <w:szCs w:val="24"/>
                        </w:rPr>
                        <w:t xml:space="preserve">een mooi gedicht of een kort verhaal of mooie buurtfoto’s </w:t>
                      </w:r>
                      <w:r>
                        <w:rPr>
                          <w:b/>
                          <w:color w:val="7030A0"/>
                          <w:sz w:val="24"/>
                          <w:szCs w:val="24"/>
                        </w:rPr>
                        <w:t>…deel het met ons en we plaatsen het in ons krantje.</w:t>
                      </w:r>
                    </w:p>
                    <w:p w14:paraId="3936CF88" w14:textId="77777777" w:rsidR="00592FC8" w:rsidRPr="00153209" w:rsidRDefault="00592FC8">
                      <w:pPr>
                        <w:rPr>
                          <w:b/>
                          <w:color w:val="7030A0"/>
                          <w:sz w:val="24"/>
                          <w:szCs w:val="24"/>
                          <w:lang w:val="en-US"/>
                        </w:rPr>
                      </w:pPr>
                      <w:r w:rsidRPr="00153209">
                        <w:rPr>
                          <w:b/>
                          <w:color w:val="7030A0"/>
                          <w:sz w:val="24"/>
                          <w:szCs w:val="24"/>
                          <w:lang w:val="en-US"/>
                        </w:rPr>
                        <w:t xml:space="preserve">Mail Brigitte </w:t>
                      </w:r>
                    </w:p>
                    <w:p w14:paraId="31083274" w14:textId="540AB8A9" w:rsidR="00592FC8" w:rsidRPr="00153209" w:rsidRDefault="004673CC">
                      <w:pPr>
                        <w:rPr>
                          <w:b/>
                          <w:color w:val="7030A0"/>
                          <w:sz w:val="24"/>
                          <w:szCs w:val="24"/>
                          <w:lang w:val="en-US"/>
                        </w:rPr>
                      </w:pPr>
                      <w:hyperlink r:id="rId25" w:history="1">
                        <w:r w:rsidR="00592FC8" w:rsidRPr="00153209">
                          <w:rPr>
                            <w:rStyle w:val="Hyperlink"/>
                            <w:b/>
                            <w:color w:val="7030A0"/>
                            <w:sz w:val="24"/>
                            <w:szCs w:val="24"/>
                            <w:lang w:val="en-US"/>
                          </w:rPr>
                          <w:t>baalders@dynamo-amsterdam.nl</w:t>
                        </w:r>
                      </w:hyperlink>
                      <w:r w:rsidR="00592FC8" w:rsidRPr="00153209">
                        <w:rPr>
                          <w:b/>
                          <w:color w:val="7030A0"/>
                          <w:sz w:val="24"/>
                          <w:szCs w:val="24"/>
                          <w:lang w:val="en-US"/>
                        </w:rPr>
                        <w:t xml:space="preserve"> </w:t>
                      </w:r>
                    </w:p>
                    <w:p w14:paraId="5D00430C" w14:textId="48F60647" w:rsidR="00592FC8" w:rsidRPr="00153209" w:rsidRDefault="00592FC8">
                      <w:pPr>
                        <w:rPr>
                          <w:b/>
                          <w:color w:val="7030A0"/>
                          <w:sz w:val="24"/>
                          <w:szCs w:val="24"/>
                        </w:rPr>
                      </w:pPr>
                      <w:r w:rsidRPr="00153209">
                        <w:rPr>
                          <w:b/>
                          <w:color w:val="7030A0"/>
                          <w:sz w:val="24"/>
                          <w:szCs w:val="24"/>
                        </w:rPr>
                        <w:t>U kunt het ook afgeven op papier bij ons binnen.</w:t>
                      </w:r>
                    </w:p>
                    <w:p w14:paraId="4D907845" w14:textId="34A34FD7" w:rsidR="00592FC8" w:rsidRPr="00EB0CCC" w:rsidRDefault="00592FC8">
                      <w:pPr>
                        <w:rPr>
                          <w:sz w:val="28"/>
                          <w:szCs w:val="28"/>
                        </w:rPr>
                      </w:pPr>
                    </w:p>
                  </w:txbxContent>
                </v:textbox>
              </v:shape>
            </w:pict>
          </mc:Fallback>
        </mc:AlternateContent>
      </w:r>
      <w:r w:rsidR="00D27376">
        <w:rPr>
          <w:noProof/>
        </w:rPr>
        <mc:AlternateContent>
          <mc:Choice Requires="wps">
            <w:drawing>
              <wp:anchor distT="0" distB="0" distL="114300" distR="114300" simplePos="0" relativeHeight="251657216" behindDoc="0" locked="0" layoutInCell="1" allowOverlap="1" wp14:anchorId="6C02EACB" wp14:editId="189E33AF">
                <wp:simplePos x="0" y="0"/>
                <wp:positionH relativeFrom="page">
                  <wp:posOffset>235267</wp:posOffset>
                </wp:positionH>
                <wp:positionV relativeFrom="page">
                  <wp:posOffset>8405813</wp:posOffset>
                </wp:positionV>
                <wp:extent cx="12002135" cy="0"/>
                <wp:effectExtent l="318" t="0" r="37782" b="37783"/>
                <wp:wrapNone/>
                <wp:docPr id="31"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2002135" cy="0"/>
                        </a:xfrm>
                        <a:prstGeom prst="straightConnector1">
                          <a:avLst/>
                        </a:prstGeom>
                        <a:noFill/>
                        <a:ln w="12700" cap="rnd">
                          <a:solidFill>
                            <a:srgbClr val="EC7D35"/>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64A258E" id="_x0000_t32" coordsize="21600,21600" o:spt="32" o:oned="t" path="m,l21600,21600e" filled="f">
                <v:path arrowok="t" fillok="f" o:connecttype="none"/>
                <o:lock v:ext="edit" shapetype="t"/>
              </v:shapetype>
              <v:shape id="AutoShape 59" o:spid="_x0000_s1026" type="#_x0000_t32" style="position:absolute;margin-left:18.5pt;margin-top:661.9pt;width:945.05pt;height:0;rotation:90;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" strokecolor="#ec7d35" strokeweight="1pt">
                <v:stroke dashstyle="1 1" endcap="round"/>
                <w10:wrap anchorx="page" anchory="page"/>
              </v:shape>
            </w:pict>
          </mc:Fallback>
        </mc:AlternateContent>
      </w:r>
      <w:r w:rsidR="007F5596" w:rsidRPr="007F5596">
        <w:t xml:space="preserve"> </w:t>
      </w:r>
      <w:r w:rsidR="00C1073F">
        <w:rPr>
          <w:noProof/>
        </w:rPr>
        <mc:AlternateContent>
          <mc:Choice Requires="wps">
            <w:drawing>
              <wp:anchor distT="45720" distB="45720" distL="114300" distR="114300" simplePos="0" relativeHeight="251697152" behindDoc="1" locked="0" layoutInCell="1" allowOverlap="1" wp14:anchorId="752A28F0" wp14:editId="6D71745F">
                <wp:simplePos x="0" y="0"/>
                <wp:positionH relativeFrom="page">
                  <wp:posOffset>390525</wp:posOffset>
                </wp:positionH>
                <wp:positionV relativeFrom="paragraph">
                  <wp:posOffset>246379</wp:posOffset>
                </wp:positionV>
                <wp:extent cx="5812155" cy="7331075"/>
                <wp:effectExtent l="0" t="0" r="0" b="3175"/>
                <wp:wrapNone/>
                <wp:docPr id="3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2155" cy="7331075"/>
                        </a:xfrm>
                        <a:prstGeom prst="rect">
                          <a:avLst/>
                        </a:prstGeom>
                        <a:solidFill>
                          <a:srgbClr val="FFFFFF"/>
                        </a:solidFill>
                        <a:ln w="9525">
                          <a:noFill/>
                          <a:miter lim="800000"/>
                          <a:headEnd/>
                          <a:tailEnd/>
                        </a:ln>
                      </wps:spPr>
                      <wps:txbx>
                        <w:txbxContent>
                          <w:p w14:paraId="7D82F749" w14:textId="77777777" w:rsidR="00592FC8" w:rsidRDefault="00592FC8" w:rsidP="00A5288E">
                            <w:pPr>
                              <w:autoSpaceDE w:val="0"/>
                              <w:autoSpaceDN w:val="0"/>
                              <w:adjustRightInd w:val="0"/>
                              <w:spacing w:line="280" w:lineRule="exact"/>
                              <w:rPr>
                                <w:rFonts w:cs="Trebuchet MS"/>
                                <w:color w:val="000000"/>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2A28F0" id="_x0000_s1037" type="#_x0000_t202" style="position:absolute;margin-left:30.75pt;margin-top:19.4pt;width:457.65pt;height:577.25pt;z-index:-2516193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" stroked="f">
                <v:textbox>
                  <w:txbxContent>
                    <w:p w14:paraId="7D82F749" w14:textId="77777777" w:rsidR="00592FC8" w:rsidRDefault="00592FC8" w:rsidP="00A5288E">
                      <w:pPr>
                        <w:autoSpaceDE w:val="0"/>
                        <w:autoSpaceDN w:val="0"/>
                        <w:adjustRightInd w:val="0"/>
                        <w:spacing w:line="280" w:lineRule="exact"/>
                        <w:rPr>
                          <w:rFonts w:cs="Trebuchet MS"/>
                          <w:color w:val="000000"/>
                          <w:sz w:val="22"/>
                        </w:rPr>
                      </w:pPr>
                    </w:p>
                  </w:txbxContent>
                </v:textbox>
                <w10:wrap anchorx="page"/>
              </v:shape>
            </w:pict>
          </mc:Fallback>
        </mc:AlternateContent>
      </w:r>
      <w:r w:rsidR="002B4D3A">
        <w:tab/>
      </w:r>
      <w:r w:rsidR="00F83AFE" w:rsidRPr="002B4D3A">
        <w:br w:type="page"/>
      </w:r>
      <w:r w:rsidR="006B3E6B">
        <w:lastRenderedPageBreak/>
        <w:tab/>
      </w:r>
      <w:r w:rsidR="006B3E6B">
        <w:tab/>
      </w:r>
      <w:r w:rsidR="006B3E6B">
        <w:tab/>
      </w:r>
      <w:r w:rsidR="006B3E6B">
        <w:tab/>
      </w:r>
      <w:r w:rsidR="006B3E6B">
        <w:tab/>
      </w:r>
      <w:r w:rsidR="006B3E6B">
        <w:tab/>
      </w:r>
      <w:r w:rsidR="006B3E6B">
        <w:tab/>
      </w:r>
      <w:r w:rsidR="006B3E6B">
        <w:tab/>
      </w:r>
      <w:r w:rsidR="006B3E6B">
        <w:tab/>
      </w:r>
      <w:r w:rsidR="006B3E6B">
        <w:tab/>
      </w:r>
      <w:r w:rsidR="006B3E6B">
        <w:tab/>
      </w:r>
      <w:r w:rsidR="006B3E6B">
        <w:tab/>
      </w:r>
      <w:r w:rsidR="006B3E6B">
        <w:tab/>
      </w:r>
      <w:r w:rsidR="006B3E6B">
        <w:tab/>
      </w:r>
      <w:r w:rsidR="006B3E6B">
        <w:tab/>
      </w:r>
      <w:r w:rsidR="006B3E6B">
        <w:tab/>
      </w:r>
      <w:r w:rsidR="006B3E6B">
        <w:tab/>
      </w:r>
    </w:p>
    <w:p w14:paraId="24F752EE" w14:textId="3E821707" w:rsidR="004E54D5" w:rsidRDefault="004E54D5" w:rsidP="001B1A37">
      <w:pPr>
        <w:pStyle w:val="Kop1"/>
      </w:pPr>
    </w:p>
    <w:p w14:paraId="3F352BFC" w14:textId="256D5B27" w:rsidR="004E54D5" w:rsidRPr="004E54D5" w:rsidRDefault="004E54D5" w:rsidP="004E54D5"/>
    <w:p w14:paraId="75E52CDF" w14:textId="6F4EBCA9" w:rsidR="004E54D5" w:rsidRPr="004E54D5" w:rsidRDefault="002B584F" w:rsidP="00A02AD6">
      <w:pPr>
        <w:tabs>
          <w:tab w:val="left" w:pos="8008"/>
        </w:tabs>
      </w:pPr>
      <w:r>
        <w:rPr>
          <w:noProof/>
        </w:rPr>
        <mc:AlternateContent>
          <mc:Choice Requires="wps">
            <w:drawing>
              <wp:anchor distT="0" distB="0" distL="114300" distR="114300" simplePos="0" relativeHeight="251770880" behindDoc="0" locked="0" layoutInCell="1" allowOverlap="1" wp14:anchorId="0A752C4C" wp14:editId="0938B31A">
                <wp:simplePos x="0" y="0"/>
                <wp:positionH relativeFrom="page">
                  <wp:posOffset>1781175</wp:posOffset>
                </wp:positionH>
                <wp:positionV relativeFrom="page">
                  <wp:posOffset>1476375</wp:posOffset>
                </wp:positionV>
                <wp:extent cx="4267200" cy="723900"/>
                <wp:effectExtent l="0" t="0" r="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200" cy="723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1D2C1E" w14:textId="49CF5A25" w:rsidR="00592FC8" w:rsidRDefault="00592FC8" w:rsidP="002B584F">
                            <w:pPr>
                              <w:pStyle w:val="Muurkrant"/>
                              <w:spacing w:line="400" w:lineRule="atLeast"/>
                            </w:pPr>
                            <w:r>
                              <w:rPr>
                                <w:lang w:val="en-US"/>
                              </w:rPr>
                              <w:t xml:space="preserve">Atelier 77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752C4C" id="_x0000_s1038" type="#_x0000_t202" style="position:absolute;margin-left:140.25pt;margin-top:116.25pt;width:336pt;height:57pt;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Wk/rwIAALE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" filled="f" stroked="f">
                <v:textbox inset="0,0,0,0">
                  <w:txbxContent>
                    <w:p w14:paraId="3E1D2C1E" w14:textId="49CF5A25" w:rsidR="00592FC8" w:rsidRDefault="00592FC8" w:rsidP="002B584F">
                      <w:pPr>
                        <w:pStyle w:val="Muurkrant"/>
                        <w:spacing w:line="400" w:lineRule="atLeast"/>
                      </w:pPr>
                      <w:r>
                        <w:rPr>
                          <w:lang w:val="en-US"/>
                        </w:rPr>
                        <w:t xml:space="preserve">Atelier 77 </w:t>
                      </w:r>
                    </w:p>
                  </w:txbxContent>
                </v:textbox>
                <w10:wrap anchorx="page" anchory="page"/>
              </v:shape>
            </w:pict>
          </mc:Fallback>
        </mc:AlternateContent>
      </w:r>
      <w:r w:rsidR="00A02AD6">
        <w:tab/>
      </w:r>
    </w:p>
    <w:p w14:paraId="73F76E68" w14:textId="4106F257" w:rsidR="004E54D5" w:rsidRPr="004E54D5" w:rsidRDefault="004E54D5" w:rsidP="004E54D5"/>
    <w:p w14:paraId="76536E4F" w14:textId="2D52E497" w:rsidR="004E54D5" w:rsidRPr="004E54D5" w:rsidRDefault="002B584F" w:rsidP="002B584F">
      <w:pPr>
        <w:tabs>
          <w:tab w:val="left" w:pos="2475"/>
        </w:tabs>
      </w:pPr>
      <w:r>
        <w:tab/>
      </w:r>
    </w:p>
    <w:p w14:paraId="79BBC781" w14:textId="501018CD" w:rsidR="004E54D5" w:rsidRPr="004E54D5" w:rsidRDefault="004E54D5" w:rsidP="004E54D5"/>
    <w:p w14:paraId="33E194FA" w14:textId="55075C4E" w:rsidR="009626E2" w:rsidRDefault="009626E2" w:rsidP="00121605">
      <w:pPr>
        <w:pStyle w:val="Blauw"/>
        <w:rPr>
          <w:color w:val="auto"/>
          <w:lang w:eastAsia="nl-NL"/>
        </w:rPr>
      </w:pPr>
    </w:p>
    <w:p w14:paraId="701D110F" w14:textId="5F94B841" w:rsidR="00C83960" w:rsidRDefault="00C83960" w:rsidP="00121605">
      <w:pPr>
        <w:pStyle w:val="Blauw"/>
      </w:pPr>
    </w:p>
    <w:p w14:paraId="26246F47" w14:textId="0831904D" w:rsidR="00532ED8" w:rsidRDefault="00417427" w:rsidP="00121605">
      <w:pPr>
        <w:pStyle w:val="Blauw"/>
      </w:pPr>
      <w:r>
        <w:rPr>
          <w:noProof/>
        </w:rPr>
        <mc:AlternateContent>
          <mc:Choice Requires="wps">
            <w:drawing>
              <wp:anchor distT="0" distB="0" distL="114300" distR="114300" simplePos="0" relativeHeight="251776000" behindDoc="0" locked="0" layoutInCell="1" allowOverlap="1" wp14:anchorId="0F2E5591" wp14:editId="2A40624B">
                <wp:simplePos x="0" y="0"/>
                <wp:positionH relativeFrom="column">
                  <wp:posOffset>-133350</wp:posOffset>
                </wp:positionH>
                <wp:positionV relativeFrom="paragraph">
                  <wp:posOffset>111125</wp:posOffset>
                </wp:positionV>
                <wp:extent cx="4962525" cy="11734800"/>
                <wp:effectExtent l="0" t="0" r="0" b="0"/>
                <wp:wrapNone/>
                <wp:docPr id="28" name="Tekstvak 28"/>
                <wp:cNvGraphicFramePr/>
                <a:graphic xmlns:a="http://schemas.openxmlformats.org/drawingml/2006/main">
                  <a:graphicData uri="http://schemas.microsoft.com/office/word/2010/wordprocessingShape">
                    <wps:wsp>
                      <wps:cNvSpPr txBox="1"/>
                      <wps:spPr>
                        <a:xfrm>
                          <a:off x="0" y="0"/>
                          <a:ext cx="4962525" cy="11734800"/>
                        </a:xfrm>
                        <a:prstGeom prst="rect">
                          <a:avLst/>
                        </a:prstGeom>
                        <a:noFill/>
                        <a:ln w="6350">
                          <a:noFill/>
                        </a:ln>
                      </wps:spPr>
                      <wps:txbx>
                        <w:txbxContent>
                          <w:p w14:paraId="14529D8E" w14:textId="21997597" w:rsidR="00592FC8" w:rsidRPr="00423241" w:rsidRDefault="00592FC8" w:rsidP="00651D97">
                            <w:pPr>
                              <w:rPr>
                                <w:b/>
                                <w:color w:val="00AFB6"/>
                                <w:sz w:val="36"/>
                                <w:szCs w:val="36"/>
                              </w:rPr>
                            </w:pPr>
                            <w:r w:rsidRPr="00423241">
                              <w:rPr>
                                <w:b/>
                                <w:color w:val="00AFB6"/>
                                <w:sz w:val="36"/>
                                <w:szCs w:val="36"/>
                              </w:rPr>
                              <w:t xml:space="preserve">Activiteiten </w:t>
                            </w:r>
                            <w:r w:rsidRPr="004847AB">
                              <w:rPr>
                                <w:b/>
                                <w:color w:val="00AFB6"/>
                                <w:sz w:val="36"/>
                                <w:szCs w:val="36"/>
                              </w:rPr>
                              <w:t>Atelier</w:t>
                            </w:r>
                            <w:r w:rsidRPr="00423241">
                              <w:rPr>
                                <w:b/>
                                <w:color w:val="00AFB6"/>
                                <w:sz w:val="36"/>
                                <w:szCs w:val="36"/>
                              </w:rPr>
                              <w:t xml:space="preserve"> 77 </w:t>
                            </w:r>
                          </w:p>
                          <w:p w14:paraId="40730410" w14:textId="401A970A" w:rsidR="00592FC8" w:rsidRDefault="00592FC8" w:rsidP="00651D97">
                            <w:pPr>
                              <w:rPr>
                                <w:b/>
                                <w:sz w:val="28"/>
                                <w:szCs w:val="28"/>
                              </w:rPr>
                            </w:pPr>
                          </w:p>
                          <w:p w14:paraId="6C6031B4" w14:textId="57D43BB8" w:rsidR="00592FC8" w:rsidRPr="004847AB" w:rsidRDefault="00592FC8" w:rsidP="00FC634B">
                            <w:pPr>
                              <w:rPr>
                                <w:b/>
                                <w:color w:val="00AFB6"/>
                                <w:sz w:val="30"/>
                                <w:szCs w:val="30"/>
                                <w:u w:val="single"/>
                              </w:rPr>
                            </w:pPr>
                            <w:r w:rsidRPr="004847AB">
                              <w:rPr>
                                <w:b/>
                                <w:color w:val="00AFB6"/>
                                <w:sz w:val="30"/>
                                <w:szCs w:val="30"/>
                                <w:u w:val="single"/>
                              </w:rPr>
                              <w:t xml:space="preserve">Maandag 8.30–10.30 uur Nederlandse les </w:t>
                            </w:r>
                          </w:p>
                          <w:p w14:paraId="415FB296" w14:textId="34B5CB6A" w:rsidR="00592FC8" w:rsidRPr="00FC634B" w:rsidRDefault="00592FC8" w:rsidP="00FC634B">
                            <w:pPr>
                              <w:rPr>
                                <w:sz w:val="30"/>
                                <w:szCs w:val="30"/>
                              </w:rPr>
                            </w:pPr>
                            <w:r w:rsidRPr="00FC634B">
                              <w:rPr>
                                <w:sz w:val="30"/>
                                <w:szCs w:val="30"/>
                              </w:rPr>
                              <w:t>A2 niveau, conversatieles</w:t>
                            </w:r>
                          </w:p>
                          <w:p w14:paraId="31901313" w14:textId="7AF089DA" w:rsidR="00592FC8" w:rsidRDefault="00592FC8" w:rsidP="00E72731">
                            <w:pPr>
                              <w:rPr>
                                <w:sz w:val="30"/>
                                <w:szCs w:val="30"/>
                              </w:rPr>
                            </w:pPr>
                            <w:r w:rsidRPr="00FC634B">
                              <w:rPr>
                                <w:sz w:val="30"/>
                                <w:szCs w:val="30"/>
                              </w:rPr>
                              <w:t xml:space="preserve">Aanmelden </w:t>
                            </w:r>
                            <w:r>
                              <w:rPr>
                                <w:sz w:val="30"/>
                                <w:szCs w:val="30"/>
                              </w:rPr>
                              <w:t xml:space="preserve">bij Mimi </w:t>
                            </w:r>
                          </w:p>
                          <w:p w14:paraId="37379D6C" w14:textId="6B9F1106" w:rsidR="00592FC8" w:rsidRDefault="00592FC8" w:rsidP="00E72731">
                            <w:pPr>
                              <w:rPr>
                                <w:sz w:val="30"/>
                                <w:szCs w:val="30"/>
                              </w:rPr>
                            </w:pPr>
                          </w:p>
                          <w:p w14:paraId="1964FA53" w14:textId="77777777" w:rsidR="00592FC8" w:rsidRPr="004847AB" w:rsidRDefault="00592FC8" w:rsidP="00B726DD">
                            <w:pPr>
                              <w:rPr>
                                <w:b/>
                                <w:color w:val="00AFB6"/>
                                <w:sz w:val="30"/>
                                <w:szCs w:val="30"/>
                                <w:u w:val="single"/>
                              </w:rPr>
                            </w:pPr>
                            <w:r w:rsidRPr="004847AB">
                              <w:rPr>
                                <w:b/>
                                <w:color w:val="00AFB6"/>
                                <w:sz w:val="30"/>
                                <w:szCs w:val="30"/>
                                <w:u w:val="single"/>
                              </w:rPr>
                              <w:t>Woensdag 11.00–12.30 uur Klei activiteit</w:t>
                            </w:r>
                          </w:p>
                          <w:p w14:paraId="51E40B22" w14:textId="77777777" w:rsidR="00592FC8" w:rsidRPr="00FC634B" w:rsidRDefault="00592FC8" w:rsidP="00B726DD">
                            <w:pPr>
                              <w:rPr>
                                <w:sz w:val="30"/>
                                <w:szCs w:val="30"/>
                              </w:rPr>
                            </w:pPr>
                            <w:r w:rsidRPr="00FC634B">
                              <w:rPr>
                                <w:sz w:val="30"/>
                                <w:szCs w:val="30"/>
                              </w:rPr>
                              <w:t>Kosten € 1,- (materiaal)</w:t>
                            </w:r>
                          </w:p>
                          <w:p w14:paraId="348BEE0B" w14:textId="291CED85" w:rsidR="00592FC8" w:rsidRDefault="00592FC8" w:rsidP="00B726DD">
                            <w:pPr>
                              <w:rPr>
                                <w:sz w:val="30"/>
                                <w:szCs w:val="30"/>
                              </w:rPr>
                            </w:pPr>
                            <w:r w:rsidRPr="00FC634B">
                              <w:rPr>
                                <w:sz w:val="30"/>
                                <w:szCs w:val="30"/>
                              </w:rPr>
                              <w:t xml:space="preserve">Aanmelden </w:t>
                            </w:r>
                            <w:r>
                              <w:rPr>
                                <w:sz w:val="30"/>
                                <w:szCs w:val="30"/>
                              </w:rPr>
                              <w:t xml:space="preserve">bij Mimi </w:t>
                            </w:r>
                          </w:p>
                          <w:p w14:paraId="505CF662" w14:textId="77777777" w:rsidR="00592FC8" w:rsidRPr="00FC634B" w:rsidRDefault="00592FC8" w:rsidP="00E72731">
                            <w:pPr>
                              <w:rPr>
                                <w:sz w:val="30"/>
                                <w:szCs w:val="30"/>
                              </w:rPr>
                            </w:pPr>
                          </w:p>
                          <w:p w14:paraId="49898793" w14:textId="254300E6" w:rsidR="00592FC8" w:rsidRPr="004847AB" w:rsidRDefault="00592FC8" w:rsidP="00FC634B">
                            <w:pPr>
                              <w:rPr>
                                <w:b/>
                                <w:color w:val="00AFB6"/>
                                <w:sz w:val="30"/>
                                <w:szCs w:val="30"/>
                                <w:u w:val="single"/>
                              </w:rPr>
                            </w:pPr>
                            <w:r w:rsidRPr="004847AB">
                              <w:rPr>
                                <w:b/>
                                <w:color w:val="00AFB6"/>
                                <w:sz w:val="30"/>
                                <w:szCs w:val="30"/>
                                <w:u w:val="single"/>
                              </w:rPr>
                              <w:t>Woensdag 13.00–14.00 uur Nederlandse les</w:t>
                            </w:r>
                          </w:p>
                          <w:p w14:paraId="3C22EDBE" w14:textId="5954204C" w:rsidR="00592FC8" w:rsidRPr="00FC634B" w:rsidRDefault="00592FC8" w:rsidP="00FC634B">
                            <w:pPr>
                              <w:rPr>
                                <w:sz w:val="30"/>
                                <w:szCs w:val="30"/>
                              </w:rPr>
                            </w:pPr>
                            <w:r w:rsidRPr="00FC634B">
                              <w:rPr>
                                <w:sz w:val="30"/>
                                <w:szCs w:val="30"/>
                              </w:rPr>
                              <w:t>A2 niveau, conversatieles</w:t>
                            </w:r>
                          </w:p>
                          <w:p w14:paraId="7AD7A97E" w14:textId="731C0734" w:rsidR="00592FC8" w:rsidRPr="00FC634B" w:rsidRDefault="00592FC8" w:rsidP="007012A0">
                            <w:pPr>
                              <w:rPr>
                                <w:sz w:val="30"/>
                                <w:szCs w:val="30"/>
                              </w:rPr>
                            </w:pPr>
                            <w:r w:rsidRPr="00FC634B">
                              <w:rPr>
                                <w:sz w:val="30"/>
                                <w:szCs w:val="30"/>
                              </w:rPr>
                              <w:t xml:space="preserve">Aanmelden </w:t>
                            </w:r>
                            <w:r>
                              <w:rPr>
                                <w:sz w:val="30"/>
                                <w:szCs w:val="30"/>
                              </w:rPr>
                              <w:t>bij Mimi</w:t>
                            </w:r>
                          </w:p>
                          <w:p w14:paraId="5581A5ED" w14:textId="77777777" w:rsidR="00592FC8" w:rsidRPr="00FC634B" w:rsidRDefault="00592FC8" w:rsidP="00FC634B">
                            <w:pPr>
                              <w:rPr>
                                <w:sz w:val="30"/>
                                <w:szCs w:val="30"/>
                              </w:rPr>
                            </w:pPr>
                          </w:p>
                          <w:p w14:paraId="1AE017FF" w14:textId="4B7D3B6F" w:rsidR="00592FC8" w:rsidRPr="004847AB" w:rsidRDefault="00592FC8" w:rsidP="007012A0">
                            <w:pPr>
                              <w:rPr>
                                <w:b/>
                                <w:color w:val="00AFB6"/>
                                <w:sz w:val="30"/>
                                <w:szCs w:val="30"/>
                                <w:u w:val="single"/>
                              </w:rPr>
                            </w:pPr>
                            <w:r w:rsidRPr="004847AB">
                              <w:rPr>
                                <w:b/>
                                <w:color w:val="00AFB6"/>
                                <w:sz w:val="30"/>
                                <w:szCs w:val="30"/>
                                <w:u w:val="single"/>
                              </w:rPr>
                              <w:t>Woensdag 14.30-16.30 uur schilders atelier</w:t>
                            </w:r>
                          </w:p>
                          <w:p w14:paraId="1E5DF967" w14:textId="74DDA0C9" w:rsidR="00592FC8" w:rsidRPr="00AD69C9" w:rsidRDefault="00592FC8" w:rsidP="007012A0">
                            <w:pPr>
                              <w:rPr>
                                <w:sz w:val="30"/>
                                <w:szCs w:val="30"/>
                              </w:rPr>
                            </w:pPr>
                            <w:r w:rsidRPr="00AD69C9">
                              <w:rPr>
                                <w:sz w:val="30"/>
                                <w:szCs w:val="30"/>
                              </w:rPr>
                              <w:t>Kosten € 1,-</w:t>
                            </w:r>
                          </w:p>
                          <w:p w14:paraId="756E3EB2" w14:textId="1FD3448B" w:rsidR="00592FC8" w:rsidRDefault="00592FC8" w:rsidP="007012A0">
                            <w:pPr>
                              <w:rPr>
                                <w:b/>
                                <w:color w:val="FF0000"/>
                                <w:sz w:val="30"/>
                                <w:szCs w:val="30"/>
                              </w:rPr>
                            </w:pPr>
                            <w:r w:rsidRPr="00AD69C9">
                              <w:rPr>
                                <w:sz w:val="30"/>
                                <w:szCs w:val="30"/>
                              </w:rPr>
                              <w:t>Aanmelden  bij</w:t>
                            </w:r>
                            <w:r>
                              <w:rPr>
                                <w:sz w:val="30"/>
                                <w:szCs w:val="30"/>
                              </w:rPr>
                              <w:t xml:space="preserve"> Mimi   </w:t>
                            </w:r>
                            <w:r w:rsidRPr="002F7CDB">
                              <w:rPr>
                                <w:b/>
                                <w:color w:val="FF0000"/>
                                <w:sz w:val="30"/>
                                <w:szCs w:val="30"/>
                              </w:rPr>
                              <w:t>Tijdelijk zomerstop</w:t>
                            </w:r>
                          </w:p>
                          <w:p w14:paraId="2C2C1F43" w14:textId="73DBEE2E" w:rsidR="00592FC8" w:rsidRPr="00AD69C9" w:rsidRDefault="00592FC8" w:rsidP="007012A0">
                            <w:pPr>
                              <w:rPr>
                                <w:sz w:val="30"/>
                                <w:szCs w:val="30"/>
                              </w:rPr>
                            </w:pPr>
                            <w:r w:rsidRPr="00365BE5">
                              <w:rPr>
                                <w:color w:val="FF0000"/>
                                <w:sz w:val="22"/>
                              </w:rPr>
                              <w:t>(vrij schilderen wel mogelijk</w:t>
                            </w:r>
                            <w:r w:rsidRPr="00025730">
                              <w:rPr>
                                <w:b/>
                                <w:color w:val="FF0000"/>
                                <w:sz w:val="30"/>
                                <w:szCs w:val="30"/>
                              </w:rPr>
                              <w:t>)</w:t>
                            </w:r>
                          </w:p>
                          <w:p w14:paraId="1DE16239" w14:textId="77777777" w:rsidR="00592FC8" w:rsidRPr="00FC634B" w:rsidRDefault="00592FC8" w:rsidP="00FC634B">
                            <w:pPr>
                              <w:rPr>
                                <w:sz w:val="30"/>
                                <w:szCs w:val="30"/>
                              </w:rPr>
                            </w:pPr>
                          </w:p>
                          <w:p w14:paraId="540ADE42" w14:textId="188013AE" w:rsidR="00592FC8" w:rsidRPr="004847AB" w:rsidRDefault="00592FC8" w:rsidP="00FC634B">
                            <w:pPr>
                              <w:rPr>
                                <w:b/>
                                <w:color w:val="00AFB6"/>
                                <w:sz w:val="30"/>
                                <w:szCs w:val="30"/>
                                <w:u w:val="single"/>
                              </w:rPr>
                            </w:pPr>
                            <w:r w:rsidRPr="004847AB">
                              <w:rPr>
                                <w:b/>
                                <w:color w:val="00AFB6"/>
                                <w:sz w:val="30"/>
                                <w:szCs w:val="30"/>
                                <w:u w:val="single"/>
                              </w:rPr>
                              <w:t>Donderdag 12.00–14.00 uur Creatieve inloop</w:t>
                            </w:r>
                          </w:p>
                          <w:p w14:paraId="3FFD768C" w14:textId="7F389877" w:rsidR="00592FC8" w:rsidRPr="00FC634B" w:rsidRDefault="00592FC8" w:rsidP="00FC634B">
                            <w:pPr>
                              <w:rPr>
                                <w:sz w:val="30"/>
                                <w:szCs w:val="30"/>
                              </w:rPr>
                            </w:pPr>
                            <w:r w:rsidRPr="00FC634B">
                              <w:rPr>
                                <w:sz w:val="30"/>
                                <w:szCs w:val="30"/>
                              </w:rPr>
                              <w:t xml:space="preserve">Kosten € 1,-  (materiaal) </w:t>
                            </w:r>
                          </w:p>
                          <w:p w14:paraId="3E8E4ADF" w14:textId="5CB20380" w:rsidR="00592FC8" w:rsidRPr="00FC634B" w:rsidRDefault="00592FC8" w:rsidP="007012A0">
                            <w:pPr>
                              <w:rPr>
                                <w:sz w:val="30"/>
                                <w:szCs w:val="30"/>
                              </w:rPr>
                            </w:pPr>
                            <w:r w:rsidRPr="00FC634B">
                              <w:rPr>
                                <w:sz w:val="30"/>
                                <w:szCs w:val="30"/>
                              </w:rPr>
                              <w:t xml:space="preserve">Aanmelden </w:t>
                            </w:r>
                            <w:r>
                              <w:rPr>
                                <w:sz w:val="30"/>
                                <w:szCs w:val="30"/>
                              </w:rPr>
                              <w:t>bij Mimi</w:t>
                            </w:r>
                          </w:p>
                          <w:p w14:paraId="16CD2105" w14:textId="77777777" w:rsidR="00592FC8" w:rsidRPr="00FC634B" w:rsidRDefault="00592FC8" w:rsidP="00FC634B">
                            <w:pPr>
                              <w:rPr>
                                <w:sz w:val="30"/>
                                <w:szCs w:val="30"/>
                              </w:rPr>
                            </w:pPr>
                          </w:p>
                          <w:p w14:paraId="21E3F75A" w14:textId="27EEAEED" w:rsidR="00592FC8" w:rsidRPr="00B726DD" w:rsidRDefault="00592FC8" w:rsidP="007012A0">
                            <w:pPr>
                              <w:rPr>
                                <w:b/>
                                <w:color w:val="00B050"/>
                                <w:sz w:val="30"/>
                                <w:szCs w:val="30"/>
                              </w:rPr>
                            </w:pPr>
                            <w:r>
                              <w:rPr>
                                <w:b/>
                                <w:color w:val="00AFB6"/>
                                <w:sz w:val="30"/>
                                <w:szCs w:val="30"/>
                                <w:u w:val="single"/>
                              </w:rPr>
                              <w:t xml:space="preserve">Donderdag15.00-16.30 uur Handwerken </w:t>
                            </w:r>
                            <w:r w:rsidRPr="00A2196A">
                              <w:rPr>
                                <w:b/>
                                <w:color w:val="00AFB6"/>
                                <w:sz w:val="30"/>
                                <w:szCs w:val="30"/>
                              </w:rPr>
                              <w:t xml:space="preserve">      </w:t>
                            </w:r>
                          </w:p>
                          <w:p w14:paraId="73DB2FD7" w14:textId="5CBE0D72" w:rsidR="00592FC8" w:rsidRPr="00FC634B" w:rsidRDefault="00592FC8" w:rsidP="007012A0">
                            <w:pPr>
                              <w:rPr>
                                <w:sz w:val="30"/>
                                <w:szCs w:val="30"/>
                              </w:rPr>
                            </w:pPr>
                            <w:r w:rsidRPr="00FC634B">
                              <w:rPr>
                                <w:sz w:val="30"/>
                                <w:szCs w:val="30"/>
                              </w:rPr>
                              <w:t xml:space="preserve">Aanmelden </w:t>
                            </w:r>
                            <w:r>
                              <w:rPr>
                                <w:sz w:val="30"/>
                                <w:szCs w:val="30"/>
                              </w:rPr>
                              <w:t xml:space="preserve">bij Mimi </w:t>
                            </w:r>
                          </w:p>
                          <w:p w14:paraId="65957D9F" w14:textId="77777777" w:rsidR="00592FC8" w:rsidRPr="00FC634B" w:rsidRDefault="00592FC8" w:rsidP="00FC634B">
                            <w:pPr>
                              <w:rPr>
                                <w:sz w:val="30"/>
                                <w:szCs w:val="30"/>
                              </w:rPr>
                            </w:pPr>
                          </w:p>
                          <w:p w14:paraId="0F9198BD" w14:textId="0D7E0E4F" w:rsidR="00592FC8" w:rsidRPr="004847AB" w:rsidRDefault="00592FC8" w:rsidP="00FC634B">
                            <w:pPr>
                              <w:rPr>
                                <w:b/>
                                <w:color w:val="00AFB6"/>
                                <w:sz w:val="30"/>
                                <w:szCs w:val="30"/>
                                <w:u w:val="single"/>
                              </w:rPr>
                            </w:pPr>
                            <w:r w:rsidRPr="004847AB">
                              <w:rPr>
                                <w:b/>
                                <w:color w:val="00AFB6"/>
                                <w:sz w:val="30"/>
                                <w:szCs w:val="30"/>
                                <w:u w:val="single"/>
                              </w:rPr>
                              <w:t>Vrijdag 8.30–10.30 uur Nederlandse les</w:t>
                            </w:r>
                          </w:p>
                          <w:p w14:paraId="3AC73B59" w14:textId="08C5BB34" w:rsidR="00592FC8" w:rsidRDefault="00592FC8" w:rsidP="007012A0">
                            <w:pPr>
                              <w:rPr>
                                <w:sz w:val="30"/>
                                <w:szCs w:val="30"/>
                              </w:rPr>
                            </w:pPr>
                            <w:r w:rsidRPr="00FC634B">
                              <w:rPr>
                                <w:sz w:val="30"/>
                                <w:szCs w:val="30"/>
                              </w:rPr>
                              <w:t xml:space="preserve">Aanmelden </w:t>
                            </w:r>
                            <w:r>
                              <w:rPr>
                                <w:sz w:val="30"/>
                                <w:szCs w:val="30"/>
                              </w:rPr>
                              <w:t>bij Mimi</w:t>
                            </w:r>
                          </w:p>
                          <w:p w14:paraId="3291555E" w14:textId="0C84CB99" w:rsidR="00592FC8" w:rsidRDefault="00592FC8" w:rsidP="007012A0">
                            <w:pPr>
                              <w:rPr>
                                <w:sz w:val="30"/>
                                <w:szCs w:val="30"/>
                              </w:rPr>
                            </w:pPr>
                          </w:p>
                          <w:p w14:paraId="5D8354E4" w14:textId="5F1AB43A" w:rsidR="00592FC8" w:rsidRPr="004847AB" w:rsidRDefault="00592FC8" w:rsidP="007012A0">
                            <w:pPr>
                              <w:rPr>
                                <w:b/>
                                <w:color w:val="00AFB6"/>
                                <w:sz w:val="30"/>
                                <w:szCs w:val="30"/>
                                <w:u w:val="single"/>
                              </w:rPr>
                            </w:pPr>
                            <w:r w:rsidRPr="004847AB">
                              <w:rPr>
                                <w:b/>
                                <w:color w:val="00AFB6"/>
                                <w:sz w:val="30"/>
                                <w:szCs w:val="30"/>
                                <w:u w:val="single"/>
                              </w:rPr>
                              <w:t>Vrijdag 13.15- 15.15 en van 15.30-16.30</w:t>
                            </w:r>
                          </w:p>
                          <w:p w14:paraId="1E8103E4" w14:textId="17E39082" w:rsidR="00592FC8" w:rsidRPr="004847AB" w:rsidRDefault="00592FC8" w:rsidP="007012A0">
                            <w:pPr>
                              <w:rPr>
                                <w:b/>
                                <w:color w:val="00AFB6"/>
                                <w:sz w:val="30"/>
                                <w:szCs w:val="30"/>
                                <w:u w:val="single"/>
                              </w:rPr>
                            </w:pPr>
                            <w:r w:rsidRPr="004847AB">
                              <w:rPr>
                                <w:b/>
                                <w:color w:val="00AFB6"/>
                                <w:sz w:val="30"/>
                                <w:szCs w:val="30"/>
                                <w:u w:val="single"/>
                              </w:rPr>
                              <w:t>Meiden op vrijdag</w:t>
                            </w:r>
                          </w:p>
                          <w:p w14:paraId="102B8C1E" w14:textId="1702F9F4" w:rsidR="00592FC8" w:rsidRPr="00AD69C9" w:rsidRDefault="00592FC8" w:rsidP="007012A0">
                            <w:pPr>
                              <w:rPr>
                                <w:sz w:val="30"/>
                                <w:szCs w:val="30"/>
                              </w:rPr>
                            </w:pPr>
                            <w:r w:rsidRPr="00AD69C9">
                              <w:rPr>
                                <w:sz w:val="30"/>
                                <w:szCs w:val="30"/>
                              </w:rPr>
                              <w:t>Inschrijven via Talententent.nl</w:t>
                            </w:r>
                          </w:p>
                          <w:p w14:paraId="3322731A" w14:textId="77777777" w:rsidR="00592FC8" w:rsidRPr="00FC634B" w:rsidRDefault="00592FC8" w:rsidP="00651D97">
                            <w:pPr>
                              <w:rPr>
                                <w:sz w:val="30"/>
                                <w:szCs w:val="30"/>
                              </w:rPr>
                            </w:pPr>
                          </w:p>
                          <w:p w14:paraId="4BA68349" w14:textId="3264C4C8" w:rsidR="00592FC8" w:rsidRDefault="00592FC8" w:rsidP="00651D97">
                            <w:pPr>
                              <w:rPr>
                                <w:sz w:val="30"/>
                                <w:szCs w:val="30"/>
                              </w:rPr>
                            </w:pPr>
                            <w:r w:rsidRPr="00FC634B">
                              <w:rPr>
                                <w:sz w:val="30"/>
                                <w:szCs w:val="30"/>
                              </w:rPr>
                              <w:t>Kosten? Alle activiteiten zijn gratis, tenzij anders aangegeven.</w:t>
                            </w:r>
                          </w:p>
                          <w:p w14:paraId="5EDDF509" w14:textId="77777777" w:rsidR="00592FC8" w:rsidRDefault="00592FC8" w:rsidP="00651D97">
                            <w:pPr>
                              <w:rPr>
                                <w:sz w:val="30"/>
                                <w:szCs w:val="30"/>
                              </w:rPr>
                            </w:pPr>
                          </w:p>
                          <w:p w14:paraId="5F824288" w14:textId="5152EEC7" w:rsidR="00592FC8" w:rsidRDefault="00592FC8" w:rsidP="00651D97">
                            <w:pPr>
                              <w:rPr>
                                <w:sz w:val="30"/>
                                <w:szCs w:val="30"/>
                              </w:rPr>
                            </w:pPr>
                          </w:p>
                          <w:p w14:paraId="04B1A322" w14:textId="77777777" w:rsidR="00592FC8" w:rsidRDefault="00592FC8" w:rsidP="00651D97">
                            <w:pPr>
                              <w:rPr>
                                <w:sz w:val="30"/>
                                <w:szCs w:val="30"/>
                              </w:rPr>
                            </w:pPr>
                          </w:p>
                          <w:p w14:paraId="16628E48" w14:textId="5DF91B6C" w:rsidR="00592FC8" w:rsidRPr="00FC634B" w:rsidRDefault="00592FC8" w:rsidP="00651D97">
                            <w:pPr>
                              <w:rPr>
                                <w:sz w:val="30"/>
                                <w:szCs w:val="30"/>
                              </w:rPr>
                            </w:pPr>
                            <w:r>
                              <w:rPr>
                                <w:noProof/>
                                <w:sz w:val="72"/>
                                <w:szCs w:val="72"/>
                              </w:rPr>
                              <w:drawing>
                                <wp:inline distT="0" distB="0" distL="0" distR="0" wp14:anchorId="389DF213" wp14:editId="3D1F82AF">
                                  <wp:extent cx="4371975" cy="3025140"/>
                                  <wp:effectExtent l="0" t="0" r="9525" b="381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eluwe 7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373199" cy="302598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2E5591" id="Tekstvak 28" o:spid="_x0000_s1039" type="#_x0000_t202" style="position:absolute;margin-left:-10.5pt;margin-top:8.75pt;width:390.75pt;height:924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" filled="f" stroked="f" strokeweight=".5pt">
                <v:textbox>
                  <w:txbxContent>
                    <w:p w14:paraId="14529D8E" w14:textId="21997597" w:rsidR="00592FC8" w:rsidRPr="00423241" w:rsidRDefault="00592FC8" w:rsidP="00651D97">
                      <w:pPr>
                        <w:rPr>
                          <w:b/>
                          <w:color w:val="00AFB6"/>
                          <w:sz w:val="36"/>
                          <w:szCs w:val="36"/>
                        </w:rPr>
                      </w:pPr>
                      <w:r w:rsidRPr="00423241">
                        <w:rPr>
                          <w:b/>
                          <w:color w:val="00AFB6"/>
                          <w:sz w:val="36"/>
                          <w:szCs w:val="36"/>
                        </w:rPr>
                        <w:t xml:space="preserve">Activiteiten </w:t>
                      </w:r>
                      <w:r w:rsidRPr="004847AB">
                        <w:rPr>
                          <w:b/>
                          <w:color w:val="00AFB6"/>
                          <w:sz w:val="36"/>
                          <w:szCs w:val="36"/>
                        </w:rPr>
                        <w:t>Atelier</w:t>
                      </w:r>
                      <w:r w:rsidRPr="00423241">
                        <w:rPr>
                          <w:b/>
                          <w:color w:val="00AFB6"/>
                          <w:sz w:val="36"/>
                          <w:szCs w:val="36"/>
                        </w:rPr>
                        <w:t xml:space="preserve"> 77 </w:t>
                      </w:r>
                    </w:p>
                    <w:p w14:paraId="40730410" w14:textId="401A970A" w:rsidR="00592FC8" w:rsidRDefault="00592FC8" w:rsidP="00651D97">
                      <w:pPr>
                        <w:rPr>
                          <w:b/>
                          <w:sz w:val="28"/>
                          <w:szCs w:val="28"/>
                        </w:rPr>
                      </w:pPr>
                    </w:p>
                    <w:p w14:paraId="6C6031B4" w14:textId="57D43BB8" w:rsidR="00592FC8" w:rsidRPr="004847AB" w:rsidRDefault="00592FC8" w:rsidP="00FC634B">
                      <w:pPr>
                        <w:rPr>
                          <w:b/>
                          <w:color w:val="00AFB6"/>
                          <w:sz w:val="30"/>
                          <w:szCs w:val="30"/>
                          <w:u w:val="single"/>
                        </w:rPr>
                      </w:pPr>
                      <w:r w:rsidRPr="004847AB">
                        <w:rPr>
                          <w:b/>
                          <w:color w:val="00AFB6"/>
                          <w:sz w:val="30"/>
                          <w:szCs w:val="30"/>
                          <w:u w:val="single"/>
                        </w:rPr>
                        <w:t xml:space="preserve">Maandag 8.30–10.30 uur Nederlandse les </w:t>
                      </w:r>
                    </w:p>
                    <w:p w14:paraId="415FB296" w14:textId="34B5CB6A" w:rsidR="00592FC8" w:rsidRPr="00FC634B" w:rsidRDefault="00592FC8" w:rsidP="00FC634B">
                      <w:pPr>
                        <w:rPr>
                          <w:sz w:val="30"/>
                          <w:szCs w:val="30"/>
                        </w:rPr>
                      </w:pPr>
                      <w:r w:rsidRPr="00FC634B">
                        <w:rPr>
                          <w:sz w:val="30"/>
                          <w:szCs w:val="30"/>
                        </w:rPr>
                        <w:t>A2 niveau, conversatieles</w:t>
                      </w:r>
                    </w:p>
                    <w:p w14:paraId="31901313" w14:textId="7AF089DA" w:rsidR="00592FC8" w:rsidRDefault="00592FC8" w:rsidP="00E72731">
                      <w:pPr>
                        <w:rPr>
                          <w:sz w:val="30"/>
                          <w:szCs w:val="30"/>
                        </w:rPr>
                      </w:pPr>
                      <w:r w:rsidRPr="00FC634B">
                        <w:rPr>
                          <w:sz w:val="30"/>
                          <w:szCs w:val="30"/>
                        </w:rPr>
                        <w:t xml:space="preserve">Aanmelden </w:t>
                      </w:r>
                      <w:r>
                        <w:rPr>
                          <w:sz w:val="30"/>
                          <w:szCs w:val="30"/>
                        </w:rPr>
                        <w:t xml:space="preserve">bij Mimi </w:t>
                      </w:r>
                    </w:p>
                    <w:p w14:paraId="37379D6C" w14:textId="6B9F1106" w:rsidR="00592FC8" w:rsidRDefault="00592FC8" w:rsidP="00E72731">
                      <w:pPr>
                        <w:rPr>
                          <w:sz w:val="30"/>
                          <w:szCs w:val="30"/>
                        </w:rPr>
                      </w:pPr>
                    </w:p>
                    <w:p w14:paraId="1964FA53" w14:textId="77777777" w:rsidR="00592FC8" w:rsidRPr="004847AB" w:rsidRDefault="00592FC8" w:rsidP="00B726DD">
                      <w:pPr>
                        <w:rPr>
                          <w:b/>
                          <w:color w:val="00AFB6"/>
                          <w:sz w:val="30"/>
                          <w:szCs w:val="30"/>
                          <w:u w:val="single"/>
                        </w:rPr>
                      </w:pPr>
                      <w:r w:rsidRPr="004847AB">
                        <w:rPr>
                          <w:b/>
                          <w:color w:val="00AFB6"/>
                          <w:sz w:val="30"/>
                          <w:szCs w:val="30"/>
                          <w:u w:val="single"/>
                        </w:rPr>
                        <w:t>Woensdag 11.00–12.30 uur Klei activiteit</w:t>
                      </w:r>
                    </w:p>
                    <w:p w14:paraId="51E40B22" w14:textId="77777777" w:rsidR="00592FC8" w:rsidRPr="00FC634B" w:rsidRDefault="00592FC8" w:rsidP="00B726DD">
                      <w:pPr>
                        <w:rPr>
                          <w:sz w:val="30"/>
                          <w:szCs w:val="30"/>
                        </w:rPr>
                      </w:pPr>
                      <w:r w:rsidRPr="00FC634B">
                        <w:rPr>
                          <w:sz w:val="30"/>
                          <w:szCs w:val="30"/>
                        </w:rPr>
                        <w:t>Kosten € 1,- (materiaal)</w:t>
                      </w:r>
                    </w:p>
                    <w:p w14:paraId="348BEE0B" w14:textId="291CED85" w:rsidR="00592FC8" w:rsidRDefault="00592FC8" w:rsidP="00B726DD">
                      <w:pPr>
                        <w:rPr>
                          <w:sz w:val="30"/>
                          <w:szCs w:val="30"/>
                        </w:rPr>
                      </w:pPr>
                      <w:r w:rsidRPr="00FC634B">
                        <w:rPr>
                          <w:sz w:val="30"/>
                          <w:szCs w:val="30"/>
                        </w:rPr>
                        <w:t xml:space="preserve">Aanmelden </w:t>
                      </w:r>
                      <w:r>
                        <w:rPr>
                          <w:sz w:val="30"/>
                          <w:szCs w:val="30"/>
                        </w:rPr>
                        <w:t xml:space="preserve">bij Mimi </w:t>
                      </w:r>
                    </w:p>
                    <w:p w14:paraId="505CF662" w14:textId="77777777" w:rsidR="00592FC8" w:rsidRPr="00FC634B" w:rsidRDefault="00592FC8" w:rsidP="00E72731">
                      <w:pPr>
                        <w:rPr>
                          <w:sz w:val="30"/>
                          <w:szCs w:val="30"/>
                        </w:rPr>
                      </w:pPr>
                    </w:p>
                    <w:p w14:paraId="49898793" w14:textId="254300E6" w:rsidR="00592FC8" w:rsidRPr="004847AB" w:rsidRDefault="00592FC8" w:rsidP="00FC634B">
                      <w:pPr>
                        <w:rPr>
                          <w:b/>
                          <w:color w:val="00AFB6"/>
                          <w:sz w:val="30"/>
                          <w:szCs w:val="30"/>
                          <w:u w:val="single"/>
                        </w:rPr>
                      </w:pPr>
                      <w:r w:rsidRPr="004847AB">
                        <w:rPr>
                          <w:b/>
                          <w:color w:val="00AFB6"/>
                          <w:sz w:val="30"/>
                          <w:szCs w:val="30"/>
                          <w:u w:val="single"/>
                        </w:rPr>
                        <w:t>Woensdag 13.00–14.00 uur Nederlandse les</w:t>
                      </w:r>
                    </w:p>
                    <w:p w14:paraId="3C22EDBE" w14:textId="5954204C" w:rsidR="00592FC8" w:rsidRPr="00FC634B" w:rsidRDefault="00592FC8" w:rsidP="00FC634B">
                      <w:pPr>
                        <w:rPr>
                          <w:sz w:val="30"/>
                          <w:szCs w:val="30"/>
                        </w:rPr>
                      </w:pPr>
                      <w:r w:rsidRPr="00FC634B">
                        <w:rPr>
                          <w:sz w:val="30"/>
                          <w:szCs w:val="30"/>
                        </w:rPr>
                        <w:t>A2 niveau, conversatieles</w:t>
                      </w:r>
                    </w:p>
                    <w:p w14:paraId="7AD7A97E" w14:textId="731C0734" w:rsidR="00592FC8" w:rsidRPr="00FC634B" w:rsidRDefault="00592FC8" w:rsidP="007012A0">
                      <w:pPr>
                        <w:rPr>
                          <w:sz w:val="30"/>
                          <w:szCs w:val="30"/>
                        </w:rPr>
                      </w:pPr>
                      <w:r w:rsidRPr="00FC634B">
                        <w:rPr>
                          <w:sz w:val="30"/>
                          <w:szCs w:val="30"/>
                        </w:rPr>
                        <w:t xml:space="preserve">Aanmelden </w:t>
                      </w:r>
                      <w:r>
                        <w:rPr>
                          <w:sz w:val="30"/>
                          <w:szCs w:val="30"/>
                        </w:rPr>
                        <w:t>bij Mimi</w:t>
                      </w:r>
                    </w:p>
                    <w:p w14:paraId="5581A5ED" w14:textId="77777777" w:rsidR="00592FC8" w:rsidRPr="00FC634B" w:rsidRDefault="00592FC8" w:rsidP="00FC634B">
                      <w:pPr>
                        <w:rPr>
                          <w:sz w:val="30"/>
                          <w:szCs w:val="30"/>
                        </w:rPr>
                      </w:pPr>
                    </w:p>
                    <w:p w14:paraId="1AE017FF" w14:textId="4B7D3B6F" w:rsidR="00592FC8" w:rsidRPr="004847AB" w:rsidRDefault="00592FC8" w:rsidP="007012A0">
                      <w:pPr>
                        <w:rPr>
                          <w:b/>
                          <w:color w:val="00AFB6"/>
                          <w:sz w:val="30"/>
                          <w:szCs w:val="30"/>
                          <w:u w:val="single"/>
                        </w:rPr>
                      </w:pPr>
                      <w:r w:rsidRPr="004847AB">
                        <w:rPr>
                          <w:b/>
                          <w:color w:val="00AFB6"/>
                          <w:sz w:val="30"/>
                          <w:szCs w:val="30"/>
                          <w:u w:val="single"/>
                        </w:rPr>
                        <w:t>Woensdag 14.30-16.30 uur schilders atelier</w:t>
                      </w:r>
                    </w:p>
                    <w:p w14:paraId="1E5DF967" w14:textId="74DDA0C9" w:rsidR="00592FC8" w:rsidRPr="00AD69C9" w:rsidRDefault="00592FC8" w:rsidP="007012A0">
                      <w:pPr>
                        <w:rPr>
                          <w:sz w:val="30"/>
                          <w:szCs w:val="30"/>
                        </w:rPr>
                      </w:pPr>
                      <w:r w:rsidRPr="00AD69C9">
                        <w:rPr>
                          <w:sz w:val="30"/>
                          <w:szCs w:val="30"/>
                        </w:rPr>
                        <w:t>Kosten € 1,-</w:t>
                      </w:r>
                    </w:p>
                    <w:p w14:paraId="756E3EB2" w14:textId="1FD3448B" w:rsidR="00592FC8" w:rsidRDefault="00592FC8" w:rsidP="007012A0">
                      <w:pPr>
                        <w:rPr>
                          <w:b/>
                          <w:color w:val="FF0000"/>
                          <w:sz w:val="30"/>
                          <w:szCs w:val="30"/>
                        </w:rPr>
                      </w:pPr>
                      <w:r w:rsidRPr="00AD69C9">
                        <w:rPr>
                          <w:sz w:val="30"/>
                          <w:szCs w:val="30"/>
                        </w:rPr>
                        <w:t>Aanmelden  bij</w:t>
                      </w:r>
                      <w:r>
                        <w:rPr>
                          <w:sz w:val="30"/>
                          <w:szCs w:val="30"/>
                        </w:rPr>
                        <w:t xml:space="preserve"> Mimi   </w:t>
                      </w:r>
                      <w:r w:rsidRPr="002F7CDB">
                        <w:rPr>
                          <w:b/>
                          <w:color w:val="FF0000"/>
                          <w:sz w:val="30"/>
                          <w:szCs w:val="30"/>
                        </w:rPr>
                        <w:t>Tijdelijk zomerstop</w:t>
                      </w:r>
                    </w:p>
                    <w:p w14:paraId="2C2C1F43" w14:textId="73DBEE2E" w:rsidR="00592FC8" w:rsidRPr="00AD69C9" w:rsidRDefault="00592FC8" w:rsidP="007012A0">
                      <w:pPr>
                        <w:rPr>
                          <w:sz w:val="30"/>
                          <w:szCs w:val="30"/>
                        </w:rPr>
                      </w:pPr>
                      <w:r w:rsidRPr="00365BE5">
                        <w:rPr>
                          <w:color w:val="FF0000"/>
                          <w:sz w:val="22"/>
                        </w:rPr>
                        <w:t>(vrij schilderen wel mogelijk</w:t>
                      </w:r>
                      <w:r w:rsidRPr="00025730">
                        <w:rPr>
                          <w:b/>
                          <w:color w:val="FF0000"/>
                          <w:sz w:val="30"/>
                          <w:szCs w:val="30"/>
                        </w:rPr>
                        <w:t>)</w:t>
                      </w:r>
                    </w:p>
                    <w:p w14:paraId="1DE16239" w14:textId="77777777" w:rsidR="00592FC8" w:rsidRPr="00FC634B" w:rsidRDefault="00592FC8" w:rsidP="00FC634B">
                      <w:pPr>
                        <w:rPr>
                          <w:sz w:val="30"/>
                          <w:szCs w:val="30"/>
                        </w:rPr>
                      </w:pPr>
                    </w:p>
                    <w:p w14:paraId="540ADE42" w14:textId="188013AE" w:rsidR="00592FC8" w:rsidRPr="004847AB" w:rsidRDefault="00592FC8" w:rsidP="00FC634B">
                      <w:pPr>
                        <w:rPr>
                          <w:b/>
                          <w:color w:val="00AFB6"/>
                          <w:sz w:val="30"/>
                          <w:szCs w:val="30"/>
                          <w:u w:val="single"/>
                        </w:rPr>
                      </w:pPr>
                      <w:r w:rsidRPr="004847AB">
                        <w:rPr>
                          <w:b/>
                          <w:color w:val="00AFB6"/>
                          <w:sz w:val="30"/>
                          <w:szCs w:val="30"/>
                          <w:u w:val="single"/>
                        </w:rPr>
                        <w:t>Donderdag 12.00–14.00 uur Creatieve inloop</w:t>
                      </w:r>
                    </w:p>
                    <w:p w14:paraId="3FFD768C" w14:textId="7F389877" w:rsidR="00592FC8" w:rsidRPr="00FC634B" w:rsidRDefault="00592FC8" w:rsidP="00FC634B">
                      <w:pPr>
                        <w:rPr>
                          <w:sz w:val="30"/>
                          <w:szCs w:val="30"/>
                        </w:rPr>
                      </w:pPr>
                      <w:r w:rsidRPr="00FC634B">
                        <w:rPr>
                          <w:sz w:val="30"/>
                          <w:szCs w:val="30"/>
                        </w:rPr>
                        <w:t xml:space="preserve">Kosten € 1,-  (materiaal) </w:t>
                      </w:r>
                    </w:p>
                    <w:p w14:paraId="3E8E4ADF" w14:textId="5CB20380" w:rsidR="00592FC8" w:rsidRPr="00FC634B" w:rsidRDefault="00592FC8" w:rsidP="007012A0">
                      <w:pPr>
                        <w:rPr>
                          <w:sz w:val="30"/>
                          <w:szCs w:val="30"/>
                        </w:rPr>
                      </w:pPr>
                      <w:r w:rsidRPr="00FC634B">
                        <w:rPr>
                          <w:sz w:val="30"/>
                          <w:szCs w:val="30"/>
                        </w:rPr>
                        <w:t xml:space="preserve">Aanmelden </w:t>
                      </w:r>
                      <w:r>
                        <w:rPr>
                          <w:sz w:val="30"/>
                          <w:szCs w:val="30"/>
                        </w:rPr>
                        <w:t>bij Mimi</w:t>
                      </w:r>
                    </w:p>
                    <w:p w14:paraId="16CD2105" w14:textId="77777777" w:rsidR="00592FC8" w:rsidRPr="00FC634B" w:rsidRDefault="00592FC8" w:rsidP="00FC634B">
                      <w:pPr>
                        <w:rPr>
                          <w:sz w:val="30"/>
                          <w:szCs w:val="30"/>
                        </w:rPr>
                      </w:pPr>
                    </w:p>
                    <w:p w14:paraId="21E3F75A" w14:textId="27EEAEED" w:rsidR="00592FC8" w:rsidRPr="00B726DD" w:rsidRDefault="00592FC8" w:rsidP="007012A0">
                      <w:pPr>
                        <w:rPr>
                          <w:b/>
                          <w:color w:val="00B050"/>
                          <w:sz w:val="30"/>
                          <w:szCs w:val="30"/>
                        </w:rPr>
                      </w:pPr>
                      <w:r>
                        <w:rPr>
                          <w:b/>
                          <w:color w:val="00AFB6"/>
                          <w:sz w:val="30"/>
                          <w:szCs w:val="30"/>
                          <w:u w:val="single"/>
                        </w:rPr>
                        <w:t xml:space="preserve">Donderdag15.00-16.30 uur Handwerken </w:t>
                      </w:r>
                      <w:r w:rsidRPr="00A2196A">
                        <w:rPr>
                          <w:b/>
                          <w:color w:val="00AFB6"/>
                          <w:sz w:val="30"/>
                          <w:szCs w:val="30"/>
                        </w:rPr>
                        <w:t xml:space="preserve">      </w:t>
                      </w:r>
                    </w:p>
                    <w:p w14:paraId="73DB2FD7" w14:textId="5CBE0D72" w:rsidR="00592FC8" w:rsidRPr="00FC634B" w:rsidRDefault="00592FC8" w:rsidP="007012A0">
                      <w:pPr>
                        <w:rPr>
                          <w:sz w:val="30"/>
                          <w:szCs w:val="30"/>
                        </w:rPr>
                      </w:pPr>
                      <w:r w:rsidRPr="00FC634B">
                        <w:rPr>
                          <w:sz w:val="30"/>
                          <w:szCs w:val="30"/>
                        </w:rPr>
                        <w:t xml:space="preserve">Aanmelden </w:t>
                      </w:r>
                      <w:r>
                        <w:rPr>
                          <w:sz w:val="30"/>
                          <w:szCs w:val="30"/>
                        </w:rPr>
                        <w:t xml:space="preserve">bij Mimi </w:t>
                      </w:r>
                    </w:p>
                    <w:p w14:paraId="65957D9F" w14:textId="77777777" w:rsidR="00592FC8" w:rsidRPr="00FC634B" w:rsidRDefault="00592FC8" w:rsidP="00FC634B">
                      <w:pPr>
                        <w:rPr>
                          <w:sz w:val="30"/>
                          <w:szCs w:val="30"/>
                        </w:rPr>
                      </w:pPr>
                    </w:p>
                    <w:p w14:paraId="0F9198BD" w14:textId="0D7E0E4F" w:rsidR="00592FC8" w:rsidRPr="004847AB" w:rsidRDefault="00592FC8" w:rsidP="00FC634B">
                      <w:pPr>
                        <w:rPr>
                          <w:b/>
                          <w:color w:val="00AFB6"/>
                          <w:sz w:val="30"/>
                          <w:szCs w:val="30"/>
                          <w:u w:val="single"/>
                        </w:rPr>
                      </w:pPr>
                      <w:r w:rsidRPr="004847AB">
                        <w:rPr>
                          <w:b/>
                          <w:color w:val="00AFB6"/>
                          <w:sz w:val="30"/>
                          <w:szCs w:val="30"/>
                          <w:u w:val="single"/>
                        </w:rPr>
                        <w:t>Vrijdag 8.30–10.30 uur Nederlandse les</w:t>
                      </w:r>
                    </w:p>
                    <w:p w14:paraId="3AC73B59" w14:textId="08C5BB34" w:rsidR="00592FC8" w:rsidRDefault="00592FC8" w:rsidP="007012A0">
                      <w:pPr>
                        <w:rPr>
                          <w:sz w:val="30"/>
                          <w:szCs w:val="30"/>
                        </w:rPr>
                      </w:pPr>
                      <w:r w:rsidRPr="00FC634B">
                        <w:rPr>
                          <w:sz w:val="30"/>
                          <w:szCs w:val="30"/>
                        </w:rPr>
                        <w:t xml:space="preserve">Aanmelden </w:t>
                      </w:r>
                      <w:r>
                        <w:rPr>
                          <w:sz w:val="30"/>
                          <w:szCs w:val="30"/>
                        </w:rPr>
                        <w:t>bij Mimi</w:t>
                      </w:r>
                    </w:p>
                    <w:p w14:paraId="3291555E" w14:textId="0C84CB99" w:rsidR="00592FC8" w:rsidRDefault="00592FC8" w:rsidP="007012A0">
                      <w:pPr>
                        <w:rPr>
                          <w:sz w:val="30"/>
                          <w:szCs w:val="30"/>
                        </w:rPr>
                      </w:pPr>
                    </w:p>
                    <w:p w14:paraId="5D8354E4" w14:textId="5F1AB43A" w:rsidR="00592FC8" w:rsidRPr="004847AB" w:rsidRDefault="00592FC8" w:rsidP="007012A0">
                      <w:pPr>
                        <w:rPr>
                          <w:b/>
                          <w:color w:val="00AFB6"/>
                          <w:sz w:val="30"/>
                          <w:szCs w:val="30"/>
                          <w:u w:val="single"/>
                        </w:rPr>
                      </w:pPr>
                      <w:r w:rsidRPr="004847AB">
                        <w:rPr>
                          <w:b/>
                          <w:color w:val="00AFB6"/>
                          <w:sz w:val="30"/>
                          <w:szCs w:val="30"/>
                          <w:u w:val="single"/>
                        </w:rPr>
                        <w:t>Vrijdag 13.15- 15.15 en van 15.30-16.30</w:t>
                      </w:r>
                    </w:p>
                    <w:p w14:paraId="1E8103E4" w14:textId="17E39082" w:rsidR="00592FC8" w:rsidRPr="004847AB" w:rsidRDefault="00592FC8" w:rsidP="007012A0">
                      <w:pPr>
                        <w:rPr>
                          <w:b/>
                          <w:color w:val="00AFB6"/>
                          <w:sz w:val="30"/>
                          <w:szCs w:val="30"/>
                          <w:u w:val="single"/>
                        </w:rPr>
                      </w:pPr>
                      <w:r w:rsidRPr="004847AB">
                        <w:rPr>
                          <w:b/>
                          <w:color w:val="00AFB6"/>
                          <w:sz w:val="30"/>
                          <w:szCs w:val="30"/>
                          <w:u w:val="single"/>
                        </w:rPr>
                        <w:t>Meiden op vrijdag</w:t>
                      </w:r>
                    </w:p>
                    <w:p w14:paraId="102B8C1E" w14:textId="1702F9F4" w:rsidR="00592FC8" w:rsidRPr="00AD69C9" w:rsidRDefault="00592FC8" w:rsidP="007012A0">
                      <w:pPr>
                        <w:rPr>
                          <w:sz w:val="30"/>
                          <w:szCs w:val="30"/>
                        </w:rPr>
                      </w:pPr>
                      <w:r w:rsidRPr="00AD69C9">
                        <w:rPr>
                          <w:sz w:val="30"/>
                          <w:szCs w:val="30"/>
                        </w:rPr>
                        <w:t>Inschrijven via Talententent.nl</w:t>
                      </w:r>
                    </w:p>
                    <w:p w14:paraId="3322731A" w14:textId="77777777" w:rsidR="00592FC8" w:rsidRPr="00FC634B" w:rsidRDefault="00592FC8" w:rsidP="00651D97">
                      <w:pPr>
                        <w:rPr>
                          <w:sz w:val="30"/>
                          <w:szCs w:val="30"/>
                        </w:rPr>
                      </w:pPr>
                    </w:p>
                    <w:p w14:paraId="4BA68349" w14:textId="3264C4C8" w:rsidR="00592FC8" w:rsidRDefault="00592FC8" w:rsidP="00651D97">
                      <w:pPr>
                        <w:rPr>
                          <w:sz w:val="30"/>
                          <w:szCs w:val="30"/>
                        </w:rPr>
                      </w:pPr>
                      <w:r w:rsidRPr="00FC634B">
                        <w:rPr>
                          <w:sz w:val="30"/>
                          <w:szCs w:val="30"/>
                        </w:rPr>
                        <w:t>Kosten? Alle activiteiten zijn gratis, tenzij anders aangegeven.</w:t>
                      </w:r>
                    </w:p>
                    <w:p w14:paraId="5EDDF509" w14:textId="77777777" w:rsidR="00592FC8" w:rsidRDefault="00592FC8" w:rsidP="00651D97">
                      <w:pPr>
                        <w:rPr>
                          <w:sz w:val="30"/>
                          <w:szCs w:val="30"/>
                        </w:rPr>
                      </w:pPr>
                    </w:p>
                    <w:p w14:paraId="5F824288" w14:textId="5152EEC7" w:rsidR="00592FC8" w:rsidRDefault="00592FC8" w:rsidP="00651D97">
                      <w:pPr>
                        <w:rPr>
                          <w:sz w:val="30"/>
                          <w:szCs w:val="30"/>
                        </w:rPr>
                      </w:pPr>
                    </w:p>
                    <w:p w14:paraId="04B1A322" w14:textId="77777777" w:rsidR="00592FC8" w:rsidRDefault="00592FC8" w:rsidP="00651D97">
                      <w:pPr>
                        <w:rPr>
                          <w:sz w:val="30"/>
                          <w:szCs w:val="30"/>
                        </w:rPr>
                      </w:pPr>
                    </w:p>
                    <w:p w14:paraId="16628E48" w14:textId="5DF91B6C" w:rsidR="00592FC8" w:rsidRPr="00FC634B" w:rsidRDefault="00592FC8" w:rsidP="00651D97">
                      <w:pPr>
                        <w:rPr>
                          <w:sz w:val="30"/>
                          <w:szCs w:val="30"/>
                        </w:rPr>
                      </w:pPr>
                      <w:r>
                        <w:rPr>
                          <w:noProof/>
                          <w:sz w:val="72"/>
                          <w:szCs w:val="72"/>
                        </w:rPr>
                        <w:drawing>
                          <wp:inline distT="0" distB="0" distL="0" distR="0" wp14:anchorId="389DF213" wp14:editId="3D1F82AF">
                            <wp:extent cx="4371975" cy="3025140"/>
                            <wp:effectExtent l="0" t="0" r="9525" b="381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eluwe 7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73199" cy="3025987"/>
                                    </a:xfrm>
                                    <a:prstGeom prst="rect">
                                      <a:avLst/>
                                    </a:prstGeom>
                                  </pic:spPr>
                                </pic:pic>
                              </a:graphicData>
                            </a:graphic>
                          </wp:inline>
                        </w:drawing>
                      </w:r>
                    </w:p>
                  </w:txbxContent>
                </v:textbox>
              </v:shape>
            </w:pict>
          </mc:Fallback>
        </mc:AlternateContent>
      </w:r>
      <w:r w:rsidR="008852DE">
        <w:rPr>
          <w:noProof/>
        </w:rPr>
        <mc:AlternateContent>
          <mc:Choice Requires="wps">
            <w:drawing>
              <wp:anchor distT="0" distB="0" distL="114300" distR="114300" simplePos="0" relativeHeight="251701248" behindDoc="0" locked="0" layoutInCell="1" allowOverlap="1" wp14:anchorId="2D3BDDB6" wp14:editId="5ABBC798">
                <wp:simplePos x="0" y="0"/>
                <wp:positionH relativeFrom="column">
                  <wp:posOffset>5212715</wp:posOffset>
                </wp:positionH>
                <wp:positionV relativeFrom="paragraph">
                  <wp:posOffset>20955</wp:posOffset>
                </wp:positionV>
                <wp:extent cx="4081145" cy="12012295"/>
                <wp:effectExtent l="0" t="0" r="14605" b="27305"/>
                <wp:wrapNone/>
                <wp:docPr id="17" name="Tekstvak 17"/>
                <wp:cNvGraphicFramePr/>
                <a:graphic xmlns:a="http://schemas.openxmlformats.org/drawingml/2006/main">
                  <a:graphicData uri="http://schemas.microsoft.com/office/word/2010/wordprocessingShape">
                    <wps:wsp>
                      <wps:cNvSpPr txBox="1"/>
                      <wps:spPr>
                        <a:xfrm>
                          <a:off x="0" y="0"/>
                          <a:ext cx="4081145" cy="1201229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07EA9394" w14:textId="77777777" w:rsidR="00592FC8" w:rsidRPr="004A02B0" w:rsidRDefault="00592FC8" w:rsidP="004A02B0">
                            <w:pPr>
                              <w:spacing w:line="400" w:lineRule="exact"/>
                              <w:divId w:val="1471628794"/>
                              <w:rPr>
                                <w:b/>
                                <w:color w:val="00AFB6"/>
                                <w:sz w:val="32"/>
                                <w:szCs w:val="32"/>
                              </w:rPr>
                            </w:pPr>
                            <w:r w:rsidRPr="004A02B0">
                              <w:rPr>
                                <w:b/>
                                <w:color w:val="00AFB6"/>
                                <w:sz w:val="32"/>
                                <w:szCs w:val="32"/>
                              </w:rPr>
                              <w:t xml:space="preserve">Atelier 77 is de creatieve werkplaats waar iedereen terecht kan om samen of zelfstandig aan de slag te gaan. </w:t>
                            </w:r>
                          </w:p>
                          <w:p w14:paraId="3CACE8B8" w14:textId="2E4E2B94" w:rsidR="00592FC8" w:rsidRPr="004A02B0" w:rsidRDefault="00592FC8" w:rsidP="004A02B0">
                            <w:pPr>
                              <w:spacing w:line="400" w:lineRule="exact"/>
                              <w:divId w:val="1471628794"/>
                              <w:rPr>
                                <w:sz w:val="32"/>
                                <w:szCs w:val="32"/>
                              </w:rPr>
                            </w:pPr>
                            <w:r w:rsidRPr="004A02B0">
                              <w:rPr>
                                <w:sz w:val="32"/>
                                <w:szCs w:val="32"/>
                              </w:rPr>
                              <w:t xml:space="preserve">Het is een ontmoetingsplek dat zich richt op nieuwkomers. Er worden creatieve activiteiten georganiseerd en activiteiten die zich richten op taalontwikkeling en het ontmoeten van nieuwe buurtbewoners. In het Atelier kunt u aan de slag met klei, stoffen en verf. Ook bieden we activiteiten aan rondom het maken van video’s, foto’s en </w:t>
                            </w:r>
                            <w:proofErr w:type="spellStart"/>
                            <w:r w:rsidRPr="004A02B0">
                              <w:rPr>
                                <w:sz w:val="32"/>
                                <w:szCs w:val="32"/>
                              </w:rPr>
                              <w:t>audio’s</w:t>
                            </w:r>
                            <w:proofErr w:type="spellEnd"/>
                            <w:r w:rsidRPr="004A02B0">
                              <w:rPr>
                                <w:sz w:val="32"/>
                                <w:szCs w:val="32"/>
                              </w:rPr>
                              <w:t xml:space="preserve">. Het is een plek waar iedereen samen kan komen om iets nieuws te creëren. U kunt zelf aan de slag, of onder begeleiding. </w:t>
                            </w:r>
                          </w:p>
                          <w:p w14:paraId="2427BCF4" w14:textId="77777777" w:rsidR="00592FC8" w:rsidRPr="004A02B0" w:rsidRDefault="00592FC8" w:rsidP="004A02B0">
                            <w:pPr>
                              <w:spacing w:line="400" w:lineRule="exact"/>
                              <w:divId w:val="1471628794"/>
                              <w:rPr>
                                <w:sz w:val="32"/>
                                <w:szCs w:val="32"/>
                              </w:rPr>
                            </w:pPr>
                          </w:p>
                          <w:p w14:paraId="1C3B1ECD" w14:textId="2E79B15F" w:rsidR="00592FC8" w:rsidRPr="004A02B0" w:rsidRDefault="00592FC8" w:rsidP="004A02B0">
                            <w:pPr>
                              <w:spacing w:line="400" w:lineRule="exact"/>
                              <w:divId w:val="1471628794"/>
                              <w:rPr>
                                <w:color w:val="00AFB6"/>
                                <w:sz w:val="32"/>
                                <w:szCs w:val="32"/>
                              </w:rPr>
                            </w:pPr>
                            <w:r w:rsidRPr="004A02B0">
                              <w:rPr>
                                <w:b/>
                                <w:color w:val="00AFB6"/>
                                <w:sz w:val="32"/>
                                <w:szCs w:val="32"/>
                              </w:rPr>
                              <w:t>Atelier 77</w:t>
                            </w:r>
                          </w:p>
                          <w:p w14:paraId="50689CEE" w14:textId="77777777" w:rsidR="00592FC8" w:rsidRPr="004A02B0" w:rsidRDefault="00592FC8" w:rsidP="004A02B0">
                            <w:pPr>
                              <w:spacing w:line="400" w:lineRule="exact"/>
                              <w:divId w:val="1471628794"/>
                              <w:rPr>
                                <w:sz w:val="32"/>
                                <w:szCs w:val="32"/>
                              </w:rPr>
                            </w:pPr>
                            <w:r w:rsidRPr="004A02B0">
                              <w:rPr>
                                <w:sz w:val="32"/>
                                <w:szCs w:val="32"/>
                              </w:rPr>
                              <w:t>Vechtstraat 77a</w:t>
                            </w:r>
                          </w:p>
                          <w:p w14:paraId="5859383E" w14:textId="77777777" w:rsidR="00592FC8" w:rsidRPr="004A02B0" w:rsidRDefault="00592FC8" w:rsidP="004A02B0">
                            <w:pPr>
                              <w:spacing w:line="400" w:lineRule="exact"/>
                              <w:divId w:val="1471628794"/>
                              <w:rPr>
                                <w:sz w:val="32"/>
                                <w:szCs w:val="32"/>
                              </w:rPr>
                            </w:pPr>
                            <w:r w:rsidRPr="004A02B0">
                              <w:rPr>
                                <w:sz w:val="32"/>
                                <w:szCs w:val="32"/>
                              </w:rPr>
                              <w:t xml:space="preserve">1079 JA Amsterdam </w:t>
                            </w:r>
                          </w:p>
                          <w:p w14:paraId="71CF7DEF" w14:textId="77777777" w:rsidR="00592FC8" w:rsidRPr="004A02B0" w:rsidRDefault="00592FC8" w:rsidP="004A02B0">
                            <w:pPr>
                              <w:spacing w:line="400" w:lineRule="exact"/>
                              <w:divId w:val="1471628794"/>
                              <w:rPr>
                                <w:sz w:val="32"/>
                                <w:szCs w:val="32"/>
                              </w:rPr>
                            </w:pPr>
                            <w:r w:rsidRPr="004A02B0">
                              <w:rPr>
                                <w:sz w:val="32"/>
                                <w:szCs w:val="32"/>
                              </w:rPr>
                              <w:t xml:space="preserve">020 46 20 365 </w:t>
                            </w:r>
                          </w:p>
                          <w:p w14:paraId="401F2ABE" w14:textId="77777777" w:rsidR="00592FC8" w:rsidRPr="004A02B0" w:rsidRDefault="00592FC8" w:rsidP="004A02B0">
                            <w:pPr>
                              <w:spacing w:line="400" w:lineRule="exact"/>
                              <w:divId w:val="1471628794"/>
                              <w:rPr>
                                <w:sz w:val="32"/>
                                <w:szCs w:val="32"/>
                              </w:rPr>
                            </w:pPr>
                            <w:r w:rsidRPr="004A02B0">
                              <w:rPr>
                                <w:sz w:val="32"/>
                                <w:szCs w:val="32"/>
                              </w:rPr>
                              <w:t>woensdag en donderdag 9.00-17.00 uur</w:t>
                            </w:r>
                          </w:p>
                          <w:p w14:paraId="06B78AAD" w14:textId="2D781D93" w:rsidR="00592FC8" w:rsidRDefault="00686FA9" w:rsidP="004A02B0">
                            <w:pPr>
                              <w:spacing w:line="400" w:lineRule="exact"/>
                              <w:divId w:val="1471628794"/>
                              <w:rPr>
                                <w:rStyle w:val="Hyperlink"/>
                                <w:color w:val="auto"/>
                                <w:sz w:val="28"/>
                                <w:szCs w:val="28"/>
                              </w:rPr>
                            </w:pPr>
                            <w:hyperlink r:id="rId28" w:history="1">
                              <w:r w:rsidR="00592FC8" w:rsidRPr="008B7FA8">
                                <w:rPr>
                                  <w:rStyle w:val="Hyperlink"/>
                                  <w:sz w:val="28"/>
                                  <w:szCs w:val="28"/>
                                </w:rPr>
                                <w:t>www.dynamo-amsterdam.nl/locatie/atelier77</w:t>
                              </w:r>
                            </w:hyperlink>
                          </w:p>
                          <w:p w14:paraId="4D3530B8" w14:textId="7E30D316" w:rsidR="00592FC8" w:rsidRDefault="00592FC8" w:rsidP="004A02B0">
                            <w:pPr>
                              <w:spacing w:line="400" w:lineRule="exact"/>
                              <w:divId w:val="1471628794"/>
                              <w:rPr>
                                <w:sz w:val="32"/>
                                <w:szCs w:val="32"/>
                              </w:rPr>
                            </w:pPr>
                            <w:r w:rsidRPr="004A02B0">
                              <w:rPr>
                                <w:rStyle w:val="Zwaar"/>
                                <w:rFonts w:eastAsiaTheme="majorEastAsia"/>
                                <w:b w:val="0"/>
                                <w:sz w:val="32"/>
                                <w:szCs w:val="32"/>
                              </w:rPr>
                              <w:t xml:space="preserve">Contact: </w:t>
                            </w:r>
                            <w:r>
                              <w:rPr>
                                <w:sz w:val="32"/>
                                <w:szCs w:val="32"/>
                              </w:rPr>
                              <w:t>Mimi Nijenhuis</w:t>
                            </w:r>
                          </w:p>
                          <w:p w14:paraId="3B3782CB" w14:textId="3EDAB5BC" w:rsidR="00592FC8" w:rsidRDefault="00592FC8" w:rsidP="004A02B0">
                            <w:pPr>
                              <w:spacing w:line="400" w:lineRule="exact"/>
                              <w:divId w:val="1471628794"/>
                              <w:rPr>
                                <w:sz w:val="28"/>
                                <w:szCs w:val="28"/>
                              </w:rPr>
                            </w:pPr>
                            <w:r w:rsidRPr="00E3543B">
                              <w:rPr>
                                <w:sz w:val="28"/>
                                <w:szCs w:val="28"/>
                              </w:rPr>
                              <w:t>Participatiemedewerker</w:t>
                            </w:r>
                          </w:p>
                          <w:p w14:paraId="677AD525" w14:textId="49FA074A" w:rsidR="00592FC8" w:rsidRPr="00365BE5" w:rsidRDefault="00686FA9" w:rsidP="004A02B0">
                            <w:pPr>
                              <w:spacing w:line="400" w:lineRule="exact"/>
                              <w:divId w:val="1471628794"/>
                              <w:rPr>
                                <w:sz w:val="32"/>
                                <w:szCs w:val="32"/>
                              </w:rPr>
                            </w:pPr>
                            <w:hyperlink r:id="rId29" w:history="1">
                              <w:r w:rsidR="00592FC8" w:rsidRPr="00365BE5">
                                <w:rPr>
                                  <w:rStyle w:val="Hyperlink"/>
                                  <w:sz w:val="32"/>
                                  <w:szCs w:val="32"/>
                                </w:rPr>
                                <w:t>mnijenhuis@dynamo-amsterdam.nl</w:t>
                              </w:r>
                            </w:hyperlink>
                          </w:p>
                          <w:p w14:paraId="11AD3D8B" w14:textId="21611660" w:rsidR="00592FC8" w:rsidRPr="00365BE5" w:rsidRDefault="00592FC8">
                            <w:pPr>
                              <w:shd w:val="clear" w:color="auto" w:fill="FFFFFF"/>
                              <w:spacing w:line="240" w:lineRule="atLeast"/>
                              <w:divId w:val="1471628794"/>
                              <w:rPr>
                                <w:rStyle w:val="Hyperlink"/>
                                <w:rFonts w:cs="Arial"/>
                                <w:b/>
                                <w:color w:val="auto"/>
                                <w:sz w:val="28"/>
                                <w:szCs w:val="28"/>
                              </w:rPr>
                            </w:pPr>
                            <w:r w:rsidRPr="00365BE5">
                              <w:rPr>
                                <w:b/>
                                <w:color w:val="000000"/>
                                <w:sz w:val="28"/>
                                <w:szCs w:val="28"/>
                              </w:rPr>
                              <w:t>06 820 112 36</w:t>
                            </w:r>
                          </w:p>
                          <w:p w14:paraId="034A40E8" w14:textId="244BCCD1" w:rsidR="00592FC8" w:rsidRDefault="00592FC8">
                            <w:pPr>
                              <w:shd w:val="clear" w:color="auto" w:fill="FFFFFF"/>
                              <w:spacing w:line="240" w:lineRule="atLeast"/>
                              <w:divId w:val="1471628794"/>
                              <w:rPr>
                                <w:rStyle w:val="Hyperlink"/>
                                <w:rFonts w:cs="Arial"/>
                                <w:color w:val="auto"/>
                                <w:sz w:val="32"/>
                                <w:szCs w:val="32"/>
                              </w:rPr>
                            </w:pPr>
                          </w:p>
                          <w:p w14:paraId="0AFD2EE4" w14:textId="2DFCA6D0" w:rsidR="00592FC8" w:rsidRPr="005277D2" w:rsidRDefault="00592FC8">
                            <w:pPr>
                              <w:shd w:val="clear" w:color="auto" w:fill="FFFFFF"/>
                              <w:spacing w:line="240" w:lineRule="atLeast"/>
                              <w:divId w:val="1471628794"/>
                              <w:rPr>
                                <w:rStyle w:val="Hyperlink"/>
                                <w:rFonts w:cs="Arial"/>
                                <w:color w:val="auto"/>
                                <w:sz w:val="32"/>
                                <w:szCs w:val="32"/>
                              </w:rPr>
                            </w:pPr>
                          </w:p>
                          <w:p w14:paraId="50984610" w14:textId="7CC4BF1B" w:rsidR="00592FC8" w:rsidRDefault="00592FC8">
                            <w:pPr>
                              <w:shd w:val="clear" w:color="auto" w:fill="FFFFFF"/>
                              <w:spacing w:line="240" w:lineRule="atLeast"/>
                              <w:divId w:val="1471628794"/>
                              <w:rPr>
                                <w:rStyle w:val="Hyperlink"/>
                                <w:rFonts w:cs="Arial"/>
                                <w:color w:val="auto"/>
                                <w:sz w:val="32"/>
                                <w:szCs w:val="32"/>
                              </w:rPr>
                            </w:pPr>
                          </w:p>
                          <w:p w14:paraId="22E47336" w14:textId="31249098" w:rsidR="00592FC8" w:rsidRDefault="00592FC8">
                            <w:pPr>
                              <w:shd w:val="clear" w:color="auto" w:fill="FFFFFF"/>
                              <w:spacing w:line="240" w:lineRule="atLeast"/>
                              <w:divId w:val="1471628794"/>
                              <w:rPr>
                                <w:rStyle w:val="Hyperlink"/>
                                <w:rFonts w:cs="Arial"/>
                                <w:color w:val="auto"/>
                                <w:sz w:val="32"/>
                                <w:szCs w:val="32"/>
                              </w:rPr>
                            </w:pPr>
                          </w:p>
                          <w:p w14:paraId="62CBF6FA" w14:textId="77777777" w:rsidR="00592FC8" w:rsidRPr="00D9365F" w:rsidRDefault="00592FC8">
                            <w:pPr>
                              <w:shd w:val="clear" w:color="auto" w:fill="FFFFFF"/>
                              <w:spacing w:line="240" w:lineRule="atLeast"/>
                              <w:divId w:val="1471628794"/>
                              <w:rPr>
                                <w:rStyle w:val="Hyperlink"/>
                                <w:rFonts w:cs="Arial"/>
                                <w:color w:val="auto"/>
                                <w:sz w:val="32"/>
                                <w:szCs w:val="32"/>
                              </w:rPr>
                            </w:pPr>
                          </w:p>
                          <w:p w14:paraId="05045ED8" w14:textId="377F8021" w:rsidR="00592FC8" w:rsidRPr="00CB701C" w:rsidRDefault="00592FC8" w:rsidP="00FB573F">
                            <w:pPr>
                              <w:shd w:val="clear" w:color="auto" w:fill="FFFFFF"/>
                              <w:spacing w:line="240" w:lineRule="atLeast"/>
                              <w:jc w:val="right"/>
                              <w:divId w:val="1471628794"/>
                              <w:rPr>
                                <w:rFonts w:ascii="Arial" w:hAnsi="Arial" w:cs="Arial"/>
                                <w:color w:val="222222"/>
                                <w:sz w:val="24"/>
                                <w:szCs w:val="24"/>
                              </w:rPr>
                            </w:pPr>
                          </w:p>
                          <w:p w14:paraId="1CE14BCA" w14:textId="759F1CCF" w:rsidR="00592FC8" w:rsidRPr="00FD3841" w:rsidRDefault="00592FC8" w:rsidP="00FD3841">
                            <w:pPr>
                              <w:rPr>
                                <w:sz w:val="24"/>
                                <w:szCs w:val="24"/>
                                <w:lang w:eastAsia="en-US"/>
                              </w:rPr>
                            </w:pPr>
                            <w:r>
                              <w:rPr>
                                <w:noProof/>
                                <w:sz w:val="72"/>
                                <w:szCs w:val="72"/>
                              </w:rPr>
                              <w:drawing>
                                <wp:inline distT="0" distB="0" distL="0" distR="0" wp14:anchorId="74212D34" wp14:editId="63A5772B">
                                  <wp:extent cx="3891553" cy="3070860"/>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eluwe 77 (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895737" cy="30741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3BDDB6" id="Tekstvak 17" o:spid="_x0000_s1040" type="#_x0000_t202" style="position:absolute;margin-left:410.45pt;margin-top:1.65pt;width:321.35pt;height:945.8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" fillcolor="white [3201]" strokecolor="#ed7d31 [3205]" strokeweight="1pt">
                <v:textbox>
                  <w:txbxContent>
                    <w:p w14:paraId="07EA9394" w14:textId="77777777" w:rsidR="00592FC8" w:rsidRPr="004A02B0" w:rsidRDefault="00592FC8" w:rsidP="004A02B0">
                      <w:pPr>
                        <w:spacing w:line="400" w:lineRule="exact"/>
                        <w:divId w:val="1471628794"/>
                        <w:rPr>
                          <w:b/>
                          <w:color w:val="00AFB6"/>
                          <w:sz w:val="32"/>
                          <w:szCs w:val="32"/>
                        </w:rPr>
                      </w:pPr>
                      <w:r w:rsidRPr="004A02B0">
                        <w:rPr>
                          <w:b/>
                          <w:color w:val="00AFB6"/>
                          <w:sz w:val="32"/>
                          <w:szCs w:val="32"/>
                        </w:rPr>
                        <w:t xml:space="preserve">Atelier 77 is de creatieve werkplaats waar iedereen terecht kan om samen of zelfstandig aan de slag te gaan. </w:t>
                      </w:r>
                    </w:p>
                    <w:p w14:paraId="3CACE8B8" w14:textId="2E4E2B94" w:rsidR="00592FC8" w:rsidRPr="004A02B0" w:rsidRDefault="00592FC8" w:rsidP="004A02B0">
                      <w:pPr>
                        <w:spacing w:line="400" w:lineRule="exact"/>
                        <w:divId w:val="1471628794"/>
                        <w:rPr>
                          <w:sz w:val="32"/>
                          <w:szCs w:val="32"/>
                        </w:rPr>
                      </w:pPr>
                      <w:r w:rsidRPr="004A02B0">
                        <w:rPr>
                          <w:sz w:val="32"/>
                          <w:szCs w:val="32"/>
                        </w:rPr>
                        <w:t xml:space="preserve">Het is een ontmoetingsplek dat zich richt op nieuwkomers. Er worden creatieve activiteiten georganiseerd en activiteiten die zich richten op taalontwikkeling en het ontmoeten van nieuwe buurtbewoners. In het Atelier kunt u aan de slag met klei, stoffen en verf. Ook bieden we activiteiten aan rondom het maken van video’s, foto’s en </w:t>
                      </w:r>
                      <w:proofErr w:type="spellStart"/>
                      <w:r w:rsidRPr="004A02B0">
                        <w:rPr>
                          <w:sz w:val="32"/>
                          <w:szCs w:val="32"/>
                        </w:rPr>
                        <w:t>audio’s</w:t>
                      </w:r>
                      <w:proofErr w:type="spellEnd"/>
                      <w:r w:rsidRPr="004A02B0">
                        <w:rPr>
                          <w:sz w:val="32"/>
                          <w:szCs w:val="32"/>
                        </w:rPr>
                        <w:t xml:space="preserve">. Het is een plek waar iedereen samen kan komen om iets nieuws te creëren. U kunt zelf aan de slag, of onder begeleiding. </w:t>
                      </w:r>
                    </w:p>
                    <w:p w14:paraId="2427BCF4" w14:textId="77777777" w:rsidR="00592FC8" w:rsidRPr="004A02B0" w:rsidRDefault="00592FC8" w:rsidP="004A02B0">
                      <w:pPr>
                        <w:spacing w:line="400" w:lineRule="exact"/>
                        <w:divId w:val="1471628794"/>
                        <w:rPr>
                          <w:sz w:val="32"/>
                          <w:szCs w:val="32"/>
                        </w:rPr>
                      </w:pPr>
                    </w:p>
                    <w:p w14:paraId="1C3B1ECD" w14:textId="2E79B15F" w:rsidR="00592FC8" w:rsidRPr="004A02B0" w:rsidRDefault="00592FC8" w:rsidP="004A02B0">
                      <w:pPr>
                        <w:spacing w:line="400" w:lineRule="exact"/>
                        <w:divId w:val="1471628794"/>
                        <w:rPr>
                          <w:color w:val="00AFB6"/>
                          <w:sz w:val="32"/>
                          <w:szCs w:val="32"/>
                        </w:rPr>
                      </w:pPr>
                      <w:r w:rsidRPr="004A02B0">
                        <w:rPr>
                          <w:b/>
                          <w:color w:val="00AFB6"/>
                          <w:sz w:val="32"/>
                          <w:szCs w:val="32"/>
                        </w:rPr>
                        <w:t>Atelier 77</w:t>
                      </w:r>
                    </w:p>
                    <w:p w14:paraId="50689CEE" w14:textId="77777777" w:rsidR="00592FC8" w:rsidRPr="004A02B0" w:rsidRDefault="00592FC8" w:rsidP="004A02B0">
                      <w:pPr>
                        <w:spacing w:line="400" w:lineRule="exact"/>
                        <w:divId w:val="1471628794"/>
                        <w:rPr>
                          <w:sz w:val="32"/>
                          <w:szCs w:val="32"/>
                        </w:rPr>
                      </w:pPr>
                      <w:r w:rsidRPr="004A02B0">
                        <w:rPr>
                          <w:sz w:val="32"/>
                          <w:szCs w:val="32"/>
                        </w:rPr>
                        <w:t>Vechtstraat 77a</w:t>
                      </w:r>
                    </w:p>
                    <w:p w14:paraId="5859383E" w14:textId="77777777" w:rsidR="00592FC8" w:rsidRPr="004A02B0" w:rsidRDefault="00592FC8" w:rsidP="004A02B0">
                      <w:pPr>
                        <w:spacing w:line="400" w:lineRule="exact"/>
                        <w:divId w:val="1471628794"/>
                        <w:rPr>
                          <w:sz w:val="32"/>
                          <w:szCs w:val="32"/>
                        </w:rPr>
                      </w:pPr>
                      <w:r w:rsidRPr="004A02B0">
                        <w:rPr>
                          <w:sz w:val="32"/>
                          <w:szCs w:val="32"/>
                        </w:rPr>
                        <w:t xml:space="preserve">1079 JA Amsterdam </w:t>
                      </w:r>
                    </w:p>
                    <w:p w14:paraId="71CF7DEF" w14:textId="77777777" w:rsidR="00592FC8" w:rsidRPr="004A02B0" w:rsidRDefault="00592FC8" w:rsidP="004A02B0">
                      <w:pPr>
                        <w:spacing w:line="400" w:lineRule="exact"/>
                        <w:divId w:val="1471628794"/>
                        <w:rPr>
                          <w:sz w:val="32"/>
                          <w:szCs w:val="32"/>
                        </w:rPr>
                      </w:pPr>
                      <w:r w:rsidRPr="004A02B0">
                        <w:rPr>
                          <w:sz w:val="32"/>
                          <w:szCs w:val="32"/>
                        </w:rPr>
                        <w:t xml:space="preserve">020 46 20 365 </w:t>
                      </w:r>
                    </w:p>
                    <w:p w14:paraId="401F2ABE" w14:textId="77777777" w:rsidR="00592FC8" w:rsidRPr="004A02B0" w:rsidRDefault="00592FC8" w:rsidP="004A02B0">
                      <w:pPr>
                        <w:spacing w:line="400" w:lineRule="exact"/>
                        <w:divId w:val="1471628794"/>
                        <w:rPr>
                          <w:sz w:val="32"/>
                          <w:szCs w:val="32"/>
                        </w:rPr>
                      </w:pPr>
                      <w:r w:rsidRPr="004A02B0">
                        <w:rPr>
                          <w:sz w:val="32"/>
                          <w:szCs w:val="32"/>
                        </w:rPr>
                        <w:t>woensdag en donderdag 9.00-17.00 uur</w:t>
                      </w:r>
                    </w:p>
                    <w:p w14:paraId="06B78AAD" w14:textId="2D781D93" w:rsidR="00592FC8" w:rsidRDefault="004673CC" w:rsidP="004A02B0">
                      <w:pPr>
                        <w:spacing w:line="400" w:lineRule="exact"/>
                        <w:divId w:val="1471628794"/>
                        <w:rPr>
                          <w:rStyle w:val="Hyperlink"/>
                          <w:color w:val="auto"/>
                          <w:sz w:val="28"/>
                          <w:szCs w:val="28"/>
                        </w:rPr>
                      </w:pPr>
                      <w:hyperlink r:id="rId31" w:history="1">
                        <w:r w:rsidR="00592FC8" w:rsidRPr="008B7FA8">
                          <w:rPr>
                            <w:rStyle w:val="Hyperlink"/>
                            <w:sz w:val="28"/>
                            <w:szCs w:val="28"/>
                          </w:rPr>
                          <w:t>www.dynamo-amsterdam.nl/locatie/atelier77</w:t>
                        </w:r>
                      </w:hyperlink>
                    </w:p>
                    <w:p w14:paraId="4D3530B8" w14:textId="7E30D316" w:rsidR="00592FC8" w:rsidRDefault="00592FC8" w:rsidP="004A02B0">
                      <w:pPr>
                        <w:spacing w:line="400" w:lineRule="exact"/>
                        <w:divId w:val="1471628794"/>
                        <w:rPr>
                          <w:sz w:val="32"/>
                          <w:szCs w:val="32"/>
                        </w:rPr>
                      </w:pPr>
                      <w:r w:rsidRPr="004A02B0">
                        <w:rPr>
                          <w:rStyle w:val="Zwaar"/>
                          <w:rFonts w:eastAsiaTheme="majorEastAsia"/>
                          <w:b w:val="0"/>
                          <w:sz w:val="32"/>
                          <w:szCs w:val="32"/>
                        </w:rPr>
                        <w:t xml:space="preserve">Contact: </w:t>
                      </w:r>
                      <w:r>
                        <w:rPr>
                          <w:sz w:val="32"/>
                          <w:szCs w:val="32"/>
                        </w:rPr>
                        <w:t>Mimi Nijenhuis</w:t>
                      </w:r>
                    </w:p>
                    <w:p w14:paraId="3B3782CB" w14:textId="3EDAB5BC" w:rsidR="00592FC8" w:rsidRDefault="00592FC8" w:rsidP="004A02B0">
                      <w:pPr>
                        <w:spacing w:line="400" w:lineRule="exact"/>
                        <w:divId w:val="1471628794"/>
                        <w:rPr>
                          <w:sz w:val="28"/>
                          <w:szCs w:val="28"/>
                        </w:rPr>
                      </w:pPr>
                      <w:r w:rsidRPr="00E3543B">
                        <w:rPr>
                          <w:sz w:val="28"/>
                          <w:szCs w:val="28"/>
                        </w:rPr>
                        <w:t>Participatiemedewerker</w:t>
                      </w:r>
                    </w:p>
                    <w:p w14:paraId="677AD525" w14:textId="49FA074A" w:rsidR="00592FC8" w:rsidRPr="00365BE5" w:rsidRDefault="004673CC" w:rsidP="004A02B0">
                      <w:pPr>
                        <w:spacing w:line="400" w:lineRule="exact"/>
                        <w:divId w:val="1471628794"/>
                        <w:rPr>
                          <w:sz w:val="32"/>
                          <w:szCs w:val="32"/>
                        </w:rPr>
                      </w:pPr>
                      <w:hyperlink r:id="rId32" w:history="1">
                        <w:r w:rsidR="00592FC8" w:rsidRPr="00365BE5">
                          <w:rPr>
                            <w:rStyle w:val="Hyperlink"/>
                            <w:sz w:val="32"/>
                            <w:szCs w:val="32"/>
                          </w:rPr>
                          <w:t>mnijenhuis@dynamo-amsterdam.nl</w:t>
                        </w:r>
                      </w:hyperlink>
                    </w:p>
                    <w:p w14:paraId="11AD3D8B" w14:textId="21611660" w:rsidR="00592FC8" w:rsidRPr="00365BE5" w:rsidRDefault="00592FC8">
                      <w:pPr>
                        <w:shd w:val="clear" w:color="auto" w:fill="FFFFFF"/>
                        <w:spacing w:line="240" w:lineRule="atLeast"/>
                        <w:divId w:val="1471628794"/>
                        <w:rPr>
                          <w:rStyle w:val="Hyperlink"/>
                          <w:rFonts w:cs="Arial"/>
                          <w:b/>
                          <w:color w:val="auto"/>
                          <w:sz w:val="28"/>
                          <w:szCs w:val="28"/>
                        </w:rPr>
                      </w:pPr>
                      <w:r w:rsidRPr="00365BE5">
                        <w:rPr>
                          <w:b/>
                          <w:color w:val="000000"/>
                          <w:sz w:val="28"/>
                          <w:szCs w:val="28"/>
                        </w:rPr>
                        <w:t>06 820 112 36</w:t>
                      </w:r>
                    </w:p>
                    <w:p w14:paraId="034A40E8" w14:textId="244BCCD1" w:rsidR="00592FC8" w:rsidRDefault="00592FC8">
                      <w:pPr>
                        <w:shd w:val="clear" w:color="auto" w:fill="FFFFFF"/>
                        <w:spacing w:line="240" w:lineRule="atLeast"/>
                        <w:divId w:val="1471628794"/>
                        <w:rPr>
                          <w:rStyle w:val="Hyperlink"/>
                          <w:rFonts w:cs="Arial"/>
                          <w:color w:val="auto"/>
                          <w:sz w:val="32"/>
                          <w:szCs w:val="32"/>
                        </w:rPr>
                      </w:pPr>
                    </w:p>
                    <w:p w14:paraId="0AFD2EE4" w14:textId="2DFCA6D0" w:rsidR="00592FC8" w:rsidRPr="005277D2" w:rsidRDefault="00592FC8">
                      <w:pPr>
                        <w:shd w:val="clear" w:color="auto" w:fill="FFFFFF"/>
                        <w:spacing w:line="240" w:lineRule="atLeast"/>
                        <w:divId w:val="1471628794"/>
                        <w:rPr>
                          <w:rStyle w:val="Hyperlink"/>
                          <w:rFonts w:cs="Arial"/>
                          <w:color w:val="auto"/>
                          <w:sz w:val="32"/>
                          <w:szCs w:val="32"/>
                        </w:rPr>
                      </w:pPr>
                    </w:p>
                    <w:p w14:paraId="50984610" w14:textId="7CC4BF1B" w:rsidR="00592FC8" w:rsidRDefault="00592FC8">
                      <w:pPr>
                        <w:shd w:val="clear" w:color="auto" w:fill="FFFFFF"/>
                        <w:spacing w:line="240" w:lineRule="atLeast"/>
                        <w:divId w:val="1471628794"/>
                        <w:rPr>
                          <w:rStyle w:val="Hyperlink"/>
                          <w:rFonts w:cs="Arial"/>
                          <w:color w:val="auto"/>
                          <w:sz w:val="32"/>
                          <w:szCs w:val="32"/>
                        </w:rPr>
                      </w:pPr>
                    </w:p>
                    <w:p w14:paraId="22E47336" w14:textId="31249098" w:rsidR="00592FC8" w:rsidRDefault="00592FC8">
                      <w:pPr>
                        <w:shd w:val="clear" w:color="auto" w:fill="FFFFFF"/>
                        <w:spacing w:line="240" w:lineRule="atLeast"/>
                        <w:divId w:val="1471628794"/>
                        <w:rPr>
                          <w:rStyle w:val="Hyperlink"/>
                          <w:rFonts w:cs="Arial"/>
                          <w:color w:val="auto"/>
                          <w:sz w:val="32"/>
                          <w:szCs w:val="32"/>
                        </w:rPr>
                      </w:pPr>
                    </w:p>
                    <w:p w14:paraId="62CBF6FA" w14:textId="77777777" w:rsidR="00592FC8" w:rsidRPr="00D9365F" w:rsidRDefault="00592FC8">
                      <w:pPr>
                        <w:shd w:val="clear" w:color="auto" w:fill="FFFFFF"/>
                        <w:spacing w:line="240" w:lineRule="atLeast"/>
                        <w:divId w:val="1471628794"/>
                        <w:rPr>
                          <w:rStyle w:val="Hyperlink"/>
                          <w:rFonts w:cs="Arial"/>
                          <w:color w:val="auto"/>
                          <w:sz w:val="32"/>
                          <w:szCs w:val="32"/>
                        </w:rPr>
                      </w:pPr>
                    </w:p>
                    <w:p w14:paraId="05045ED8" w14:textId="377F8021" w:rsidR="00592FC8" w:rsidRPr="00CB701C" w:rsidRDefault="00592FC8" w:rsidP="00FB573F">
                      <w:pPr>
                        <w:shd w:val="clear" w:color="auto" w:fill="FFFFFF"/>
                        <w:spacing w:line="240" w:lineRule="atLeast"/>
                        <w:jc w:val="right"/>
                        <w:divId w:val="1471628794"/>
                        <w:rPr>
                          <w:rFonts w:ascii="Arial" w:hAnsi="Arial" w:cs="Arial"/>
                          <w:color w:val="222222"/>
                          <w:sz w:val="24"/>
                          <w:szCs w:val="24"/>
                        </w:rPr>
                      </w:pPr>
                    </w:p>
                    <w:p w14:paraId="1CE14BCA" w14:textId="759F1CCF" w:rsidR="00592FC8" w:rsidRPr="00FD3841" w:rsidRDefault="00592FC8" w:rsidP="00FD3841">
                      <w:pPr>
                        <w:rPr>
                          <w:sz w:val="24"/>
                          <w:szCs w:val="24"/>
                          <w:lang w:eastAsia="en-US"/>
                        </w:rPr>
                      </w:pPr>
                      <w:r>
                        <w:rPr>
                          <w:noProof/>
                          <w:sz w:val="72"/>
                          <w:szCs w:val="72"/>
                        </w:rPr>
                        <w:drawing>
                          <wp:inline distT="0" distB="0" distL="0" distR="0" wp14:anchorId="74212D34" wp14:editId="63A5772B">
                            <wp:extent cx="3891553" cy="3070860"/>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eluwe 77 (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895737" cy="3074162"/>
                                    </a:xfrm>
                                    <a:prstGeom prst="rect">
                                      <a:avLst/>
                                    </a:prstGeom>
                                  </pic:spPr>
                                </pic:pic>
                              </a:graphicData>
                            </a:graphic>
                          </wp:inline>
                        </w:drawing>
                      </w:r>
                    </w:p>
                  </w:txbxContent>
                </v:textbox>
              </v:shape>
            </w:pict>
          </mc:Fallback>
        </mc:AlternateContent>
      </w:r>
    </w:p>
    <w:p w14:paraId="5ECDAFF6" w14:textId="47115DA1" w:rsidR="00E84F46" w:rsidRPr="00E84F46" w:rsidRDefault="00E84F46" w:rsidP="00E84F46">
      <w:pPr>
        <w:rPr>
          <w:lang w:eastAsia="en-US"/>
        </w:rPr>
      </w:pPr>
    </w:p>
    <w:p w14:paraId="13E460EA" w14:textId="251E701C" w:rsidR="00E84F46" w:rsidRPr="00E84F46" w:rsidRDefault="00E84F46" w:rsidP="00E84F46">
      <w:pPr>
        <w:rPr>
          <w:lang w:eastAsia="en-US"/>
        </w:rPr>
      </w:pPr>
    </w:p>
    <w:p w14:paraId="3B669DBE" w14:textId="35B5922F" w:rsidR="00E84F46" w:rsidRPr="00E84F46" w:rsidRDefault="00E84F46" w:rsidP="00E84F46">
      <w:pPr>
        <w:rPr>
          <w:lang w:eastAsia="en-US"/>
        </w:rPr>
      </w:pPr>
    </w:p>
    <w:p w14:paraId="6ABE465B" w14:textId="5F390D12" w:rsidR="00E84F46" w:rsidRPr="00E84F46" w:rsidRDefault="00E84F46" w:rsidP="00E84F46">
      <w:pPr>
        <w:rPr>
          <w:lang w:eastAsia="en-US"/>
        </w:rPr>
      </w:pPr>
    </w:p>
    <w:p w14:paraId="209E0413" w14:textId="44F22956" w:rsidR="00E84F46" w:rsidRPr="00E84F46" w:rsidRDefault="0030379A" w:rsidP="00E84F46">
      <w:pPr>
        <w:rPr>
          <w:lang w:eastAsia="en-US"/>
        </w:rPr>
      </w:pPr>
      <w:r>
        <w:rPr>
          <w:noProof/>
        </w:rPr>
        <mc:AlternateContent>
          <mc:Choice Requires="wps">
            <w:drawing>
              <wp:anchor distT="0" distB="0" distL="114300" distR="114300" simplePos="0" relativeHeight="251741184" behindDoc="0" locked="0" layoutInCell="1" allowOverlap="1" wp14:anchorId="68E18237" wp14:editId="458E8ED1">
                <wp:simplePos x="0" y="0"/>
                <wp:positionH relativeFrom="page">
                  <wp:posOffset>6096000</wp:posOffset>
                </wp:positionH>
                <wp:positionV relativeFrom="page">
                  <wp:posOffset>3281045</wp:posOffset>
                </wp:positionV>
                <wp:extent cx="12525060" cy="0"/>
                <wp:effectExtent l="0" t="5080" r="43180" b="24130"/>
                <wp:wrapNone/>
                <wp:docPr id="42"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V="1">
                          <a:off x="0" y="0"/>
                          <a:ext cx="12525060" cy="0"/>
                        </a:xfrm>
                        <a:prstGeom prst="straightConnector1">
                          <a:avLst/>
                        </a:prstGeom>
                        <a:noFill/>
                        <a:ln w="12700" cap="rnd">
                          <a:solidFill>
                            <a:srgbClr val="EC7D35"/>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728B0B" id="AutoShape 59" o:spid="_x0000_s1026" type="#_x0000_t32" style="position:absolute;margin-left:480pt;margin-top:258.35pt;width:986.25pt;height:0;rotation:-90;flip:y;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" strokecolor="#ec7d35" strokeweight="1pt">
                <v:stroke dashstyle="1 1" endcap="round"/>
                <w10:wrap anchorx="page" anchory="page"/>
              </v:shape>
            </w:pict>
          </mc:Fallback>
        </mc:AlternateContent>
      </w:r>
    </w:p>
    <w:p w14:paraId="690F1FC5" w14:textId="2219D672" w:rsidR="00E84F46" w:rsidRPr="00E84F46" w:rsidRDefault="00E84F46" w:rsidP="00E84F46">
      <w:pPr>
        <w:rPr>
          <w:lang w:eastAsia="en-US"/>
        </w:rPr>
      </w:pPr>
    </w:p>
    <w:p w14:paraId="0442C4BA" w14:textId="793474F4" w:rsidR="00E84F46" w:rsidRPr="00E84F46" w:rsidRDefault="00E84F46" w:rsidP="00E84F46">
      <w:pPr>
        <w:rPr>
          <w:lang w:eastAsia="en-US"/>
        </w:rPr>
      </w:pPr>
    </w:p>
    <w:p w14:paraId="1081C63A" w14:textId="5EBBC634" w:rsidR="00E84F46" w:rsidRPr="00E84F46" w:rsidRDefault="00E84F46" w:rsidP="00E84F46">
      <w:pPr>
        <w:rPr>
          <w:lang w:eastAsia="en-US"/>
        </w:rPr>
      </w:pPr>
    </w:p>
    <w:p w14:paraId="5D9E4A74" w14:textId="6EFE70E6" w:rsidR="00E84F46" w:rsidRPr="00E84F46" w:rsidRDefault="00E84F46" w:rsidP="00E84F46">
      <w:pPr>
        <w:rPr>
          <w:lang w:eastAsia="en-US"/>
        </w:rPr>
      </w:pPr>
    </w:p>
    <w:p w14:paraId="1C9B2480" w14:textId="071C4AE9" w:rsidR="00E84F46" w:rsidRPr="00E84F46" w:rsidRDefault="00E84F46" w:rsidP="00E84F46">
      <w:pPr>
        <w:rPr>
          <w:lang w:eastAsia="en-US"/>
        </w:rPr>
      </w:pPr>
    </w:p>
    <w:p w14:paraId="06D40C9C" w14:textId="77777777" w:rsidR="00E84F46" w:rsidRPr="00E84F46" w:rsidRDefault="00E84F46" w:rsidP="00E84F46">
      <w:pPr>
        <w:rPr>
          <w:lang w:eastAsia="en-US"/>
        </w:rPr>
      </w:pPr>
    </w:p>
    <w:p w14:paraId="0FF46270" w14:textId="69DB2A76" w:rsidR="00E84F46" w:rsidRPr="00E84F46" w:rsidRDefault="00E84F46" w:rsidP="00E84F46">
      <w:pPr>
        <w:rPr>
          <w:lang w:eastAsia="en-US"/>
        </w:rPr>
      </w:pPr>
    </w:p>
    <w:p w14:paraId="2D712B25" w14:textId="260A7696" w:rsidR="00E84F46" w:rsidRPr="00E84F46" w:rsidRDefault="00E84F46" w:rsidP="00E84F46">
      <w:pPr>
        <w:rPr>
          <w:lang w:eastAsia="en-US"/>
        </w:rPr>
      </w:pPr>
    </w:p>
    <w:p w14:paraId="6990F6B7" w14:textId="6CFD28F1" w:rsidR="00E84F46" w:rsidRPr="00E84F46" w:rsidRDefault="00E84F46" w:rsidP="00E84F46">
      <w:pPr>
        <w:rPr>
          <w:lang w:eastAsia="en-US"/>
        </w:rPr>
      </w:pPr>
    </w:p>
    <w:p w14:paraId="134D0C0B" w14:textId="1213394F" w:rsidR="00A45672" w:rsidRDefault="00A45672" w:rsidP="00E84F46">
      <w:pPr>
        <w:rPr>
          <w:lang w:eastAsia="en-US"/>
        </w:rPr>
      </w:pPr>
    </w:p>
    <w:p w14:paraId="0E44905D" w14:textId="0D471D01" w:rsidR="00A45672" w:rsidRDefault="00A45672" w:rsidP="00E84F46">
      <w:pPr>
        <w:rPr>
          <w:lang w:eastAsia="en-US"/>
        </w:rPr>
      </w:pPr>
    </w:p>
    <w:p w14:paraId="6AC93331" w14:textId="4D75F31F" w:rsidR="00E84F46" w:rsidRPr="00E84F46" w:rsidRDefault="00E84F46" w:rsidP="00E84F46">
      <w:pPr>
        <w:rPr>
          <w:lang w:eastAsia="en-US"/>
        </w:rPr>
      </w:pPr>
    </w:p>
    <w:p w14:paraId="43BDDC4E" w14:textId="53B71925" w:rsidR="00E84F46" w:rsidRPr="00E84F46" w:rsidRDefault="00E84F46" w:rsidP="00E84F46">
      <w:pPr>
        <w:rPr>
          <w:lang w:eastAsia="en-US"/>
        </w:rPr>
      </w:pPr>
    </w:p>
    <w:p w14:paraId="1F2EB710" w14:textId="44E6CA25" w:rsidR="009A4EFD" w:rsidRDefault="009A4EFD" w:rsidP="009A4EFD">
      <w:pPr>
        <w:rPr>
          <w:lang w:eastAsia="en-US"/>
        </w:rPr>
      </w:pPr>
    </w:p>
    <w:p w14:paraId="2FD593AB" w14:textId="1F85EEC9" w:rsidR="00E84F46" w:rsidRPr="00E84F46" w:rsidRDefault="00E84F46" w:rsidP="00E84F46">
      <w:pPr>
        <w:rPr>
          <w:lang w:eastAsia="en-US"/>
        </w:rPr>
      </w:pPr>
    </w:p>
    <w:p w14:paraId="2F8EDCB1" w14:textId="018CC5E7" w:rsidR="00E84F46" w:rsidRPr="00E84F46" w:rsidRDefault="00E84F46" w:rsidP="00E84F46">
      <w:pPr>
        <w:rPr>
          <w:lang w:eastAsia="en-US"/>
        </w:rPr>
      </w:pPr>
    </w:p>
    <w:p w14:paraId="16B5366A" w14:textId="167AE5B8" w:rsidR="00E84F46" w:rsidRPr="00E84F46" w:rsidRDefault="00E84F46" w:rsidP="00E84F46">
      <w:pPr>
        <w:rPr>
          <w:lang w:eastAsia="en-US"/>
        </w:rPr>
      </w:pPr>
    </w:p>
    <w:p w14:paraId="206CFD81" w14:textId="175F68D8" w:rsidR="00E84F46" w:rsidRPr="00E84F46" w:rsidRDefault="00E84F46" w:rsidP="00E84F46">
      <w:pPr>
        <w:rPr>
          <w:lang w:eastAsia="en-US"/>
        </w:rPr>
      </w:pPr>
    </w:p>
    <w:p w14:paraId="1045FB15" w14:textId="285D1C5D" w:rsidR="00E84F46" w:rsidRPr="00E84F46" w:rsidRDefault="00E84F46" w:rsidP="00E84F46">
      <w:pPr>
        <w:rPr>
          <w:lang w:eastAsia="en-US"/>
        </w:rPr>
      </w:pPr>
    </w:p>
    <w:p w14:paraId="67BE1776" w14:textId="029D2389" w:rsidR="00E84F46" w:rsidRPr="00E84F46" w:rsidRDefault="00E84F46" w:rsidP="00F75A45">
      <w:pPr>
        <w:jc w:val="right"/>
        <w:rPr>
          <w:lang w:eastAsia="en-US"/>
        </w:rPr>
      </w:pPr>
    </w:p>
    <w:p w14:paraId="02970AF9" w14:textId="2AD4BD08" w:rsidR="00E20479" w:rsidRDefault="00E20479" w:rsidP="00E84F46">
      <w:pPr>
        <w:rPr>
          <w:lang w:eastAsia="en-US"/>
        </w:rPr>
      </w:pPr>
    </w:p>
    <w:p w14:paraId="2F685764" w14:textId="42113E7D" w:rsidR="00121690" w:rsidRDefault="00121690" w:rsidP="00E84F46">
      <w:pPr>
        <w:rPr>
          <w:lang w:eastAsia="en-US"/>
        </w:rPr>
      </w:pPr>
    </w:p>
    <w:p w14:paraId="50ED561E" w14:textId="08069729" w:rsidR="00121690" w:rsidRDefault="00121690" w:rsidP="00E84F46">
      <w:pPr>
        <w:rPr>
          <w:lang w:eastAsia="en-US"/>
        </w:rPr>
      </w:pPr>
    </w:p>
    <w:p w14:paraId="3C0D9EFB" w14:textId="184ECD61" w:rsidR="00121690" w:rsidRDefault="00121690" w:rsidP="00E84F46">
      <w:pPr>
        <w:rPr>
          <w:lang w:eastAsia="en-US"/>
        </w:rPr>
      </w:pPr>
    </w:p>
    <w:p w14:paraId="7198D41A" w14:textId="6AC063EB" w:rsidR="00121690" w:rsidRDefault="00121690" w:rsidP="00E84F46">
      <w:pPr>
        <w:rPr>
          <w:lang w:eastAsia="en-US"/>
        </w:rPr>
      </w:pPr>
    </w:p>
    <w:p w14:paraId="0F0DF03F" w14:textId="3662763E" w:rsidR="00121690" w:rsidRDefault="00121690" w:rsidP="00E84F46">
      <w:pPr>
        <w:rPr>
          <w:lang w:eastAsia="en-US"/>
        </w:rPr>
      </w:pPr>
    </w:p>
    <w:p w14:paraId="24C64BAC" w14:textId="7B8F7D7E" w:rsidR="00121690" w:rsidRDefault="00121690" w:rsidP="00E84F46">
      <w:pPr>
        <w:rPr>
          <w:lang w:eastAsia="en-US"/>
        </w:rPr>
      </w:pPr>
    </w:p>
    <w:p w14:paraId="6651D475" w14:textId="0BE728FF" w:rsidR="00121690" w:rsidRDefault="00121690" w:rsidP="00E84F46">
      <w:pPr>
        <w:rPr>
          <w:lang w:eastAsia="en-US"/>
        </w:rPr>
      </w:pPr>
    </w:p>
    <w:p w14:paraId="6C507793" w14:textId="4161715D" w:rsidR="00121690" w:rsidRDefault="00121690" w:rsidP="00E84F46">
      <w:pPr>
        <w:rPr>
          <w:lang w:eastAsia="en-US"/>
        </w:rPr>
      </w:pPr>
    </w:p>
    <w:p w14:paraId="660831E5" w14:textId="73F7F996" w:rsidR="00121690" w:rsidRDefault="001722B4" w:rsidP="00E84F46">
      <w:pPr>
        <w:rPr>
          <w:lang w:eastAsia="en-US"/>
        </w:rPr>
      </w:pPr>
      <w:r>
        <w:rPr>
          <w:noProof/>
        </w:rPr>
        <mc:AlternateContent>
          <mc:Choice Requires="wps">
            <w:drawing>
              <wp:anchor distT="0" distB="0" distL="114300" distR="114300" simplePos="0" relativeHeight="251743232" behindDoc="0" locked="0" layoutInCell="1" allowOverlap="1" wp14:anchorId="23001FB4" wp14:editId="1FF3D0C4">
                <wp:simplePos x="0" y="0"/>
                <wp:positionH relativeFrom="page">
                  <wp:posOffset>168910</wp:posOffset>
                </wp:positionH>
                <wp:positionV relativeFrom="page">
                  <wp:posOffset>8422641</wp:posOffset>
                </wp:positionV>
                <wp:extent cx="11931653" cy="45721"/>
                <wp:effectExtent l="0" t="635" r="31115" b="31115"/>
                <wp:wrapNone/>
                <wp:docPr id="43"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V="1">
                          <a:off x="0" y="0"/>
                          <a:ext cx="11931653" cy="45721"/>
                        </a:xfrm>
                        <a:prstGeom prst="straightConnector1">
                          <a:avLst/>
                        </a:prstGeom>
                        <a:noFill/>
                        <a:ln w="12700" cap="rnd">
                          <a:solidFill>
                            <a:srgbClr val="EC7D35"/>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DE4CA5B" id="_x0000_t32" coordsize="21600,21600" o:spt="32" o:oned="t" path="m,l21600,21600e" filled="f">
                <v:path arrowok="t" fillok="f" o:connecttype="none"/>
                <o:lock v:ext="edit" shapetype="t"/>
              </v:shapetype>
              <v:shape id="AutoShape 59" o:spid="_x0000_s1026" type="#_x0000_t32" style="position:absolute;margin-left:13.3pt;margin-top:663.2pt;width:939.5pt;height:3.6pt;rotation:-90;flip:y;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" strokecolor="#ec7d35" strokeweight="1pt">
                <v:stroke dashstyle="1 1" endcap="round"/>
                <w10:wrap anchorx="page" anchory="page"/>
              </v:shape>
            </w:pict>
          </mc:Fallback>
        </mc:AlternateContent>
      </w:r>
    </w:p>
    <w:p w14:paraId="636F02D1" w14:textId="7CC5F95F" w:rsidR="00121690" w:rsidRDefault="00121690" w:rsidP="00E84F46">
      <w:pPr>
        <w:rPr>
          <w:lang w:eastAsia="en-US"/>
        </w:rPr>
      </w:pPr>
    </w:p>
    <w:p w14:paraId="34CC09F5" w14:textId="3CAB5CDD" w:rsidR="00121690" w:rsidRDefault="00121690" w:rsidP="00E84F46">
      <w:pPr>
        <w:rPr>
          <w:lang w:eastAsia="en-US"/>
        </w:rPr>
      </w:pPr>
    </w:p>
    <w:p w14:paraId="12A6C36A" w14:textId="0DC8C114" w:rsidR="00121690" w:rsidRDefault="00121690" w:rsidP="00E84F46">
      <w:pPr>
        <w:rPr>
          <w:lang w:eastAsia="en-US"/>
        </w:rPr>
      </w:pPr>
    </w:p>
    <w:p w14:paraId="22A370F5" w14:textId="7D05D808" w:rsidR="00121690" w:rsidRDefault="00121690" w:rsidP="00E84F46">
      <w:pPr>
        <w:rPr>
          <w:lang w:eastAsia="en-US"/>
        </w:rPr>
      </w:pPr>
    </w:p>
    <w:p w14:paraId="73312A5D" w14:textId="664F583C" w:rsidR="00121690" w:rsidRDefault="00121690" w:rsidP="00E84F46">
      <w:pPr>
        <w:rPr>
          <w:lang w:eastAsia="en-US"/>
        </w:rPr>
      </w:pPr>
    </w:p>
    <w:p w14:paraId="403316F0" w14:textId="4B2FEA08" w:rsidR="00121690" w:rsidRDefault="005277D2" w:rsidP="00E84F46">
      <w:pPr>
        <w:rPr>
          <w:lang w:eastAsia="en-US"/>
        </w:rPr>
      </w:pPr>
      <w:r>
        <w:rPr>
          <w:noProof/>
        </w:rPr>
        <mc:AlternateContent>
          <mc:Choice Requires="wps">
            <w:drawing>
              <wp:anchor distT="0" distB="0" distL="114300" distR="114300" simplePos="0" relativeHeight="251779072" behindDoc="0" locked="0" layoutInCell="1" allowOverlap="1" wp14:anchorId="13E44533" wp14:editId="386709D9">
                <wp:simplePos x="0" y="0"/>
                <wp:positionH relativeFrom="column">
                  <wp:posOffset>6781800</wp:posOffset>
                </wp:positionH>
                <wp:positionV relativeFrom="paragraph">
                  <wp:posOffset>40005</wp:posOffset>
                </wp:positionV>
                <wp:extent cx="2880000" cy="2880000"/>
                <wp:effectExtent l="0" t="0" r="0" b="0"/>
                <wp:wrapNone/>
                <wp:docPr id="9" name="Ovaal 9"/>
                <wp:cNvGraphicFramePr/>
                <a:graphic xmlns:a="http://schemas.openxmlformats.org/drawingml/2006/main">
                  <a:graphicData uri="http://schemas.microsoft.com/office/word/2010/wordprocessingShape">
                    <wps:wsp>
                      <wps:cNvSpPr/>
                      <wps:spPr>
                        <a:xfrm>
                          <a:off x="0" y="0"/>
                          <a:ext cx="2880000" cy="2880000"/>
                        </a:xfrm>
                        <a:prstGeom prst="ellipse">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EA7AB2" w14:textId="56B2EE43" w:rsidR="00592FC8" w:rsidRDefault="009D496C" w:rsidP="005277D2">
                            <w:pPr>
                              <w:jc w:val="center"/>
                              <w:rPr>
                                <w:b/>
                                <w:color w:val="FFFFFF" w:themeColor="background1"/>
                                <w:sz w:val="44"/>
                                <w:szCs w:val="44"/>
                              </w:rPr>
                            </w:pPr>
                            <w:r>
                              <w:rPr>
                                <w:b/>
                                <w:color w:val="FFFFFF" w:themeColor="background1"/>
                                <w:sz w:val="44"/>
                                <w:szCs w:val="44"/>
                              </w:rPr>
                              <w:t>Binnenkort:</w:t>
                            </w:r>
                          </w:p>
                          <w:p w14:paraId="3CC46DBE" w14:textId="77777777" w:rsidR="009D496C" w:rsidRPr="00592FC8" w:rsidRDefault="009D496C" w:rsidP="005277D2">
                            <w:pPr>
                              <w:jc w:val="center"/>
                              <w:rPr>
                                <w:b/>
                                <w:color w:val="FFFFFF" w:themeColor="background1"/>
                                <w:sz w:val="44"/>
                                <w:szCs w:val="44"/>
                              </w:rPr>
                            </w:pPr>
                          </w:p>
                          <w:p w14:paraId="22307697" w14:textId="2FE13B15" w:rsidR="00592FC8" w:rsidRPr="00592FC8" w:rsidRDefault="00592FC8" w:rsidP="005277D2">
                            <w:pPr>
                              <w:jc w:val="center"/>
                              <w:rPr>
                                <w:b/>
                                <w:color w:val="FFFFFF" w:themeColor="background1"/>
                                <w:sz w:val="44"/>
                                <w:szCs w:val="44"/>
                              </w:rPr>
                            </w:pPr>
                            <w:r w:rsidRPr="00592FC8">
                              <w:rPr>
                                <w:b/>
                                <w:color w:val="FFFFFF" w:themeColor="background1"/>
                                <w:sz w:val="44"/>
                                <w:szCs w:val="44"/>
                              </w:rPr>
                              <w:t>Oudercaf</w:t>
                            </w:r>
                            <w:r w:rsidR="00FD4381">
                              <w:rPr>
                                <w:b/>
                                <w:color w:val="FFFFFF" w:themeColor="background1"/>
                                <w:sz w:val="44"/>
                                <w:szCs w:val="44"/>
                              </w:rPr>
                              <w:t>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isometricOffAxis2Left"/>
                          <a:lightRig rig="threePt" dir="t"/>
                        </a:scene3d>
                      </wps:bodyPr>
                    </wps:wsp>
                  </a:graphicData>
                </a:graphic>
                <wp14:sizeRelH relativeFrom="margin">
                  <wp14:pctWidth>0</wp14:pctWidth>
                </wp14:sizeRelH>
                <wp14:sizeRelV relativeFrom="margin">
                  <wp14:pctHeight>0</wp14:pctHeight>
                </wp14:sizeRelV>
              </wp:anchor>
            </w:drawing>
          </mc:Choice>
          <mc:Fallback>
            <w:pict>
              <v:oval w14:anchorId="13E44533" id="Ovaal 9" o:spid="_x0000_s1041" style="position:absolute;margin-left:534pt;margin-top:3.15pt;width:226.75pt;height:226.7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" fillcolor="#0070c0" stroked="f" strokeweight="1pt">
                <v:stroke joinstyle="miter"/>
                <v:textbox>
                  <w:txbxContent>
                    <w:p w14:paraId="03EA7AB2" w14:textId="56B2EE43" w:rsidR="00592FC8" w:rsidRDefault="009D496C" w:rsidP="005277D2">
                      <w:pPr>
                        <w:jc w:val="center"/>
                        <w:rPr>
                          <w:b/>
                          <w:color w:val="FFFFFF" w:themeColor="background1"/>
                          <w:sz w:val="44"/>
                          <w:szCs w:val="44"/>
                        </w:rPr>
                      </w:pPr>
                      <w:r>
                        <w:rPr>
                          <w:b/>
                          <w:color w:val="FFFFFF" w:themeColor="background1"/>
                          <w:sz w:val="44"/>
                          <w:szCs w:val="44"/>
                        </w:rPr>
                        <w:t>Binnenkort:</w:t>
                      </w:r>
                    </w:p>
                    <w:p w14:paraId="3CC46DBE" w14:textId="77777777" w:rsidR="009D496C" w:rsidRPr="00592FC8" w:rsidRDefault="009D496C" w:rsidP="005277D2">
                      <w:pPr>
                        <w:jc w:val="center"/>
                        <w:rPr>
                          <w:b/>
                          <w:color w:val="FFFFFF" w:themeColor="background1"/>
                          <w:sz w:val="44"/>
                          <w:szCs w:val="44"/>
                        </w:rPr>
                      </w:pPr>
                    </w:p>
                    <w:p w14:paraId="22307697" w14:textId="2FE13B15" w:rsidR="00592FC8" w:rsidRPr="00592FC8" w:rsidRDefault="00592FC8" w:rsidP="005277D2">
                      <w:pPr>
                        <w:jc w:val="center"/>
                        <w:rPr>
                          <w:b/>
                          <w:color w:val="FFFFFF" w:themeColor="background1"/>
                          <w:sz w:val="44"/>
                          <w:szCs w:val="44"/>
                        </w:rPr>
                      </w:pPr>
                      <w:r w:rsidRPr="00592FC8">
                        <w:rPr>
                          <w:b/>
                          <w:color w:val="FFFFFF" w:themeColor="background1"/>
                          <w:sz w:val="44"/>
                          <w:szCs w:val="44"/>
                        </w:rPr>
                        <w:t>Oudercaf</w:t>
                      </w:r>
                      <w:r w:rsidR="00FD4381">
                        <w:rPr>
                          <w:b/>
                          <w:color w:val="FFFFFF" w:themeColor="background1"/>
                          <w:sz w:val="44"/>
                          <w:szCs w:val="44"/>
                        </w:rPr>
                        <w:t>é</w:t>
                      </w:r>
                    </w:p>
                  </w:txbxContent>
                </v:textbox>
              </v:oval>
            </w:pict>
          </mc:Fallback>
        </mc:AlternateContent>
      </w:r>
    </w:p>
    <w:p w14:paraId="0303D76C" w14:textId="23E8A4EC" w:rsidR="00121690" w:rsidRDefault="00121690" w:rsidP="00E84F46">
      <w:pPr>
        <w:rPr>
          <w:lang w:eastAsia="en-US"/>
        </w:rPr>
      </w:pPr>
    </w:p>
    <w:p w14:paraId="456C02BB" w14:textId="5F2C8D27" w:rsidR="00121690" w:rsidRDefault="00121690" w:rsidP="00E84F46">
      <w:pPr>
        <w:rPr>
          <w:lang w:eastAsia="en-US"/>
        </w:rPr>
      </w:pPr>
    </w:p>
    <w:p w14:paraId="5BB19820" w14:textId="3CE670B2" w:rsidR="00121690" w:rsidRDefault="00121690" w:rsidP="00E84F46">
      <w:pPr>
        <w:rPr>
          <w:lang w:eastAsia="en-US"/>
        </w:rPr>
      </w:pPr>
    </w:p>
    <w:p w14:paraId="4725EC73" w14:textId="66F1771B" w:rsidR="00E84F46" w:rsidRPr="00E84F46" w:rsidRDefault="00E84F46" w:rsidP="00E84F46">
      <w:pPr>
        <w:rPr>
          <w:lang w:eastAsia="en-US"/>
        </w:rPr>
      </w:pPr>
    </w:p>
    <w:p w14:paraId="14ECD60A" w14:textId="3A5E8977" w:rsidR="00E84F46" w:rsidRPr="00E84F46" w:rsidRDefault="00E84F46" w:rsidP="00E84F46">
      <w:pPr>
        <w:rPr>
          <w:lang w:eastAsia="en-US"/>
        </w:rPr>
      </w:pPr>
    </w:p>
    <w:p w14:paraId="5CDC0470" w14:textId="593E7C92" w:rsidR="00E84F46" w:rsidRPr="00E84F46" w:rsidRDefault="00E84F46" w:rsidP="00E84F46">
      <w:pPr>
        <w:rPr>
          <w:lang w:eastAsia="en-US"/>
        </w:rPr>
      </w:pPr>
    </w:p>
    <w:p w14:paraId="7FA32F79" w14:textId="028488CD" w:rsidR="00E84F46" w:rsidRDefault="00E84F46" w:rsidP="00E84F46">
      <w:pPr>
        <w:rPr>
          <w:lang w:eastAsia="en-US"/>
        </w:rPr>
      </w:pPr>
    </w:p>
    <w:p w14:paraId="32613FA7" w14:textId="77777777" w:rsidR="000672A7" w:rsidRDefault="000672A7" w:rsidP="00E84F46">
      <w:pPr>
        <w:rPr>
          <w:lang w:eastAsia="en-US"/>
        </w:rPr>
      </w:pPr>
    </w:p>
    <w:p w14:paraId="57D3A589" w14:textId="25F108E7" w:rsidR="000672A7" w:rsidRPr="00E84F46" w:rsidRDefault="000672A7" w:rsidP="00E84F46">
      <w:pPr>
        <w:rPr>
          <w:lang w:eastAsia="en-US"/>
        </w:rPr>
      </w:pPr>
    </w:p>
    <w:p w14:paraId="6D8257A0" w14:textId="2E2326EF" w:rsidR="00E84F46" w:rsidRPr="00E84F46" w:rsidRDefault="00E84F46" w:rsidP="00E84F46">
      <w:pPr>
        <w:rPr>
          <w:lang w:eastAsia="en-US"/>
        </w:rPr>
      </w:pPr>
    </w:p>
    <w:p w14:paraId="0C6063FB" w14:textId="6159DCA3" w:rsidR="00150F18" w:rsidRDefault="00150F18" w:rsidP="004C763B">
      <w:pPr>
        <w:pStyle w:val="Blauw"/>
        <w:rPr>
          <w:b/>
          <w:color w:val="0971B8"/>
          <w:sz w:val="32"/>
          <w:szCs w:val="24"/>
        </w:rPr>
      </w:pPr>
    </w:p>
    <w:p w14:paraId="5B1D4CDD" w14:textId="1E4D3B0B" w:rsidR="007E6903" w:rsidRPr="00BA5E2B" w:rsidRDefault="007E6903" w:rsidP="00E84F46">
      <w:pPr>
        <w:rPr>
          <w:sz w:val="24"/>
          <w:szCs w:val="24"/>
          <w:lang w:eastAsia="en-US"/>
        </w:rPr>
      </w:pPr>
    </w:p>
    <w:p w14:paraId="50B35BC5" w14:textId="61263453" w:rsidR="00151FCF" w:rsidRDefault="00151FCF" w:rsidP="00E84F46">
      <w:pPr>
        <w:rPr>
          <w:lang w:eastAsia="en-US"/>
        </w:rPr>
      </w:pPr>
    </w:p>
    <w:p w14:paraId="737930F6" w14:textId="3F8CBBEE" w:rsidR="00151FCF" w:rsidRDefault="00C42963" w:rsidP="00E84F46">
      <w:pPr>
        <w:rPr>
          <w:lang w:eastAsia="en-US"/>
        </w:rPr>
      </w:pPr>
      <w:r>
        <w:rPr>
          <w:noProof/>
          <w:lang w:eastAsia="en-US"/>
        </w:rPr>
        <mc:AlternateContent>
          <mc:Choice Requires="wps">
            <w:drawing>
              <wp:anchor distT="0" distB="0" distL="114300" distR="114300" simplePos="0" relativeHeight="251781120" behindDoc="0" locked="0" layoutInCell="1" allowOverlap="1" wp14:anchorId="24BFE0C4" wp14:editId="3F6783E9">
                <wp:simplePos x="0" y="0"/>
                <wp:positionH relativeFrom="column">
                  <wp:posOffset>3581400</wp:posOffset>
                </wp:positionH>
                <wp:positionV relativeFrom="paragraph">
                  <wp:posOffset>34925</wp:posOffset>
                </wp:positionV>
                <wp:extent cx="2520000" cy="2520000"/>
                <wp:effectExtent l="0" t="0" r="0" b="0"/>
                <wp:wrapNone/>
                <wp:docPr id="15" name="Ovaal 15"/>
                <wp:cNvGraphicFramePr/>
                <a:graphic xmlns:a="http://schemas.openxmlformats.org/drawingml/2006/main">
                  <a:graphicData uri="http://schemas.microsoft.com/office/word/2010/wordprocessingShape">
                    <wps:wsp>
                      <wps:cNvSpPr/>
                      <wps:spPr>
                        <a:xfrm>
                          <a:off x="0" y="0"/>
                          <a:ext cx="2520000" cy="2520000"/>
                        </a:xfrm>
                        <a:prstGeom prst="ellipse">
                          <a:avLst/>
                        </a:prstGeom>
                        <a:solidFill>
                          <a:srgbClr val="00AFB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EEB1A3" w14:textId="2BFDF18E" w:rsidR="00592FC8" w:rsidRPr="007F680F" w:rsidRDefault="00592FC8" w:rsidP="00C42963">
                            <w:pPr>
                              <w:jc w:val="center"/>
                              <w:rPr>
                                <w:sz w:val="40"/>
                                <w:szCs w:val="40"/>
                              </w:rPr>
                            </w:pPr>
                            <w:r w:rsidRPr="007F680F">
                              <w:rPr>
                                <w:sz w:val="40"/>
                                <w:szCs w:val="40"/>
                              </w:rPr>
                              <w:t>Atelier 77:</w:t>
                            </w:r>
                          </w:p>
                          <w:p w14:paraId="65AF6452" w14:textId="1262266E" w:rsidR="00592FC8" w:rsidRPr="007F680F" w:rsidRDefault="00592FC8" w:rsidP="00C42963">
                            <w:pPr>
                              <w:jc w:val="center"/>
                              <w:rPr>
                                <w:sz w:val="40"/>
                                <w:szCs w:val="40"/>
                              </w:rPr>
                            </w:pPr>
                            <w:r w:rsidRPr="007F680F">
                              <w:rPr>
                                <w:sz w:val="40"/>
                                <w:szCs w:val="40"/>
                              </w:rPr>
                              <w:t>De creatieve werkplaats</w:t>
                            </w:r>
                          </w:p>
                          <w:p w14:paraId="5A68FCC3" w14:textId="216504D7" w:rsidR="00592FC8" w:rsidRPr="007F680F" w:rsidRDefault="00592FC8" w:rsidP="00C42963">
                            <w:pPr>
                              <w:jc w:val="center"/>
                              <w:rPr>
                                <w:sz w:val="40"/>
                                <w:szCs w:val="40"/>
                              </w:rPr>
                            </w:pPr>
                            <w:r w:rsidRPr="007F680F">
                              <w:rPr>
                                <w:sz w:val="40"/>
                                <w:szCs w:val="40"/>
                              </w:rPr>
                              <w:t>Voor de buurt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BFE0C4" id="Ovaal 15" o:spid="_x0000_s1042" style="position:absolute;margin-left:282pt;margin-top:2.75pt;width:198.45pt;height:198.4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" fillcolor="#00afb6" stroked="f" strokeweight="1pt">
                <v:stroke joinstyle="miter"/>
                <v:textbox>
                  <w:txbxContent>
                    <w:p w14:paraId="07EEB1A3" w14:textId="2BFDF18E" w:rsidR="00592FC8" w:rsidRPr="007F680F" w:rsidRDefault="00592FC8" w:rsidP="00C42963">
                      <w:pPr>
                        <w:jc w:val="center"/>
                        <w:rPr>
                          <w:sz w:val="40"/>
                          <w:szCs w:val="40"/>
                        </w:rPr>
                      </w:pPr>
                      <w:bookmarkStart w:id="2" w:name="_GoBack"/>
                      <w:bookmarkEnd w:id="2"/>
                      <w:r w:rsidRPr="007F680F">
                        <w:rPr>
                          <w:sz w:val="40"/>
                          <w:szCs w:val="40"/>
                        </w:rPr>
                        <w:t>Atelier 77:</w:t>
                      </w:r>
                    </w:p>
                    <w:p w14:paraId="65AF6452" w14:textId="1262266E" w:rsidR="00592FC8" w:rsidRPr="007F680F" w:rsidRDefault="00592FC8" w:rsidP="00C42963">
                      <w:pPr>
                        <w:jc w:val="center"/>
                        <w:rPr>
                          <w:sz w:val="40"/>
                          <w:szCs w:val="40"/>
                        </w:rPr>
                      </w:pPr>
                      <w:r w:rsidRPr="007F680F">
                        <w:rPr>
                          <w:sz w:val="40"/>
                          <w:szCs w:val="40"/>
                        </w:rPr>
                        <w:t>De creatieve werkplaats</w:t>
                      </w:r>
                    </w:p>
                    <w:p w14:paraId="5A68FCC3" w14:textId="216504D7" w:rsidR="00592FC8" w:rsidRPr="007F680F" w:rsidRDefault="00592FC8" w:rsidP="00C42963">
                      <w:pPr>
                        <w:jc w:val="center"/>
                        <w:rPr>
                          <w:sz w:val="40"/>
                          <w:szCs w:val="40"/>
                        </w:rPr>
                      </w:pPr>
                      <w:r w:rsidRPr="007F680F">
                        <w:rPr>
                          <w:sz w:val="40"/>
                          <w:szCs w:val="40"/>
                        </w:rPr>
                        <w:t>Voor de buurt</w:t>
                      </w:r>
                    </w:p>
                  </w:txbxContent>
                </v:textbox>
              </v:oval>
            </w:pict>
          </mc:Fallback>
        </mc:AlternateContent>
      </w:r>
    </w:p>
    <w:p w14:paraId="55D86975" w14:textId="5DCA9396" w:rsidR="00151FCF" w:rsidRDefault="00151FCF" w:rsidP="00E84F46">
      <w:pPr>
        <w:rPr>
          <w:lang w:eastAsia="en-US"/>
        </w:rPr>
      </w:pPr>
    </w:p>
    <w:p w14:paraId="7C7ADCFD" w14:textId="2C763F3F" w:rsidR="00151FCF" w:rsidRDefault="00151FCF" w:rsidP="00E84F46">
      <w:pPr>
        <w:rPr>
          <w:lang w:eastAsia="en-US"/>
        </w:rPr>
      </w:pPr>
    </w:p>
    <w:p w14:paraId="20208901" w14:textId="31E5A069" w:rsidR="00151FCF" w:rsidRDefault="00151FCF" w:rsidP="00E84F46">
      <w:pPr>
        <w:rPr>
          <w:lang w:eastAsia="en-US"/>
        </w:rPr>
      </w:pPr>
    </w:p>
    <w:p w14:paraId="51DA54EF" w14:textId="5918CA5A" w:rsidR="00151FCF" w:rsidRDefault="00151FCF" w:rsidP="00E84F46">
      <w:pPr>
        <w:rPr>
          <w:lang w:eastAsia="en-US"/>
        </w:rPr>
      </w:pPr>
    </w:p>
    <w:p w14:paraId="5623DA0F" w14:textId="77777777" w:rsidR="00151FCF" w:rsidRDefault="00151FCF" w:rsidP="00E84F46">
      <w:pPr>
        <w:rPr>
          <w:lang w:eastAsia="en-US"/>
        </w:rPr>
      </w:pPr>
    </w:p>
    <w:p w14:paraId="6C9BD07A" w14:textId="77777777" w:rsidR="00151FCF" w:rsidRDefault="00151FCF" w:rsidP="00E84F46">
      <w:pPr>
        <w:rPr>
          <w:lang w:eastAsia="en-US"/>
        </w:rPr>
      </w:pPr>
    </w:p>
    <w:p w14:paraId="15A1E60F" w14:textId="77777777" w:rsidR="00151FCF" w:rsidRDefault="00151FCF" w:rsidP="00E84F46">
      <w:pPr>
        <w:rPr>
          <w:lang w:eastAsia="en-US"/>
        </w:rPr>
      </w:pPr>
    </w:p>
    <w:p w14:paraId="4444F7F8" w14:textId="77777777" w:rsidR="00151FCF" w:rsidRDefault="00151FCF" w:rsidP="00E84F46">
      <w:pPr>
        <w:rPr>
          <w:lang w:eastAsia="en-US"/>
        </w:rPr>
      </w:pPr>
    </w:p>
    <w:p w14:paraId="354074A7" w14:textId="77777777" w:rsidR="00151FCF" w:rsidRDefault="00151FCF" w:rsidP="00E84F46">
      <w:pPr>
        <w:rPr>
          <w:lang w:eastAsia="en-US"/>
        </w:rPr>
      </w:pPr>
    </w:p>
    <w:p w14:paraId="08E03B36" w14:textId="77777777" w:rsidR="00151FCF" w:rsidRDefault="00151FCF" w:rsidP="00E84F46">
      <w:pPr>
        <w:rPr>
          <w:lang w:eastAsia="en-US"/>
        </w:rPr>
      </w:pPr>
    </w:p>
    <w:p w14:paraId="11DEAB10" w14:textId="4CF1EB5F" w:rsidR="00151FCF" w:rsidRDefault="00151FCF" w:rsidP="00E84F46">
      <w:pPr>
        <w:rPr>
          <w:lang w:eastAsia="en-US"/>
        </w:rPr>
      </w:pPr>
    </w:p>
    <w:p w14:paraId="31C7193E" w14:textId="1F2E7413" w:rsidR="00151FCF" w:rsidRDefault="00151FCF" w:rsidP="00E84F46">
      <w:pPr>
        <w:rPr>
          <w:lang w:eastAsia="en-US"/>
        </w:rPr>
      </w:pPr>
    </w:p>
    <w:p w14:paraId="716E62AF" w14:textId="2E2E83AC" w:rsidR="00151FCF" w:rsidRDefault="00151FCF" w:rsidP="00E84F46">
      <w:pPr>
        <w:rPr>
          <w:lang w:eastAsia="en-US"/>
        </w:rPr>
      </w:pPr>
    </w:p>
    <w:p w14:paraId="7552DD24" w14:textId="6F9F90C9" w:rsidR="00151FCF" w:rsidRDefault="00151FCF" w:rsidP="00E84F46">
      <w:pPr>
        <w:rPr>
          <w:lang w:eastAsia="en-US"/>
        </w:rPr>
      </w:pPr>
    </w:p>
    <w:p w14:paraId="5B306424" w14:textId="64A9FF61" w:rsidR="00151FCF" w:rsidRDefault="00151FCF" w:rsidP="00E84F46">
      <w:pPr>
        <w:rPr>
          <w:lang w:eastAsia="en-US"/>
        </w:rPr>
      </w:pPr>
    </w:p>
    <w:p w14:paraId="14053C7D" w14:textId="5EB69B0D" w:rsidR="00151FCF" w:rsidRDefault="00151FCF" w:rsidP="005C700B">
      <w:pPr>
        <w:jc w:val="right"/>
        <w:rPr>
          <w:lang w:eastAsia="en-US"/>
        </w:rPr>
      </w:pPr>
    </w:p>
    <w:p w14:paraId="785BD363" w14:textId="1E671EA3" w:rsidR="00151FCF" w:rsidRDefault="00100ED1" w:rsidP="005C700B">
      <w:pPr>
        <w:jc w:val="center"/>
        <w:rPr>
          <w:lang w:eastAsia="en-US"/>
        </w:rPr>
      </w:pPr>
      <w:r>
        <w:rPr>
          <w:noProof/>
        </w:rPr>
        <mc:AlternateContent>
          <mc:Choice Requires="wps">
            <w:drawing>
              <wp:anchor distT="0" distB="0" distL="114300" distR="114300" simplePos="0" relativeHeight="251772928" behindDoc="0" locked="0" layoutInCell="1" allowOverlap="1" wp14:anchorId="7CB80A3C" wp14:editId="1D94FCA0">
                <wp:simplePos x="0" y="0"/>
                <wp:positionH relativeFrom="page">
                  <wp:posOffset>1819275</wp:posOffset>
                </wp:positionH>
                <wp:positionV relativeFrom="page">
                  <wp:posOffset>1475740</wp:posOffset>
                </wp:positionV>
                <wp:extent cx="4267200" cy="723900"/>
                <wp:effectExtent l="0" t="0" r="0" b="0"/>
                <wp:wrapNone/>
                <wp:docPr id="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200" cy="723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F2924" w14:textId="1F09FE58" w:rsidR="00592FC8" w:rsidRDefault="00592FC8" w:rsidP="00100ED1">
                            <w:pPr>
                              <w:pStyle w:val="Muurkrant"/>
                              <w:spacing w:line="400" w:lineRule="atLeast"/>
                            </w:pPr>
                            <w:proofErr w:type="spellStart"/>
                            <w:r>
                              <w:rPr>
                                <w:lang w:val="en-US"/>
                              </w:rPr>
                              <w:t>Veluwe</w:t>
                            </w:r>
                            <w:proofErr w:type="spellEnd"/>
                            <w:r>
                              <w:rPr>
                                <w:lang w:val="en-US"/>
                              </w:rPr>
                              <w:t xml:space="preserve"> 20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B80A3C" id="_x0000_s1043" type="#_x0000_t202" style="position:absolute;left:0;text-align:left;margin-left:143.25pt;margin-top:116.2pt;width:336pt;height:57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M2urwIAALE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" filled="f" stroked="f">
                <v:textbox inset="0,0,0,0">
                  <w:txbxContent>
                    <w:p w14:paraId="6EEF2924" w14:textId="1F09FE58" w:rsidR="00592FC8" w:rsidRDefault="00592FC8" w:rsidP="00100ED1">
                      <w:pPr>
                        <w:pStyle w:val="Muurkrant"/>
                        <w:spacing w:line="400" w:lineRule="atLeast"/>
                      </w:pPr>
                      <w:proofErr w:type="spellStart"/>
                      <w:r>
                        <w:rPr>
                          <w:lang w:val="en-US"/>
                        </w:rPr>
                        <w:t>Veluwe</w:t>
                      </w:r>
                      <w:proofErr w:type="spellEnd"/>
                      <w:r>
                        <w:rPr>
                          <w:lang w:val="en-US"/>
                        </w:rPr>
                        <w:t xml:space="preserve"> 20 </w:t>
                      </w:r>
                    </w:p>
                  </w:txbxContent>
                </v:textbox>
                <w10:wrap anchorx="page" anchory="page"/>
              </v:shape>
            </w:pict>
          </mc:Fallback>
        </mc:AlternateContent>
      </w:r>
    </w:p>
    <w:p w14:paraId="49FF788B" w14:textId="132BB550" w:rsidR="00151FCF" w:rsidRDefault="00151FCF" w:rsidP="00E84F46">
      <w:pPr>
        <w:rPr>
          <w:lang w:eastAsia="en-US"/>
        </w:rPr>
      </w:pPr>
    </w:p>
    <w:p w14:paraId="334023F3" w14:textId="77777777" w:rsidR="00151FCF" w:rsidRDefault="00151FCF" w:rsidP="00E84F46">
      <w:pPr>
        <w:rPr>
          <w:lang w:eastAsia="en-US"/>
        </w:rPr>
      </w:pPr>
    </w:p>
    <w:p w14:paraId="7F6149A7" w14:textId="1C275F2A" w:rsidR="00151FCF" w:rsidRDefault="00151FCF" w:rsidP="00E84F46">
      <w:pPr>
        <w:rPr>
          <w:lang w:eastAsia="en-US"/>
        </w:rPr>
      </w:pPr>
    </w:p>
    <w:p w14:paraId="6C462371" w14:textId="210A949B" w:rsidR="00151FCF" w:rsidRDefault="00151FCF" w:rsidP="00E84F46">
      <w:pPr>
        <w:rPr>
          <w:lang w:eastAsia="en-US"/>
        </w:rPr>
      </w:pPr>
    </w:p>
    <w:p w14:paraId="4E337F1E" w14:textId="108E0019" w:rsidR="00151FCF" w:rsidRDefault="00547A23" w:rsidP="00547A23">
      <w:pPr>
        <w:tabs>
          <w:tab w:val="left" w:pos="11610"/>
        </w:tabs>
        <w:rPr>
          <w:lang w:eastAsia="en-US"/>
        </w:rPr>
      </w:pPr>
      <w:r>
        <w:rPr>
          <w:lang w:eastAsia="en-US"/>
        </w:rPr>
        <w:tab/>
      </w:r>
    </w:p>
    <w:p w14:paraId="2E450404" w14:textId="32A67987" w:rsidR="00151FCF" w:rsidRDefault="007E00D4" w:rsidP="00E84F46">
      <w:pPr>
        <w:rPr>
          <w:lang w:eastAsia="en-US"/>
        </w:rPr>
      </w:pPr>
      <w:r>
        <w:rPr>
          <w:noProof/>
        </w:rPr>
        <mc:AlternateContent>
          <mc:Choice Requires="wps">
            <w:drawing>
              <wp:anchor distT="0" distB="0" distL="114300" distR="114300" simplePos="0" relativeHeight="251753472" behindDoc="0" locked="0" layoutInCell="1" allowOverlap="1" wp14:anchorId="5478B312" wp14:editId="76ED55B0">
                <wp:simplePos x="0" y="0"/>
                <wp:positionH relativeFrom="column">
                  <wp:posOffset>5105400</wp:posOffset>
                </wp:positionH>
                <wp:positionV relativeFrom="paragraph">
                  <wp:posOffset>14976</wp:posOffset>
                </wp:positionV>
                <wp:extent cx="4080510" cy="12082780"/>
                <wp:effectExtent l="0" t="0" r="0" b="0"/>
                <wp:wrapNone/>
                <wp:docPr id="14" name="Tekstvak 14"/>
                <wp:cNvGraphicFramePr/>
                <a:graphic xmlns:a="http://schemas.openxmlformats.org/drawingml/2006/main">
                  <a:graphicData uri="http://schemas.microsoft.com/office/word/2010/wordprocessingShape">
                    <wps:wsp>
                      <wps:cNvSpPr txBox="1"/>
                      <wps:spPr>
                        <a:xfrm>
                          <a:off x="0" y="0"/>
                          <a:ext cx="4080510" cy="12082780"/>
                        </a:xfrm>
                        <a:prstGeom prst="rect">
                          <a:avLst/>
                        </a:prstGeom>
                        <a:solidFill>
                          <a:schemeClr val="lt1"/>
                        </a:solidFill>
                        <a:ln w="6350">
                          <a:noFill/>
                        </a:ln>
                      </wps:spPr>
                      <wps:txbx>
                        <w:txbxContent>
                          <w:p w14:paraId="4DF58F99" w14:textId="77777777" w:rsidR="00592FC8" w:rsidRPr="00B347CE" w:rsidRDefault="00592FC8" w:rsidP="00E06091">
                            <w:pPr>
                              <w:spacing w:line="260" w:lineRule="exact"/>
                              <w:jc w:val="right"/>
                              <w:rPr>
                                <w:sz w:val="24"/>
                                <w:szCs w:val="24"/>
                              </w:rPr>
                            </w:pPr>
                          </w:p>
                          <w:p w14:paraId="3107D47C" w14:textId="01E1C029" w:rsidR="00592FC8" w:rsidRPr="00C82A48" w:rsidRDefault="00592FC8" w:rsidP="00EF25AC">
                            <w:pPr>
                              <w:spacing w:line="400" w:lineRule="exact"/>
                              <w:rPr>
                                <w:b/>
                                <w:color w:val="DC0030"/>
                                <w:sz w:val="32"/>
                                <w:szCs w:val="32"/>
                              </w:rPr>
                            </w:pPr>
                            <w:r w:rsidRPr="00C82A48">
                              <w:rPr>
                                <w:b/>
                                <w:color w:val="DC0030"/>
                                <w:sz w:val="32"/>
                                <w:szCs w:val="32"/>
                              </w:rPr>
                              <w:t>Veluwe 20 is het culturele ontmoetingscentrum in de Rivierenbuurt.</w:t>
                            </w:r>
                          </w:p>
                          <w:p w14:paraId="7057D14B" w14:textId="77777777" w:rsidR="00592FC8" w:rsidRPr="00EF25AC" w:rsidRDefault="00592FC8" w:rsidP="00EF25AC">
                            <w:pPr>
                              <w:spacing w:line="400" w:lineRule="exact"/>
                              <w:rPr>
                                <w:sz w:val="32"/>
                                <w:szCs w:val="32"/>
                              </w:rPr>
                            </w:pPr>
                            <w:r w:rsidRPr="00EF25AC">
                              <w:rPr>
                                <w:sz w:val="32"/>
                                <w:szCs w:val="32"/>
                              </w:rPr>
                              <w:t xml:space="preserve">We organiseren hier activiteiten die vooral gaan over cultuur, muziek, kunst en geschiedenis. Daarnaast worden er ook spelletjes gespeeld en lunchen we graag met buurtbewoners. </w:t>
                            </w:r>
                          </w:p>
                          <w:p w14:paraId="0E3072D6" w14:textId="65CC4897" w:rsidR="00592FC8" w:rsidRPr="00EF25AC" w:rsidRDefault="00592FC8" w:rsidP="00EF25AC">
                            <w:pPr>
                              <w:spacing w:line="400" w:lineRule="exact"/>
                              <w:rPr>
                                <w:sz w:val="32"/>
                                <w:szCs w:val="32"/>
                              </w:rPr>
                            </w:pPr>
                            <w:r w:rsidRPr="00EF25AC">
                              <w:rPr>
                                <w:sz w:val="32"/>
                                <w:szCs w:val="32"/>
                              </w:rPr>
                              <w:t>U kunt hier terecht om uw buurtgenoten te ontmoeten, om zelf een activiteit te organiseren of deel te nemen aan de activiteiten die er al zijn.</w:t>
                            </w:r>
                          </w:p>
                          <w:p w14:paraId="24627EA8" w14:textId="77777777" w:rsidR="00592FC8" w:rsidRPr="00EF25AC" w:rsidRDefault="00592FC8" w:rsidP="00EF25AC">
                            <w:pPr>
                              <w:spacing w:line="400" w:lineRule="exact"/>
                              <w:rPr>
                                <w:sz w:val="32"/>
                                <w:szCs w:val="32"/>
                              </w:rPr>
                            </w:pPr>
                          </w:p>
                          <w:p w14:paraId="728A908F" w14:textId="77777777" w:rsidR="00592FC8" w:rsidRPr="00C82A48" w:rsidRDefault="00592FC8" w:rsidP="0096183A">
                            <w:pPr>
                              <w:rPr>
                                <w:rFonts w:ascii="Calibri" w:hAnsi="Calibri"/>
                                <w:b/>
                                <w:color w:val="DC0030"/>
                                <w:sz w:val="32"/>
                                <w:szCs w:val="32"/>
                              </w:rPr>
                            </w:pPr>
                            <w:r w:rsidRPr="00C82A48">
                              <w:rPr>
                                <w:b/>
                                <w:color w:val="DC0030"/>
                                <w:sz w:val="32"/>
                                <w:szCs w:val="32"/>
                              </w:rPr>
                              <w:t xml:space="preserve">Activiteiten in de maak: </w:t>
                            </w:r>
                          </w:p>
                          <w:p w14:paraId="48D8A5CD" w14:textId="77777777" w:rsidR="00592FC8" w:rsidRPr="0096183A" w:rsidRDefault="00592FC8" w:rsidP="00686FA9">
                            <w:pPr>
                              <w:pStyle w:val="Lijstalinea"/>
                              <w:numPr>
                                <w:ilvl w:val="0"/>
                                <w:numId w:val="6"/>
                              </w:numPr>
                              <w:spacing w:after="160" w:line="252" w:lineRule="auto"/>
                              <w:ind w:left="284" w:hanging="284"/>
                              <w:rPr>
                                <w:sz w:val="32"/>
                                <w:szCs w:val="32"/>
                              </w:rPr>
                            </w:pPr>
                            <w:r w:rsidRPr="0096183A">
                              <w:rPr>
                                <w:sz w:val="32"/>
                                <w:szCs w:val="32"/>
                              </w:rPr>
                              <w:t>Workshops op gebied van zang en muziek</w:t>
                            </w:r>
                          </w:p>
                          <w:p w14:paraId="3A5D7A05" w14:textId="77777777" w:rsidR="00592FC8" w:rsidRPr="0096183A" w:rsidRDefault="00592FC8" w:rsidP="00686FA9">
                            <w:pPr>
                              <w:pStyle w:val="Lijstalinea"/>
                              <w:numPr>
                                <w:ilvl w:val="0"/>
                                <w:numId w:val="6"/>
                              </w:numPr>
                              <w:spacing w:after="160" w:line="252" w:lineRule="auto"/>
                              <w:ind w:left="284" w:hanging="284"/>
                              <w:rPr>
                                <w:sz w:val="32"/>
                                <w:szCs w:val="32"/>
                              </w:rPr>
                            </w:pPr>
                            <w:r w:rsidRPr="0096183A">
                              <w:rPr>
                                <w:sz w:val="32"/>
                                <w:szCs w:val="32"/>
                              </w:rPr>
                              <w:t xml:space="preserve">Lezingen/workshops vanuit maatschappelijke thema’s </w:t>
                            </w:r>
                          </w:p>
                          <w:p w14:paraId="2F1EF5C6" w14:textId="77777777" w:rsidR="00592FC8" w:rsidRPr="0096183A" w:rsidRDefault="00592FC8" w:rsidP="00686FA9">
                            <w:pPr>
                              <w:pStyle w:val="Lijstalinea"/>
                              <w:numPr>
                                <w:ilvl w:val="0"/>
                                <w:numId w:val="6"/>
                              </w:numPr>
                              <w:spacing w:after="160" w:line="252" w:lineRule="auto"/>
                              <w:ind w:left="284" w:hanging="284"/>
                              <w:rPr>
                                <w:sz w:val="32"/>
                                <w:szCs w:val="32"/>
                              </w:rPr>
                            </w:pPr>
                            <w:r w:rsidRPr="0096183A">
                              <w:rPr>
                                <w:sz w:val="32"/>
                                <w:szCs w:val="32"/>
                              </w:rPr>
                              <w:t>Filosofie bijeenkomsten</w:t>
                            </w:r>
                          </w:p>
                          <w:p w14:paraId="51C76C3E" w14:textId="77777777" w:rsidR="00592FC8" w:rsidRPr="0096183A" w:rsidRDefault="00592FC8" w:rsidP="00686FA9">
                            <w:pPr>
                              <w:pStyle w:val="Lijstalinea"/>
                              <w:numPr>
                                <w:ilvl w:val="0"/>
                                <w:numId w:val="6"/>
                              </w:numPr>
                              <w:spacing w:after="160" w:line="252" w:lineRule="auto"/>
                              <w:ind w:left="284" w:hanging="284"/>
                              <w:rPr>
                                <w:sz w:val="32"/>
                                <w:szCs w:val="32"/>
                              </w:rPr>
                            </w:pPr>
                            <w:r w:rsidRPr="0096183A">
                              <w:rPr>
                                <w:sz w:val="32"/>
                                <w:szCs w:val="32"/>
                              </w:rPr>
                              <w:t>Verzamelaars bijeen, deel je hobby/passie met elkaar en buurtbewoners</w:t>
                            </w:r>
                          </w:p>
                          <w:p w14:paraId="381C8B06" w14:textId="77777777" w:rsidR="00592FC8" w:rsidRPr="00EF25AC" w:rsidRDefault="00592FC8" w:rsidP="00EF25AC">
                            <w:pPr>
                              <w:spacing w:line="400" w:lineRule="exact"/>
                              <w:rPr>
                                <w:b/>
                                <w:color w:val="DC0030"/>
                                <w:sz w:val="32"/>
                                <w:szCs w:val="32"/>
                                <w:lang w:eastAsia="en-US"/>
                              </w:rPr>
                            </w:pPr>
                          </w:p>
                          <w:p w14:paraId="6891B4C9" w14:textId="16D09B88" w:rsidR="00592FC8" w:rsidRPr="00C82A48" w:rsidRDefault="00592FC8" w:rsidP="00EF25AC">
                            <w:pPr>
                              <w:spacing w:line="400" w:lineRule="exact"/>
                              <w:rPr>
                                <w:b/>
                                <w:color w:val="DC0030"/>
                                <w:sz w:val="32"/>
                                <w:szCs w:val="32"/>
                              </w:rPr>
                            </w:pPr>
                            <w:r w:rsidRPr="00C82A48">
                              <w:rPr>
                                <w:b/>
                                <w:color w:val="DC0030"/>
                                <w:sz w:val="32"/>
                                <w:szCs w:val="32"/>
                              </w:rPr>
                              <w:t>Doet u mee?</w:t>
                            </w:r>
                          </w:p>
                          <w:p w14:paraId="5914C52F" w14:textId="213E2803" w:rsidR="00592FC8" w:rsidRPr="00EF25AC" w:rsidRDefault="00592FC8" w:rsidP="00EF25AC">
                            <w:pPr>
                              <w:spacing w:line="400" w:lineRule="exact"/>
                              <w:rPr>
                                <w:sz w:val="32"/>
                                <w:szCs w:val="32"/>
                              </w:rPr>
                            </w:pPr>
                            <w:r w:rsidRPr="00EF25AC">
                              <w:rPr>
                                <w:sz w:val="32"/>
                                <w:szCs w:val="32"/>
                              </w:rPr>
                              <w:t>Heeft u vragen, lijkt het u leuk om te helpen met organiseren of wilt u uw talenten inzetten, kom dan vooral langs of neem contact op met Jeroen.</w:t>
                            </w:r>
                          </w:p>
                          <w:p w14:paraId="506B7E82" w14:textId="77777777" w:rsidR="00592FC8" w:rsidRPr="00EF25AC" w:rsidRDefault="00592FC8" w:rsidP="00EF25AC">
                            <w:pPr>
                              <w:spacing w:line="400" w:lineRule="exact"/>
                              <w:rPr>
                                <w:rFonts w:cs="Aharoni"/>
                                <w:b/>
                                <w:sz w:val="32"/>
                                <w:szCs w:val="32"/>
                              </w:rPr>
                            </w:pPr>
                          </w:p>
                          <w:p w14:paraId="795E1271" w14:textId="2F1A146F" w:rsidR="00592FC8" w:rsidRPr="00C82A48" w:rsidRDefault="00592FC8" w:rsidP="00BD718C">
                            <w:pPr>
                              <w:rPr>
                                <w:b/>
                                <w:color w:val="DC0030"/>
                                <w:sz w:val="32"/>
                                <w:szCs w:val="32"/>
                              </w:rPr>
                            </w:pPr>
                            <w:r w:rsidRPr="00C82A48">
                              <w:rPr>
                                <w:b/>
                                <w:color w:val="DC0030"/>
                                <w:sz w:val="32"/>
                                <w:szCs w:val="32"/>
                              </w:rPr>
                              <w:t xml:space="preserve">We zijn op zoek naar leuke enthousiaste vrijwilligers: </w:t>
                            </w:r>
                          </w:p>
                          <w:p w14:paraId="28F67176" w14:textId="77777777" w:rsidR="00592FC8" w:rsidRPr="00BD718C" w:rsidRDefault="00592FC8" w:rsidP="00686FA9">
                            <w:pPr>
                              <w:pStyle w:val="Lijstalinea"/>
                              <w:numPr>
                                <w:ilvl w:val="0"/>
                                <w:numId w:val="6"/>
                              </w:numPr>
                              <w:spacing w:after="160" w:line="252" w:lineRule="auto"/>
                              <w:ind w:left="284" w:hanging="284"/>
                              <w:rPr>
                                <w:sz w:val="32"/>
                                <w:szCs w:val="32"/>
                              </w:rPr>
                            </w:pPr>
                            <w:r w:rsidRPr="00BD718C">
                              <w:rPr>
                                <w:sz w:val="32"/>
                                <w:szCs w:val="32"/>
                              </w:rPr>
                              <w:t>Gastheer/gastvrouw</w:t>
                            </w:r>
                          </w:p>
                          <w:p w14:paraId="116B91D0" w14:textId="77777777" w:rsidR="00592FC8" w:rsidRPr="00BD718C" w:rsidRDefault="00592FC8" w:rsidP="00686FA9">
                            <w:pPr>
                              <w:pStyle w:val="Lijstalinea"/>
                              <w:numPr>
                                <w:ilvl w:val="0"/>
                                <w:numId w:val="6"/>
                              </w:numPr>
                              <w:spacing w:after="160" w:line="252" w:lineRule="auto"/>
                              <w:ind w:left="284" w:hanging="284"/>
                              <w:rPr>
                                <w:sz w:val="32"/>
                                <w:szCs w:val="32"/>
                              </w:rPr>
                            </w:pPr>
                            <w:r w:rsidRPr="00BD718C">
                              <w:rPr>
                                <w:sz w:val="32"/>
                                <w:szCs w:val="32"/>
                              </w:rPr>
                              <w:t>Klussers</w:t>
                            </w:r>
                          </w:p>
                          <w:p w14:paraId="66C59926" w14:textId="77777777" w:rsidR="00592FC8" w:rsidRPr="00BD718C" w:rsidRDefault="00592FC8" w:rsidP="00686FA9">
                            <w:pPr>
                              <w:pStyle w:val="Lijstalinea"/>
                              <w:numPr>
                                <w:ilvl w:val="0"/>
                                <w:numId w:val="6"/>
                              </w:numPr>
                              <w:spacing w:after="160" w:line="252" w:lineRule="auto"/>
                              <w:ind w:left="284" w:hanging="284"/>
                              <w:rPr>
                                <w:sz w:val="32"/>
                                <w:szCs w:val="32"/>
                              </w:rPr>
                            </w:pPr>
                            <w:r w:rsidRPr="00BD718C">
                              <w:rPr>
                                <w:sz w:val="32"/>
                                <w:szCs w:val="32"/>
                              </w:rPr>
                              <w:t>Activiteitenbegeleider</w:t>
                            </w:r>
                            <w:bookmarkStart w:id="1" w:name="_GoBack"/>
                            <w:bookmarkEnd w:id="1"/>
                            <w:r w:rsidRPr="00BD718C">
                              <w:rPr>
                                <w:sz w:val="32"/>
                                <w:szCs w:val="32"/>
                              </w:rPr>
                              <w:t>s</w:t>
                            </w:r>
                          </w:p>
                          <w:p w14:paraId="3428C7E8" w14:textId="77777777" w:rsidR="00592FC8" w:rsidRDefault="00592FC8" w:rsidP="00EF25AC">
                            <w:pPr>
                              <w:spacing w:line="400" w:lineRule="exact"/>
                              <w:rPr>
                                <w:b/>
                                <w:color w:val="DC0030"/>
                                <w:sz w:val="32"/>
                                <w:szCs w:val="32"/>
                              </w:rPr>
                            </w:pPr>
                          </w:p>
                          <w:p w14:paraId="391784F2" w14:textId="45B7E7CA" w:rsidR="00592FC8" w:rsidRPr="00C82A48" w:rsidRDefault="00592FC8" w:rsidP="00EF25AC">
                            <w:pPr>
                              <w:spacing w:line="400" w:lineRule="exact"/>
                              <w:rPr>
                                <w:b/>
                                <w:color w:val="DC0030"/>
                                <w:sz w:val="32"/>
                                <w:szCs w:val="32"/>
                              </w:rPr>
                            </w:pPr>
                            <w:r w:rsidRPr="00C82A48">
                              <w:rPr>
                                <w:b/>
                                <w:color w:val="DC0030"/>
                                <w:sz w:val="32"/>
                                <w:szCs w:val="32"/>
                              </w:rPr>
                              <w:t>Veluwe 20</w:t>
                            </w:r>
                          </w:p>
                          <w:p w14:paraId="711571EC" w14:textId="77777777" w:rsidR="00592FC8" w:rsidRPr="00EF25AC" w:rsidRDefault="00592FC8" w:rsidP="00EF25AC">
                            <w:pPr>
                              <w:spacing w:line="400" w:lineRule="exact"/>
                              <w:rPr>
                                <w:sz w:val="32"/>
                                <w:szCs w:val="32"/>
                              </w:rPr>
                            </w:pPr>
                            <w:r w:rsidRPr="00EF25AC">
                              <w:rPr>
                                <w:sz w:val="32"/>
                                <w:szCs w:val="32"/>
                              </w:rPr>
                              <w:t>Veluwelaan 20</w:t>
                            </w:r>
                          </w:p>
                          <w:p w14:paraId="5EC0683D" w14:textId="77777777" w:rsidR="00592FC8" w:rsidRPr="00EF25AC" w:rsidRDefault="00592FC8" w:rsidP="00EF25AC">
                            <w:pPr>
                              <w:spacing w:line="400" w:lineRule="exact"/>
                              <w:rPr>
                                <w:sz w:val="32"/>
                                <w:szCs w:val="32"/>
                              </w:rPr>
                            </w:pPr>
                            <w:r w:rsidRPr="00EF25AC">
                              <w:rPr>
                                <w:sz w:val="32"/>
                                <w:szCs w:val="32"/>
                              </w:rPr>
                              <w:t xml:space="preserve">1079 RA Amsterdam </w:t>
                            </w:r>
                          </w:p>
                          <w:p w14:paraId="166BCF98" w14:textId="77777777" w:rsidR="00592FC8" w:rsidRPr="00EF25AC" w:rsidRDefault="00592FC8" w:rsidP="00EF25AC">
                            <w:pPr>
                              <w:spacing w:line="400" w:lineRule="exact"/>
                              <w:rPr>
                                <w:sz w:val="32"/>
                                <w:szCs w:val="32"/>
                              </w:rPr>
                            </w:pPr>
                            <w:r w:rsidRPr="00EF25AC">
                              <w:rPr>
                                <w:sz w:val="32"/>
                                <w:szCs w:val="32"/>
                              </w:rPr>
                              <w:t xml:space="preserve">020 46 20 365 </w:t>
                            </w:r>
                          </w:p>
                          <w:p w14:paraId="4107AF1E" w14:textId="77777777" w:rsidR="00592FC8" w:rsidRPr="00EF25AC" w:rsidRDefault="00592FC8" w:rsidP="00EF25AC">
                            <w:pPr>
                              <w:spacing w:line="400" w:lineRule="exact"/>
                              <w:rPr>
                                <w:sz w:val="32"/>
                                <w:szCs w:val="32"/>
                              </w:rPr>
                            </w:pPr>
                            <w:r w:rsidRPr="00EF25AC">
                              <w:rPr>
                                <w:sz w:val="32"/>
                                <w:szCs w:val="32"/>
                              </w:rPr>
                              <w:t>dinsdag en donderdag 9.00-17.00 uur</w:t>
                            </w:r>
                          </w:p>
                          <w:p w14:paraId="5ED5F4E1" w14:textId="0AC131CB" w:rsidR="00592FC8" w:rsidRDefault="00686FA9" w:rsidP="00EF25AC">
                            <w:pPr>
                              <w:spacing w:line="400" w:lineRule="exact"/>
                              <w:rPr>
                                <w:rStyle w:val="Hyperlink"/>
                                <w:color w:val="auto"/>
                                <w:sz w:val="28"/>
                                <w:szCs w:val="28"/>
                              </w:rPr>
                            </w:pPr>
                            <w:hyperlink r:id="rId34" w:history="1">
                              <w:r w:rsidR="00592FC8" w:rsidRPr="008B7FA8">
                                <w:rPr>
                                  <w:rStyle w:val="Hyperlink"/>
                                  <w:sz w:val="28"/>
                                  <w:szCs w:val="28"/>
                                </w:rPr>
                                <w:t>www.dynamo-amsterdam.nl/locatie/veluwe20</w:t>
                              </w:r>
                            </w:hyperlink>
                          </w:p>
                          <w:p w14:paraId="07258456" w14:textId="18C0A692" w:rsidR="00592FC8" w:rsidRPr="00EF25AC" w:rsidRDefault="00592FC8" w:rsidP="00EF25AC">
                            <w:pPr>
                              <w:spacing w:line="400" w:lineRule="exact"/>
                              <w:rPr>
                                <w:sz w:val="32"/>
                                <w:szCs w:val="32"/>
                              </w:rPr>
                            </w:pPr>
                            <w:r w:rsidRPr="00EF25AC">
                              <w:rPr>
                                <w:rStyle w:val="Zwaar"/>
                                <w:rFonts w:eastAsiaTheme="majorEastAsia"/>
                                <w:b w:val="0"/>
                                <w:sz w:val="32"/>
                                <w:szCs w:val="32"/>
                              </w:rPr>
                              <w:t>Contact: Jeroen Koops</w:t>
                            </w:r>
                            <w:r>
                              <w:rPr>
                                <w:rStyle w:val="Zwaar"/>
                                <w:rFonts w:eastAsiaTheme="majorEastAsia"/>
                                <w:b w:val="0"/>
                                <w:sz w:val="32"/>
                                <w:szCs w:val="32"/>
                              </w:rPr>
                              <w:t xml:space="preserve"> </w:t>
                            </w:r>
                            <w:r w:rsidRPr="00E3543B">
                              <w:rPr>
                                <w:rStyle w:val="Zwaar"/>
                                <w:rFonts w:eastAsiaTheme="majorEastAsia"/>
                                <w:b w:val="0"/>
                                <w:sz w:val="28"/>
                                <w:szCs w:val="28"/>
                              </w:rPr>
                              <w:t>p</w:t>
                            </w:r>
                            <w:r w:rsidRPr="00E3543B">
                              <w:rPr>
                                <w:sz w:val="28"/>
                                <w:szCs w:val="28"/>
                              </w:rPr>
                              <w:t xml:space="preserve">articipatiemedewerker </w:t>
                            </w:r>
                          </w:p>
                          <w:p w14:paraId="393F1273" w14:textId="5A2EAAE8" w:rsidR="00592FC8" w:rsidRDefault="00686FA9" w:rsidP="00EF25AC">
                            <w:pPr>
                              <w:spacing w:line="400" w:lineRule="exact"/>
                              <w:rPr>
                                <w:rStyle w:val="Hyperlink"/>
                                <w:rFonts w:eastAsiaTheme="majorEastAsia"/>
                                <w:color w:val="auto"/>
                                <w:sz w:val="32"/>
                                <w:szCs w:val="32"/>
                              </w:rPr>
                            </w:pPr>
                            <w:hyperlink r:id="rId35" w:history="1">
                              <w:r w:rsidR="00592FC8" w:rsidRPr="008B7FA8">
                                <w:rPr>
                                  <w:rStyle w:val="Hyperlink"/>
                                  <w:rFonts w:eastAsiaTheme="majorEastAsia"/>
                                  <w:sz w:val="32"/>
                                  <w:szCs w:val="32"/>
                                </w:rPr>
                                <w:t>Jkoops@dynamo-amsterdam.nl</w:t>
                              </w:r>
                            </w:hyperlink>
                          </w:p>
                          <w:p w14:paraId="5120338E" w14:textId="39BCE4B4" w:rsidR="00592FC8" w:rsidRPr="008D0443" w:rsidRDefault="00592FC8" w:rsidP="00EF25AC">
                            <w:pPr>
                              <w:spacing w:line="400" w:lineRule="exact"/>
                              <w:rPr>
                                <w:sz w:val="32"/>
                                <w:szCs w:val="32"/>
                              </w:rPr>
                            </w:pPr>
                            <w:r w:rsidRPr="008D0443">
                              <w:rPr>
                                <w:sz w:val="32"/>
                                <w:szCs w:val="32"/>
                              </w:rPr>
                              <w:t>of 06 44 97 49 19</w:t>
                            </w:r>
                          </w:p>
                          <w:p w14:paraId="2D563139" w14:textId="3992EE5F" w:rsidR="00592FC8" w:rsidRPr="008D0443" w:rsidRDefault="00592FC8" w:rsidP="008852DE">
                            <w:pPr>
                              <w:rPr>
                                <w:noProof/>
                                <w:sz w:val="24"/>
                                <w:szCs w:val="24"/>
                                <w:lang w:eastAsia="en-US"/>
                              </w:rPr>
                            </w:pPr>
                          </w:p>
                          <w:p w14:paraId="3A7038DE" w14:textId="301F050A" w:rsidR="00592FC8" w:rsidRPr="008D0443" w:rsidRDefault="00592FC8" w:rsidP="009B083D">
                            <w:pPr>
                              <w:rPr>
                                <w:sz w:val="24"/>
                              </w:rPr>
                            </w:pPr>
                          </w:p>
                          <w:p w14:paraId="1832DC1E" w14:textId="4C0E5653" w:rsidR="00592FC8" w:rsidRPr="008D0443" w:rsidRDefault="00592FC8" w:rsidP="00391916">
                            <w:pPr>
                              <w:rPr>
                                <w:sz w:val="24"/>
                              </w:rPr>
                            </w:pPr>
                          </w:p>
                          <w:p w14:paraId="30E71A9B" w14:textId="185D01DD" w:rsidR="00592FC8" w:rsidRPr="008D0443" w:rsidRDefault="00592FC8" w:rsidP="00391916">
                            <w:pPr>
                              <w:rPr>
                                <w:sz w:val="24"/>
                              </w:rPr>
                            </w:pPr>
                          </w:p>
                          <w:p w14:paraId="32CB8ECE" w14:textId="77777777" w:rsidR="00592FC8" w:rsidRPr="008D0443" w:rsidRDefault="00592FC8" w:rsidP="00391916">
                            <w:pPr>
                              <w:shd w:val="clear" w:color="auto" w:fill="FFFFFF"/>
                              <w:jc w:val="right"/>
                              <w:rPr>
                                <w:rFonts w:ascii="Arial" w:hAnsi="Arial" w:cs="Arial"/>
                                <w:color w:val="222222"/>
                                <w:sz w:val="24"/>
                                <w:szCs w:val="24"/>
                              </w:rPr>
                            </w:pPr>
                          </w:p>
                          <w:p w14:paraId="011E5B80" w14:textId="323A6A92" w:rsidR="00592FC8" w:rsidRPr="008D0443" w:rsidRDefault="00592FC8" w:rsidP="00986B5C">
                            <w:pPr>
                              <w:shd w:val="clear" w:color="auto" w:fill="FFFFFF"/>
                              <w:rPr>
                                <w:rFonts w:ascii="Arial" w:hAnsi="Arial" w:cs="Arial"/>
                                <w:color w:val="222222"/>
                                <w:sz w:val="24"/>
                                <w:szCs w:val="24"/>
                              </w:rPr>
                            </w:pPr>
                          </w:p>
                          <w:p w14:paraId="67EF843B" w14:textId="5900B11F" w:rsidR="00592FC8" w:rsidRPr="008D0443" w:rsidRDefault="00592FC8" w:rsidP="00391916">
                            <w:pPr>
                              <w:pStyle w:val="Blauw"/>
                              <w:rPr>
                                <w:b/>
                                <w:color w:val="0971B8"/>
                                <w:sz w:val="36"/>
                                <w:szCs w:val="36"/>
                              </w:rPr>
                            </w:pPr>
                          </w:p>
                          <w:p w14:paraId="794F9CB1" w14:textId="5D128EF5" w:rsidR="00592FC8" w:rsidRPr="008D0443" w:rsidRDefault="00592FC8" w:rsidP="00391916">
                            <w:pPr>
                              <w:pStyle w:val="Blauw"/>
                              <w:rPr>
                                <w:color w:val="000000" w:themeColor="text1"/>
                                <w:sz w:val="24"/>
                                <w:szCs w:val="24"/>
                              </w:rPr>
                            </w:pPr>
                          </w:p>
                          <w:p w14:paraId="6611D5B5" w14:textId="77777777" w:rsidR="00592FC8" w:rsidRPr="008D0443" w:rsidRDefault="00592FC8" w:rsidP="00391916">
                            <w:pPr>
                              <w:pStyle w:val="Blauw"/>
                              <w:rPr>
                                <w:color w:val="000000" w:themeColor="text1"/>
                                <w:sz w:val="24"/>
                                <w:szCs w:val="24"/>
                              </w:rPr>
                            </w:pPr>
                          </w:p>
                          <w:p w14:paraId="760DB0F9" w14:textId="460F843B" w:rsidR="00592FC8" w:rsidRPr="008D0443" w:rsidRDefault="00592FC8" w:rsidP="0040641F">
                            <w:pPr>
                              <w:pStyle w:val="Blauw"/>
                              <w:jc w:val="center"/>
                              <w:rPr>
                                <w:b/>
                                <w:color w:val="auto"/>
                                <w:sz w:val="32"/>
                                <w:szCs w:val="32"/>
                              </w:rPr>
                            </w:pPr>
                            <w:r w:rsidRPr="008D0443">
                              <w:rPr>
                                <w:b/>
                                <w:color w:val="auto"/>
                                <w:sz w:val="32"/>
                                <w:szCs w:val="32"/>
                              </w:rPr>
                              <w:br/>
                            </w:r>
                          </w:p>
                          <w:p w14:paraId="754BFB3F" w14:textId="77777777" w:rsidR="00592FC8" w:rsidRPr="008D0443" w:rsidRDefault="00592FC8" w:rsidP="00391916">
                            <w:pPr>
                              <w:pStyle w:val="Blauw"/>
                              <w:rPr>
                                <w:color w:val="000000" w:themeColor="text1"/>
                                <w:sz w:val="24"/>
                                <w:szCs w:val="24"/>
                              </w:rPr>
                            </w:pPr>
                          </w:p>
                          <w:p w14:paraId="7EF29645" w14:textId="77777777" w:rsidR="00592FC8" w:rsidRPr="008D0443" w:rsidRDefault="00592FC8" w:rsidP="00391916">
                            <w:pPr>
                              <w:pStyle w:val="Blauw"/>
                              <w:rPr>
                                <w:color w:val="000000" w:themeColor="text1"/>
                                <w:sz w:val="24"/>
                                <w:szCs w:val="24"/>
                              </w:rPr>
                            </w:pPr>
                          </w:p>
                          <w:p w14:paraId="3B7BD4F8" w14:textId="77777777" w:rsidR="00592FC8" w:rsidRPr="008D0443" w:rsidRDefault="00592FC8" w:rsidP="00391916">
                            <w:pPr>
                              <w:pStyle w:val="Blauw"/>
                              <w:rPr>
                                <w:color w:val="000000" w:themeColor="text1"/>
                                <w:sz w:val="24"/>
                                <w:szCs w:val="24"/>
                              </w:rPr>
                            </w:pPr>
                          </w:p>
                          <w:p w14:paraId="18A60A55" w14:textId="77777777" w:rsidR="00592FC8" w:rsidRPr="008D0443" w:rsidRDefault="00592FC8" w:rsidP="00391916">
                            <w:pPr>
                              <w:pStyle w:val="Blauw"/>
                              <w:rPr>
                                <w:color w:val="000000" w:themeColor="text1"/>
                                <w:sz w:val="24"/>
                                <w:szCs w:val="24"/>
                              </w:rPr>
                            </w:pPr>
                          </w:p>
                          <w:p w14:paraId="34E7295C" w14:textId="77777777" w:rsidR="00592FC8" w:rsidRPr="008D0443" w:rsidRDefault="00592FC8" w:rsidP="00391916">
                            <w:pPr>
                              <w:pStyle w:val="Blauw"/>
                              <w:rPr>
                                <w:b/>
                                <w:color w:val="0971B8"/>
                                <w:sz w:val="32"/>
                                <w:szCs w:val="24"/>
                              </w:rPr>
                            </w:pPr>
                          </w:p>
                          <w:p w14:paraId="232A7708" w14:textId="77777777" w:rsidR="00592FC8" w:rsidRPr="008D0443" w:rsidRDefault="00592FC8" w:rsidP="00391916">
                            <w:pPr>
                              <w:pStyle w:val="Blauw"/>
                              <w:rPr>
                                <w:b/>
                                <w:color w:val="0971B8"/>
                                <w:sz w:val="32"/>
                                <w:szCs w:val="24"/>
                              </w:rPr>
                            </w:pPr>
                          </w:p>
                          <w:p w14:paraId="2F2521C2" w14:textId="77777777" w:rsidR="00592FC8" w:rsidRPr="008D0443" w:rsidRDefault="00592FC8" w:rsidP="00391916">
                            <w:pPr>
                              <w:pStyle w:val="Blauw"/>
                              <w:rPr>
                                <w:b/>
                                <w:color w:val="0971B8"/>
                                <w:sz w:val="32"/>
                                <w:szCs w:val="24"/>
                              </w:rPr>
                            </w:pPr>
                          </w:p>
                          <w:p w14:paraId="3E8CDDA1" w14:textId="77777777" w:rsidR="00592FC8" w:rsidRPr="008D0443" w:rsidRDefault="00592FC8" w:rsidP="00391916">
                            <w:pPr>
                              <w:pStyle w:val="Blauw"/>
                              <w:rPr>
                                <w:b/>
                                <w:color w:val="0971B8"/>
                                <w:sz w:val="32"/>
                                <w:szCs w:val="24"/>
                              </w:rPr>
                            </w:pPr>
                          </w:p>
                          <w:p w14:paraId="3D1F2E46" w14:textId="77777777" w:rsidR="00592FC8" w:rsidRPr="008D0443" w:rsidRDefault="00592FC8" w:rsidP="00391916">
                            <w:pPr>
                              <w:pStyle w:val="Blauw"/>
                              <w:rPr>
                                <w:b/>
                                <w:color w:val="0971B8"/>
                                <w:sz w:val="32"/>
                                <w:szCs w:val="24"/>
                              </w:rPr>
                            </w:pPr>
                          </w:p>
                          <w:p w14:paraId="703F0387" w14:textId="77777777" w:rsidR="00592FC8" w:rsidRPr="008D0443" w:rsidRDefault="00592FC8" w:rsidP="00391916">
                            <w:pPr>
                              <w:pStyle w:val="Blauw"/>
                              <w:rPr>
                                <w:b/>
                                <w:color w:val="0971B8"/>
                                <w:sz w:val="32"/>
                                <w:szCs w:val="24"/>
                              </w:rPr>
                            </w:pPr>
                          </w:p>
                          <w:p w14:paraId="3C77328D" w14:textId="77777777" w:rsidR="00592FC8" w:rsidRPr="008D0443" w:rsidRDefault="00592FC8" w:rsidP="00391916">
                            <w:pPr>
                              <w:pStyle w:val="Blauw"/>
                              <w:rPr>
                                <w:b/>
                                <w:color w:val="0971B8"/>
                                <w:sz w:val="32"/>
                                <w:szCs w:val="24"/>
                              </w:rPr>
                            </w:pPr>
                          </w:p>
                          <w:p w14:paraId="43DB2343" w14:textId="77777777" w:rsidR="00592FC8" w:rsidRPr="008D0443" w:rsidRDefault="00592FC8" w:rsidP="00391916">
                            <w:pPr>
                              <w:pStyle w:val="Blauw"/>
                              <w:rPr>
                                <w:b/>
                                <w:color w:val="0971B8"/>
                                <w:sz w:val="32"/>
                                <w:szCs w:val="24"/>
                              </w:rPr>
                            </w:pPr>
                          </w:p>
                          <w:p w14:paraId="48E4AB97" w14:textId="77777777" w:rsidR="00592FC8" w:rsidRPr="008D0443" w:rsidRDefault="00592FC8" w:rsidP="00391916">
                            <w:pPr>
                              <w:pStyle w:val="Blauw"/>
                              <w:rPr>
                                <w:b/>
                                <w:color w:val="0971B8"/>
                                <w:sz w:val="32"/>
                                <w:szCs w:val="24"/>
                              </w:rPr>
                            </w:pPr>
                          </w:p>
                          <w:p w14:paraId="4FF0BF0C" w14:textId="614F1780" w:rsidR="00592FC8" w:rsidRPr="008D0443" w:rsidRDefault="00592FC8" w:rsidP="00FD3841">
                            <w:pPr>
                              <w:rPr>
                                <w:sz w:val="24"/>
                                <w:szCs w:val="24"/>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78B312" id="_x0000_t202" coordsize="21600,21600" o:spt="202" path="m,l,21600r21600,l21600,xe">
                <v:stroke joinstyle="miter"/>
                <v:path gradientshapeok="t" o:connecttype="rect"/>
              </v:shapetype>
              <v:shape id="Tekstvak 14" o:spid="_x0000_s1044" type="#_x0000_t202" style="position:absolute;margin-left:402pt;margin-top:1.2pt;width:321.3pt;height:951.4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" fillcolor="white [3201]" stroked="f" strokeweight=".5pt">
                <v:textbox>
                  <w:txbxContent>
                    <w:p w14:paraId="4DF58F99" w14:textId="77777777" w:rsidR="00592FC8" w:rsidRPr="00B347CE" w:rsidRDefault="00592FC8" w:rsidP="00E06091">
                      <w:pPr>
                        <w:spacing w:line="260" w:lineRule="exact"/>
                        <w:jc w:val="right"/>
                        <w:rPr>
                          <w:sz w:val="24"/>
                          <w:szCs w:val="24"/>
                        </w:rPr>
                      </w:pPr>
                    </w:p>
                    <w:p w14:paraId="3107D47C" w14:textId="01E1C029" w:rsidR="00592FC8" w:rsidRPr="00C82A48" w:rsidRDefault="00592FC8" w:rsidP="00EF25AC">
                      <w:pPr>
                        <w:spacing w:line="400" w:lineRule="exact"/>
                        <w:rPr>
                          <w:b/>
                          <w:color w:val="DC0030"/>
                          <w:sz w:val="32"/>
                          <w:szCs w:val="32"/>
                        </w:rPr>
                      </w:pPr>
                      <w:r w:rsidRPr="00C82A48">
                        <w:rPr>
                          <w:b/>
                          <w:color w:val="DC0030"/>
                          <w:sz w:val="32"/>
                          <w:szCs w:val="32"/>
                        </w:rPr>
                        <w:t>Veluwe 20 is het culturele ontmoetingscentrum in de Rivierenbuurt.</w:t>
                      </w:r>
                    </w:p>
                    <w:p w14:paraId="7057D14B" w14:textId="77777777" w:rsidR="00592FC8" w:rsidRPr="00EF25AC" w:rsidRDefault="00592FC8" w:rsidP="00EF25AC">
                      <w:pPr>
                        <w:spacing w:line="400" w:lineRule="exact"/>
                        <w:rPr>
                          <w:sz w:val="32"/>
                          <w:szCs w:val="32"/>
                        </w:rPr>
                      </w:pPr>
                      <w:r w:rsidRPr="00EF25AC">
                        <w:rPr>
                          <w:sz w:val="32"/>
                          <w:szCs w:val="32"/>
                        </w:rPr>
                        <w:t xml:space="preserve">We organiseren hier activiteiten die vooral gaan over cultuur, muziek, kunst en geschiedenis. Daarnaast worden er ook spelletjes gespeeld en lunchen we graag met buurtbewoners. </w:t>
                      </w:r>
                    </w:p>
                    <w:p w14:paraId="0E3072D6" w14:textId="65CC4897" w:rsidR="00592FC8" w:rsidRPr="00EF25AC" w:rsidRDefault="00592FC8" w:rsidP="00EF25AC">
                      <w:pPr>
                        <w:spacing w:line="400" w:lineRule="exact"/>
                        <w:rPr>
                          <w:sz w:val="32"/>
                          <w:szCs w:val="32"/>
                        </w:rPr>
                      </w:pPr>
                      <w:r w:rsidRPr="00EF25AC">
                        <w:rPr>
                          <w:sz w:val="32"/>
                          <w:szCs w:val="32"/>
                        </w:rPr>
                        <w:t>U kunt hier terecht om uw buurtgenoten te ontmoeten, om zelf een activiteit te organiseren of deel te nemen aan de activiteiten die er al zijn.</w:t>
                      </w:r>
                    </w:p>
                    <w:p w14:paraId="24627EA8" w14:textId="77777777" w:rsidR="00592FC8" w:rsidRPr="00EF25AC" w:rsidRDefault="00592FC8" w:rsidP="00EF25AC">
                      <w:pPr>
                        <w:spacing w:line="400" w:lineRule="exact"/>
                        <w:rPr>
                          <w:sz w:val="32"/>
                          <w:szCs w:val="32"/>
                        </w:rPr>
                      </w:pPr>
                    </w:p>
                    <w:p w14:paraId="728A908F" w14:textId="77777777" w:rsidR="00592FC8" w:rsidRPr="00C82A48" w:rsidRDefault="00592FC8" w:rsidP="0096183A">
                      <w:pPr>
                        <w:rPr>
                          <w:rFonts w:ascii="Calibri" w:hAnsi="Calibri"/>
                          <w:b/>
                          <w:color w:val="DC0030"/>
                          <w:sz w:val="32"/>
                          <w:szCs w:val="32"/>
                        </w:rPr>
                      </w:pPr>
                      <w:r w:rsidRPr="00C82A48">
                        <w:rPr>
                          <w:b/>
                          <w:color w:val="DC0030"/>
                          <w:sz w:val="32"/>
                          <w:szCs w:val="32"/>
                        </w:rPr>
                        <w:t xml:space="preserve">Activiteiten in de maak: </w:t>
                      </w:r>
                    </w:p>
                    <w:p w14:paraId="48D8A5CD" w14:textId="77777777" w:rsidR="00592FC8" w:rsidRPr="0096183A" w:rsidRDefault="00592FC8" w:rsidP="00686FA9">
                      <w:pPr>
                        <w:pStyle w:val="Lijstalinea"/>
                        <w:numPr>
                          <w:ilvl w:val="0"/>
                          <w:numId w:val="6"/>
                        </w:numPr>
                        <w:spacing w:after="160" w:line="252" w:lineRule="auto"/>
                        <w:ind w:left="284" w:hanging="284"/>
                        <w:rPr>
                          <w:sz w:val="32"/>
                          <w:szCs w:val="32"/>
                        </w:rPr>
                      </w:pPr>
                      <w:r w:rsidRPr="0096183A">
                        <w:rPr>
                          <w:sz w:val="32"/>
                          <w:szCs w:val="32"/>
                        </w:rPr>
                        <w:t>Workshops op gebied van zang en muziek</w:t>
                      </w:r>
                    </w:p>
                    <w:p w14:paraId="3A5D7A05" w14:textId="77777777" w:rsidR="00592FC8" w:rsidRPr="0096183A" w:rsidRDefault="00592FC8" w:rsidP="00686FA9">
                      <w:pPr>
                        <w:pStyle w:val="Lijstalinea"/>
                        <w:numPr>
                          <w:ilvl w:val="0"/>
                          <w:numId w:val="6"/>
                        </w:numPr>
                        <w:spacing w:after="160" w:line="252" w:lineRule="auto"/>
                        <w:ind w:left="284" w:hanging="284"/>
                        <w:rPr>
                          <w:sz w:val="32"/>
                          <w:szCs w:val="32"/>
                        </w:rPr>
                      </w:pPr>
                      <w:r w:rsidRPr="0096183A">
                        <w:rPr>
                          <w:sz w:val="32"/>
                          <w:szCs w:val="32"/>
                        </w:rPr>
                        <w:t xml:space="preserve">Lezingen/workshops vanuit maatschappelijke thema’s </w:t>
                      </w:r>
                    </w:p>
                    <w:p w14:paraId="2F1EF5C6" w14:textId="77777777" w:rsidR="00592FC8" w:rsidRPr="0096183A" w:rsidRDefault="00592FC8" w:rsidP="00686FA9">
                      <w:pPr>
                        <w:pStyle w:val="Lijstalinea"/>
                        <w:numPr>
                          <w:ilvl w:val="0"/>
                          <w:numId w:val="6"/>
                        </w:numPr>
                        <w:spacing w:after="160" w:line="252" w:lineRule="auto"/>
                        <w:ind w:left="284" w:hanging="284"/>
                        <w:rPr>
                          <w:sz w:val="32"/>
                          <w:szCs w:val="32"/>
                        </w:rPr>
                      </w:pPr>
                      <w:r w:rsidRPr="0096183A">
                        <w:rPr>
                          <w:sz w:val="32"/>
                          <w:szCs w:val="32"/>
                        </w:rPr>
                        <w:t>Filosofie bijeenkomsten</w:t>
                      </w:r>
                    </w:p>
                    <w:p w14:paraId="51C76C3E" w14:textId="77777777" w:rsidR="00592FC8" w:rsidRPr="0096183A" w:rsidRDefault="00592FC8" w:rsidP="00686FA9">
                      <w:pPr>
                        <w:pStyle w:val="Lijstalinea"/>
                        <w:numPr>
                          <w:ilvl w:val="0"/>
                          <w:numId w:val="6"/>
                        </w:numPr>
                        <w:spacing w:after="160" w:line="252" w:lineRule="auto"/>
                        <w:ind w:left="284" w:hanging="284"/>
                        <w:rPr>
                          <w:sz w:val="32"/>
                          <w:szCs w:val="32"/>
                        </w:rPr>
                      </w:pPr>
                      <w:r w:rsidRPr="0096183A">
                        <w:rPr>
                          <w:sz w:val="32"/>
                          <w:szCs w:val="32"/>
                        </w:rPr>
                        <w:t>Verzamelaars bijeen, deel je hobby/passie met elkaar en buurtbewoners</w:t>
                      </w:r>
                    </w:p>
                    <w:p w14:paraId="381C8B06" w14:textId="77777777" w:rsidR="00592FC8" w:rsidRPr="00EF25AC" w:rsidRDefault="00592FC8" w:rsidP="00EF25AC">
                      <w:pPr>
                        <w:spacing w:line="400" w:lineRule="exact"/>
                        <w:rPr>
                          <w:b/>
                          <w:color w:val="DC0030"/>
                          <w:sz w:val="32"/>
                          <w:szCs w:val="32"/>
                          <w:lang w:eastAsia="en-US"/>
                        </w:rPr>
                      </w:pPr>
                    </w:p>
                    <w:p w14:paraId="6891B4C9" w14:textId="16D09B88" w:rsidR="00592FC8" w:rsidRPr="00C82A48" w:rsidRDefault="00592FC8" w:rsidP="00EF25AC">
                      <w:pPr>
                        <w:spacing w:line="400" w:lineRule="exact"/>
                        <w:rPr>
                          <w:b/>
                          <w:color w:val="DC0030"/>
                          <w:sz w:val="32"/>
                          <w:szCs w:val="32"/>
                        </w:rPr>
                      </w:pPr>
                      <w:r w:rsidRPr="00C82A48">
                        <w:rPr>
                          <w:b/>
                          <w:color w:val="DC0030"/>
                          <w:sz w:val="32"/>
                          <w:szCs w:val="32"/>
                        </w:rPr>
                        <w:t>Doet u mee?</w:t>
                      </w:r>
                    </w:p>
                    <w:p w14:paraId="5914C52F" w14:textId="213E2803" w:rsidR="00592FC8" w:rsidRPr="00EF25AC" w:rsidRDefault="00592FC8" w:rsidP="00EF25AC">
                      <w:pPr>
                        <w:spacing w:line="400" w:lineRule="exact"/>
                        <w:rPr>
                          <w:sz w:val="32"/>
                          <w:szCs w:val="32"/>
                        </w:rPr>
                      </w:pPr>
                      <w:r w:rsidRPr="00EF25AC">
                        <w:rPr>
                          <w:sz w:val="32"/>
                          <w:szCs w:val="32"/>
                        </w:rPr>
                        <w:t>Heeft u vragen, lijkt het u leuk om te helpen met organiseren of wilt u uw talenten inzetten, kom dan vooral langs of neem contact op met Jeroen.</w:t>
                      </w:r>
                    </w:p>
                    <w:p w14:paraId="506B7E82" w14:textId="77777777" w:rsidR="00592FC8" w:rsidRPr="00EF25AC" w:rsidRDefault="00592FC8" w:rsidP="00EF25AC">
                      <w:pPr>
                        <w:spacing w:line="400" w:lineRule="exact"/>
                        <w:rPr>
                          <w:rFonts w:cs="Aharoni"/>
                          <w:b/>
                          <w:sz w:val="32"/>
                          <w:szCs w:val="32"/>
                        </w:rPr>
                      </w:pPr>
                    </w:p>
                    <w:p w14:paraId="795E1271" w14:textId="2F1A146F" w:rsidR="00592FC8" w:rsidRPr="00C82A48" w:rsidRDefault="00592FC8" w:rsidP="00BD718C">
                      <w:pPr>
                        <w:rPr>
                          <w:b/>
                          <w:color w:val="DC0030"/>
                          <w:sz w:val="32"/>
                          <w:szCs w:val="32"/>
                        </w:rPr>
                      </w:pPr>
                      <w:r w:rsidRPr="00C82A48">
                        <w:rPr>
                          <w:b/>
                          <w:color w:val="DC0030"/>
                          <w:sz w:val="32"/>
                          <w:szCs w:val="32"/>
                        </w:rPr>
                        <w:t xml:space="preserve">We zijn op zoek naar leuke enthousiaste vrijwilligers: </w:t>
                      </w:r>
                    </w:p>
                    <w:p w14:paraId="28F67176" w14:textId="77777777" w:rsidR="00592FC8" w:rsidRPr="00BD718C" w:rsidRDefault="00592FC8" w:rsidP="00686FA9">
                      <w:pPr>
                        <w:pStyle w:val="Lijstalinea"/>
                        <w:numPr>
                          <w:ilvl w:val="0"/>
                          <w:numId w:val="6"/>
                        </w:numPr>
                        <w:spacing w:after="160" w:line="252" w:lineRule="auto"/>
                        <w:ind w:left="284" w:hanging="284"/>
                        <w:rPr>
                          <w:sz w:val="32"/>
                          <w:szCs w:val="32"/>
                        </w:rPr>
                      </w:pPr>
                      <w:r w:rsidRPr="00BD718C">
                        <w:rPr>
                          <w:sz w:val="32"/>
                          <w:szCs w:val="32"/>
                        </w:rPr>
                        <w:t>Gastheer/gastvrouw</w:t>
                      </w:r>
                    </w:p>
                    <w:p w14:paraId="116B91D0" w14:textId="77777777" w:rsidR="00592FC8" w:rsidRPr="00BD718C" w:rsidRDefault="00592FC8" w:rsidP="00686FA9">
                      <w:pPr>
                        <w:pStyle w:val="Lijstalinea"/>
                        <w:numPr>
                          <w:ilvl w:val="0"/>
                          <w:numId w:val="6"/>
                        </w:numPr>
                        <w:spacing w:after="160" w:line="252" w:lineRule="auto"/>
                        <w:ind w:left="284" w:hanging="284"/>
                        <w:rPr>
                          <w:sz w:val="32"/>
                          <w:szCs w:val="32"/>
                        </w:rPr>
                      </w:pPr>
                      <w:r w:rsidRPr="00BD718C">
                        <w:rPr>
                          <w:sz w:val="32"/>
                          <w:szCs w:val="32"/>
                        </w:rPr>
                        <w:t>Klussers</w:t>
                      </w:r>
                    </w:p>
                    <w:p w14:paraId="66C59926" w14:textId="77777777" w:rsidR="00592FC8" w:rsidRPr="00BD718C" w:rsidRDefault="00592FC8" w:rsidP="00686FA9">
                      <w:pPr>
                        <w:pStyle w:val="Lijstalinea"/>
                        <w:numPr>
                          <w:ilvl w:val="0"/>
                          <w:numId w:val="6"/>
                        </w:numPr>
                        <w:spacing w:after="160" w:line="252" w:lineRule="auto"/>
                        <w:ind w:left="284" w:hanging="284"/>
                        <w:rPr>
                          <w:sz w:val="32"/>
                          <w:szCs w:val="32"/>
                        </w:rPr>
                      </w:pPr>
                      <w:r w:rsidRPr="00BD718C">
                        <w:rPr>
                          <w:sz w:val="32"/>
                          <w:szCs w:val="32"/>
                        </w:rPr>
                        <w:t>Activiteitenbegeleider</w:t>
                      </w:r>
                      <w:bookmarkStart w:id="2" w:name="_GoBack"/>
                      <w:bookmarkEnd w:id="2"/>
                      <w:r w:rsidRPr="00BD718C">
                        <w:rPr>
                          <w:sz w:val="32"/>
                          <w:szCs w:val="32"/>
                        </w:rPr>
                        <w:t>s</w:t>
                      </w:r>
                    </w:p>
                    <w:p w14:paraId="3428C7E8" w14:textId="77777777" w:rsidR="00592FC8" w:rsidRDefault="00592FC8" w:rsidP="00EF25AC">
                      <w:pPr>
                        <w:spacing w:line="400" w:lineRule="exact"/>
                        <w:rPr>
                          <w:b/>
                          <w:color w:val="DC0030"/>
                          <w:sz w:val="32"/>
                          <w:szCs w:val="32"/>
                        </w:rPr>
                      </w:pPr>
                    </w:p>
                    <w:p w14:paraId="391784F2" w14:textId="45B7E7CA" w:rsidR="00592FC8" w:rsidRPr="00C82A48" w:rsidRDefault="00592FC8" w:rsidP="00EF25AC">
                      <w:pPr>
                        <w:spacing w:line="400" w:lineRule="exact"/>
                        <w:rPr>
                          <w:b/>
                          <w:color w:val="DC0030"/>
                          <w:sz w:val="32"/>
                          <w:szCs w:val="32"/>
                        </w:rPr>
                      </w:pPr>
                      <w:r w:rsidRPr="00C82A48">
                        <w:rPr>
                          <w:b/>
                          <w:color w:val="DC0030"/>
                          <w:sz w:val="32"/>
                          <w:szCs w:val="32"/>
                        </w:rPr>
                        <w:t>Veluwe 20</w:t>
                      </w:r>
                    </w:p>
                    <w:p w14:paraId="711571EC" w14:textId="77777777" w:rsidR="00592FC8" w:rsidRPr="00EF25AC" w:rsidRDefault="00592FC8" w:rsidP="00EF25AC">
                      <w:pPr>
                        <w:spacing w:line="400" w:lineRule="exact"/>
                        <w:rPr>
                          <w:sz w:val="32"/>
                          <w:szCs w:val="32"/>
                        </w:rPr>
                      </w:pPr>
                      <w:r w:rsidRPr="00EF25AC">
                        <w:rPr>
                          <w:sz w:val="32"/>
                          <w:szCs w:val="32"/>
                        </w:rPr>
                        <w:t>Veluwelaan 20</w:t>
                      </w:r>
                    </w:p>
                    <w:p w14:paraId="5EC0683D" w14:textId="77777777" w:rsidR="00592FC8" w:rsidRPr="00EF25AC" w:rsidRDefault="00592FC8" w:rsidP="00EF25AC">
                      <w:pPr>
                        <w:spacing w:line="400" w:lineRule="exact"/>
                        <w:rPr>
                          <w:sz w:val="32"/>
                          <w:szCs w:val="32"/>
                        </w:rPr>
                      </w:pPr>
                      <w:r w:rsidRPr="00EF25AC">
                        <w:rPr>
                          <w:sz w:val="32"/>
                          <w:szCs w:val="32"/>
                        </w:rPr>
                        <w:t xml:space="preserve">1079 RA Amsterdam </w:t>
                      </w:r>
                    </w:p>
                    <w:p w14:paraId="166BCF98" w14:textId="77777777" w:rsidR="00592FC8" w:rsidRPr="00EF25AC" w:rsidRDefault="00592FC8" w:rsidP="00EF25AC">
                      <w:pPr>
                        <w:spacing w:line="400" w:lineRule="exact"/>
                        <w:rPr>
                          <w:sz w:val="32"/>
                          <w:szCs w:val="32"/>
                        </w:rPr>
                      </w:pPr>
                      <w:r w:rsidRPr="00EF25AC">
                        <w:rPr>
                          <w:sz w:val="32"/>
                          <w:szCs w:val="32"/>
                        </w:rPr>
                        <w:t xml:space="preserve">020 46 20 365 </w:t>
                      </w:r>
                    </w:p>
                    <w:p w14:paraId="4107AF1E" w14:textId="77777777" w:rsidR="00592FC8" w:rsidRPr="00EF25AC" w:rsidRDefault="00592FC8" w:rsidP="00EF25AC">
                      <w:pPr>
                        <w:spacing w:line="400" w:lineRule="exact"/>
                        <w:rPr>
                          <w:sz w:val="32"/>
                          <w:szCs w:val="32"/>
                        </w:rPr>
                      </w:pPr>
                      <w:r w:rsidRPr="00EF25AC">
                        <w:rPr>
                          <w:sz w:val="32"/>
                          <w:szCs w:val="32"/>
                        </w:rPr>
                        <w:t>dinsdag en donderdag 9.00-17.00 uur</w:t>
                      </w:r>
                    </w:p>
                    <w:p w14:paraId="5ED5F4E1" w14:textId="0AC131CB" w:rsidR="00592FC8" w:rsidRDefault="00686FA9" w:rsidP="00EF25AC">
                      <w:pPr>
                        <w:spacing w:line="400" w:lineRule="exact"/>
                        <w:rPr>
                          <w:rStyle w:val="Hyperlink"/>
                          <w:color w:val="auto"/>
                          <w:sz w:val="28"/>
                          <w:szCs w:val="28"/>
                        </w:rPr>
                      </w:pPr>
                      <w:hyperlink r:id="rId36" w:history="1">
                        <w:r w:rsidR="00592FC8" w:rsidRPr="008B7FA8">
                          <w:rPr>
                            <w:rStyle w:val="Hyperlink"/>
                            <w:sz w:val="28"/>
                            <w:szCs w:val="28"/>
                          </w:rPr>
                          <w:t>www.dynamo-amsterdam.nl/locatie/veluwe20</w:t>
                        </w:r>
                      </w:hyperlink>
                    </w:p>
                    <w:p w14:paraId="07258456" w14:textId="18C0A692" w:rsidR="00592FC8" w:rsidRPr="00EF25AC" w:rsidRDefault="00592FC8" w:rsidP="00EF25AC">
                      <w:pPr>
                        <w:spacing w:line="400" w:lineRule="exact"/>
                        <w:rPr>
                          <w:sz w:val="32"/>
                          <w:szCs w:val="32"/>
                        </w:rPr>
                      </w:pPr>
                      <w:r w:rsidRPr="00EF25AC">
                        <w:rPr>
                          <w:rStyle w:val="Zwaar"/>
                          <w:rFonts w:eastAsiaTheme="majorEastAsia"/>
                          <w:b w:val="0"/>
                          <w:sz w:val="32"/>
                          <w:szCs w:val="32"/>
                        </w:rPr>
                        <w:t>Contact: Jeroen Koops</w:t>
                      </w:r>
                      <w:r>
                        <w:rPr>
                          <w:rStyle w:val="Zwaar"/>
                          <w:rFonts w:eastAsiaTheme="majorEastAsia"/>
                          <w:b w:val="0"/>
                          <w:sz w:val="32"/>
                          <w:szCs w:val="32"/>
                        </w:rPr>
                        <w:t xml:space="preserve"> </w:t>
                      </w:r>
                      <w:r w:rsidRPr="00E3543B">
                        <w:rPr>
                          <w:rStyle w:val="Zwaar"/>
                          <w:rFonts w:eastAsiaTheme="majorEastAsia"/>
                          <w:b w:val="0"/>
                          <w:sz w:val="28"/>
                          <w:szCs w:val="28"/>
                        </w:rPr>
                        <w:t>p</w:t>
                      </w:r>
                      <w:r w:rsidRPr="00E3543B">
                        <w:rPr>
                          <w:sz w:val="28"/>
                          <w:szCs w:val="28"/>
                        </w:rPr>
                        <w:t xml:space="preserve">articipatiemedewerker </w:t>
                      </w:r>
                    </w:p>
                    <w:p w14:paraId="393F1273" w14:textId="5A2EAAE8" w:rsidR="00592FC8" w:rsidRDefault="00686FA9" w:rsidP="00EF25AC">
                      <w:pPr>
                        <w:spacing w:line="400" w:lineRule="exact"/>
                        <w:rPr>
                          <w:rStyle w:val="Hyperlink"/>
                          <w:rFonts w:eastAsiaTheme="majorEastAsia"/>
                          <w:color w:val="auto"/>
                          <w:sz w:val="32"/>
                          <w:szCs w:val="32"/>
                        </w:rPr>
                      </w:pPr>
                      <w:hyperlink r:id="rId37" w:history="1">
                        <w:r w:rsidR="00592FC8" w:rsidRPr="008B7FA8">
                          <w:rPr>
                            <w:rStyle w:val="Hyperlink"/>
                            <w:rFonts w:eastAsiaTheme="majorEastAsia"/>
                            <w:sz w:val="32"/>
                            <w:szCs w:val="32"/>
                          </w:rPr>
                          <w:t>Jkoops@dynamo-amsterdam.nl</w:t>
                        </w:r>
                      </w:hyperlink>
                    </w:p>
                    <w:p w14:paraId="5120338E" w14:textId="39BCE4B4" w:rsidR="00592FC8" w:rsidRPr="008D0443" w:rsidRDefault="00592FC8" w:rsidP="00EF25AC">
                      <w:pPr>
                        <w:spacing w:line="400" w:lineRule="exact"/>
                        <w:rPr>
                          <w:sz w:val="32"/>
                          <w:szCs w:val="32"/>
                        </w:rPr>
                      </w:pPr>
                      <w:r w:rsidRPr="008D0443">
                        <w:rPr>
                          <w:sz w:val="32"/>
                          <w:szCs w:val="32"/>
                        </w:rPr>
                        <w:t>of 06 44 97 49 19</w:t>
                      </w:r>
                    </w:p>
                    <w:p w14:paraId="2D563139" w14:textId="3992EE5F" w:rsidR="00592FC8" w:rsidRPr="008D0443" w:rsidRDefault="00592FC8" w:rsidP="008852DE">
                      <w:pPr>
                        <w:rPr>
                          <w:noProof/>
                          <w:sz w:val="24"/>
                          <w:szCs w:val="24"/>
                          <w:lang w:eastAsia="en-US"/>
                        </w:rPr>
                      </w:pPr>
                    </w:p>
                    <w:p w14:paraId="3A7038DE" w14:textId="301F050A" w:rsidR="00592FC8" w:rsidRPr="008D0443" w:rsidRDefault="00592FC8" w:rsidP="009B083D">
                      <w:pPr>
                        <w:rPr>
                          <w:sz w:val="24"/>
                        </w:rPr>
                      </w:pPr>
                    </w:p>
                    <w:p w14:paraId="1832DC1E" w14:textId="4C0E5653" w:rsidR="00592FC8" w:rsidRPr="008D0443" w:rsidRDefault="00592FC8" w:rsidP="00391916">
                      <w:pPr>
                        <w:rPr>
                          <w:sz w:val="24"/>
                        </w:rPr>
                      </w:pPr>
                    </w:p>
                    <w:p w14:paraId="30E71A9B" w14:textId="185D01DD" w:rsidR="00592FC8" w:rsidRPr="008D0443" w:rsidRDefault="00592FC8" w:rsidP="00391916">
                      <w:pPr>
                        <w:rPr>
                          <w:sz w:val="24"/>
                        </w:rPr>
                      </w:pPr>
                    </w:p>
                    <w:p w14:paraId="32CB8ECE" w14:textId="77777777" w:rsidR="00592FC8" w:rsidRPr="008D0443" w:rsidRDefault="00592FC8" w:rsidP="00391916">
                      <w:pPr>
                        <w:shd w:val="clear" w:color="auto" w:fill="FFFFFF"/>
                        <w:jc w:val="right"/>
                        <w:rPr>
                          <w:rFonts w:ascii="Arial" w:hAnsi="Arial" w:cs="Arial"/>
                          <w:color w:val="222222"/>
                          <w:sz w:val="24"/>
                          <w:szCs w:val="24"/>
                        </w:rPr>
                      </w:pPr>
                    </w:p>
                    <w:p w14:paraId="011E5B80" w14:textId="323A6A92" w:rsidR="00592FC8" w:rsidRPr="008D0443" w:rsidRDefault="00592FC8" w:rsidP="00986B5C">
                      <w:pPr>
                        <w:shd w:val="clear" w:color="auto" w:fill="FFFFFF"/>
                        <w:rPr>
                          <w:rFonts w:ascii="Arial" w:hAnsi="Arial" w:cs="Arial"/>
                          <w:color w:val="222222"/>
                          <w:sz w:val="24"/>
                          <w:szCs w:val="24"/>
                        </w:rPr>
                      </w:pPr>
                    </w:p>
                    <w:p w14:paraId="67EF843B" w14:textId="5900B11F" w:rsidR="00592FC8" w:rsidRPr="008D0443" w:rsidRDefault="00592FC8" w:rsidP="00391916">
                      <w:pPr>
                        <w:pStyle w:val="Blauw"/>
                        <w:rPr>
                          <w:b/>
                          <w:color w:val="0971B8"/>
                          <w:sz w:val="36"/>
                          <w:szCs w:val="36"/>
                        </w:rPr>
                      </w:pPr>
                    </w:p>
                    <w:p w14:paraId="794F9CB1" w14:textId="5D128EF5" w:rsidR="00592FC8" w:rsidRPr="008D0443" w:rsidRDefault="00592FC8" w:rsidP="00391916">
                      <w:pPr>
                        <w:pStyle w:val="Blauw"/>
                        <w:rPr>
                          <w:color w:val="000000" w:themeColor="text1"/>
                          <w:sz w:val="24"/>
                          <w:szCs w:val="24"/>
                        </w:rPr>
                      </w:pPr>
                    </w:p>
                    <w:p w14:paraId="6611D5B5" w14:textId="77777777" w:rsidR="00592FC8" w:rsidRPr="008D0443" w:rsidRDefault="00592FC8" w:rsidP="00391916">
                      <w:pPr>
                        <w:pStyle w:val="Blauw"/>
                        <w:rPr>
                          <w:color w:val="000000" w:themeColor="text1"/>
                          <w:sz w:val="24"/>
                          <w:szCs w:val="24"/>
                        </w:rPr>
                      </w:pPr>
                    </w:p>
                    <w:p w14:paraId="760DB0F9" w14:textId="460F843B" w:rsidR="00592FC8" w:rsidRPr="008D0443" w:rsidRDefault="00592FC8" w:rsidP="0040641F">
                      <w:pPr>
                        <w:pStyle w:val="Blauw"/>
                        <w:jc w:val="center"/>
                        <w:rPr>
                          <w:b/>
                          <w:color w:val="auto"/>
                          <w:sz w:val="32"/>
                          <w:szCs w:val="32"/>
                        </w:rPr>
                      </w:pPr>
                      <w:r w:rsidRPr="008D0443">
                        <w:rPr>
                          <w:b/>
                          <w:color w:val="auto"/>
                          <w:sz w:val="32"/>
                          <w:szCs w:val="32"/>
                        </w:rPr>
                        <w:br/>
                      </w:r>
                    </w:p>
                    <w:p w14:paraId="754BFB3F" w14:textId="77777777" w:rsidR="00592FC8" w:rsidRPr="008D0443" w:rsidRDefault="00592FC8" w:rsidP="00391916">
                      <w:pPr>
                        <w:pStyle w:val="Blauw"/>
                        <w:rPr>
                          <w:color w:val="000000" w:themeColor="text1"/>
                          <w:sz w:val="24"/>
                          <w:szCs w:val="24"/>
                        </w:rPr>
                      </w:pPr>
                    </w:p>
                    <w:p w14:paraId="7EF29645" w14:textId="77777777" w:rsidR="00592FC8" w:rsidRPr="008D0443" w:rsidRDefault="00592FC8" w:rsidP="00391916">
                      <w:pPr>
                        <w:pStyle w:val="Blauw"/>
                        <w:rPr>
                          <w:color w:val="000000" w:themeColor="text1"/>
                          <w:sz w:val="24"/>
                          <w:szCs w:val="24"/>
                        </w:rPr>
                      </w:pPr>
                    </w:p>
                    <w:p w14:paraId="3B7BD4F8" w14:textId="77777777" w:rsidR="00592FC8" w:rsidRPr="008D0443" w:rsidRDefault="00592FC8" w:rsidP="00391916">
                      <w:pPr>
                        <w:pStyle w:val="Blauw"/>
                        <w:rPr>
                          <w:color w:val="000000" w:themeColor="text1"/>
                          <w:sz w:val="24"/>
                          <w:szCs w:val="24"/>
                        </w:rPr>
                      </w:pPr>
                    </w:p>
                    <w:p w14:paraId="18A60A55" w14:textId="77777777" w:rsidR="00592FC8" w:rsidRPr="008D0443" w:rsidRDefault="00592FC8" w:rsidP="00391916">
                      <w:pPr>
                        <w:pStyle w:val="Blauw"/>
                        <w:rPr>
                          <w:color w:val="000000" w:themeColor="text1"/>
                          <w:sz w:val="24"/>
                          <w:szCs w:val="24"/>
                        </w:rPr>
                      </w:pPr>
                    </w:p>
                    <w:p w14:paraId="34E7295C" w14:textId="77777777" w:rsidR="00592FC8" w:rsidRPr="008D0443" w:rsidRDefault="00592FC8" w:rsidP="00391916">
                      <w:pPr>
                        <w:pStyle w:val="Blauw"/>
                        <w:rPr>
                          <w:b/>
                          <w:color w:val="0971B8"/>
                          <w:sz w:val="32"/>
                          <w:szCs w:val="24"/>
                        </w:rPr>
                      </w:pPr>
                    </w:p>
                    <w:p w14:paraId="232A7708" w14:textId="77777777" w:rsidR="00592FC8" w:rsidRPr="008D0443" w:rsidRDefault="00592FC8" w:rsidP="00391916">
                      <w:pPr>
                        <w:pStyle w:val="Blauw"/>
                        <w:rPr>
                          <w:b/>
                          <w:color w:val="0971B8"/>
                          <w:sz w:val="32"/>
                          <w:szCs w:val="24"/>
                        </w:rPr>
                      </w:pPr>
                    </w:p>
                    <w:p w14:paraId="2F2521C2" w14:textId="77777777" w:rsidR="00592FC8" w:rsidRPr="008D0443" w:rsidRDefault="00592FC8" w:rsidP="00391916">
                      <w:pPr>
                        <w:pStyle w:val="Blauw"/>
                        <w:rPr>
                          <w:b/>
                          <w:color w:val="0971B8"/>
                          <w:sz w:val="32"/>
                          <w:szCs w:val="24"/>
                        </w:rPr>
                      </w:pPr>
                    </w:p>
                    <w:p w14:paraId="3E8CDDA1" w14:textId="77777777" w:rsidR="00592FC8" w:rsidRPr="008D0443" w:rsidRDefault="00592FC8" w:rsidP="00391916">
                      <w:pPr>
                        <w:pStyle w:val="Blauw"/>
                        <w:rPr>
                          <w:b/>
                          <w:color w:val="0971B8"/>
                          <w:sz w:val="32"/>
                          <w:szCs w:val="24"/>
                        </w:rPr>
                      </w:pPr>
                    </w:p>
                    <w:p w14:paraId="3D1F2E46" w14:textId="77777777" w:rsidR="00592FC8" w:rsidRPr="008D0443" w:rsidRDefault="00592FC8" w:rsidP="00391916">
                      <w:pPr>
                        <w:pStyle w:val="Blauw"/>
                        <w:rPr>
                          <w:b/>
                          <w:color w:val="0971B8"/>
                          <w:sz w:val="32"/>
                          <w:szCs w:val="24"/>
                        </w:rPr>
                      </w:pPr>
                    </w:p>
                    <w:p w14:paraId="703F0387" w14:textId="77777777" w:rsidR="00592FC8" w:rsidRPr="008D0443" w:rsidRDefault="00592FC8" w:rsidP="00391916">
                      <w:pPr>
                        <w:pStyle w:val="Blauw"/>
                        <w:rPr>
                          <w:b/>
                          <w:color w:val="0971B8"/>
                          <w:sz w:val="32"/>
                          <w:szCs w:val="24"/>
                        </w:rPr>
                      </w:pPr>
                    </w:p>
                    <w:p w14:paraId="3C77328D" w14:textId="77777777" w:rsidR="00592FC8" w:rsidRPr="008D0443" w:rsidRDefault="00592FC8" w:rsidP="00391916">
                      <w:pPr>
                        <w:pStyle w:val="Blauw"/>
                        <w:rPr>
                          <w:b/>
                          <w:color w:val="0971B8"/>
                          <w:sz w:val="32"/>
                          <w:szCs w:val="24"/>
                        </w:rPr>
                      </w:pPr>
                    </w:p>
                    <w:p w14:paraId="43DB2343" w14:textId="77777777" w:rsidR="00592FC8" w:rsidRPr="008D0443" w:rsidRDefault="00592FC8" w:rsidP="00391916">
                      <w:pPr>
                        <w:pStyle w:val="Blauw"/>
                        <w:rPr>
                          <w:b/>
                          <w:color w:val="0971B8"/>
                          <w:sz w:val="32"/>
                          <w:szCs w:val="24"/>
                        </w:rPr>
                      </w:pPr>
                    </w:p>
                    <w:p w14:paraId="48E4AB97" w14:textId="77777777" w:rsidR="00592FC8" w:rsidRPr="008D0443" w:rsidRDefault="00592FC8" w:rsidP="00391916">
                      <w:pPr>
                        <w:pStyle w:val="Blauw"/>
                        <w:rPr>
                          <w:b/>
                          <w:color w:val="0971B8"/>
                          <w:sz w:val="32"/>
                          <w:szCs w:val="24"/>
                        </w:rPr>
                      </w:pPr>
                    </w:p>
                    <w:p w14:paraId="4FF0BF0C" w14:textId="614F1780" w:rsidR="00592FC8" w:rsidRPr="008D0443" w:rsidRDefault="00592FC8" w:rsidP="00FD3841">
                      <w:pPr>
                        <w:rPr>
                          <w:sz w:val="24"/>
                          <w:szCs w:val="24"/>
                          <w:lang w:eastAsia="en-US"/>
                        </w:rPr>
                      </w:pPr>
                    </w:p>
                  </w:txbxContent>
                </v:textbox>
              </v:shape>
            </w:pict>
          </mc:Fallback>
        </mc:AlternateContent>
      </w:r>
      <w:r w:rsidR="00973AEE">
        <w:rPr>
          <w:noProof/>
          <w:lang w:eastAsia="en-US"/>
        </w:rPr>
        <mc:AlternateContent>
          <mc:Choice Requires="wps">
            <w:drawing>
              <wp:anchor distT="0" distB="0" distL="114300" distR="114300" simplePos="0" relativeHeight="251773952" behindDoc="0" locked="0" layoutInCell="1" allowOverlap="1" wp14:anchorId="3F949F1D" wp14:editId="0F94E8E3">
                <wp:simplePos x="0" y="0"/>
                <wp:positionH relativeFrom="column">
                  <wp:posOffset>-314325</wp:posOffset>
                </wp:positionH>
                <wp:positionV relativeFrom="paragraph">
                  <wp:posOffset>203200</wp:posOffset>
                </wp:positionV>
                <wp:extent cx="5172075" cy="11630025"/>
                <wp:effectExtent l="0" t="0" r="0" b="0"/>
                <wp:wrapNone/>
                <wp:docPr id="18" name="Tekstvak 18"/>
                <wp:cNvGraphicFramePr/>
                <a:graphic xmlns:a="http://schemas.openxmlformats.org/drawingml/2006/main">
                  <a:graphicData uri="http://schemas.microsoft.com/office/word/2010/wordprocessingShape">
                    <wps:wsp>
                      <wps:cNvSpPr txBox="1"/>
                      <wps:spPr>
                        <a:xfrm>
                          <a:off x="0" y="0"/>
                          <a:ext cx="5172075" cy="11630025"/>
                        </a:xfrm>
                        <a:prstGeom prst="rect">
                          <a:avLst/>
                        </a:prstGeom>
                        <a:noFill/>
                        <a:ln w="6350">
                          <a:noFill/>
                        </a:ln>
                      </wps:spPr>
                      <wps:txbx>
                        <w:txbxContent>
                          <w:p w14:paraId="7FB1114C" w14:textId="7DFDE74A" w:rsidR="00592FC8" w:rsidRPr="008076C4" w:rsidRDefault="00592FC8" w:rsidP="009811EE">
                            <w:pPr>
                              <w:rPr>
                                <w:b/>
                                <w:color w:val="DC0030"/>
                                <w:sz w:val="36"/>
                                <w:szCs w:val="36"/>
                              </w:rPr>
                            </w:pPr>
                            <w:r w:rsidRPr="00C82A48">
                              <w:rPr>
                                <w:b/>
                                <w:color w:val="DC0030"/>
                                <w:sz w:val="36"/>
                                <w:szCs w:val="36"/>
                              </w:rPr>
                              <w:t>Activiteiten</w:t>
                            </w:r>
                            <w:r w:rsidRPr="008076C4">
                              <w:rPr>
                                <w:b/>
                                <w:color w:val="DC0030"/>
                                <w:sz w:val="36"/>
                                <w:szCs w:val="36"/>
                              </w:rPr>
                              <w:t xml:space="preserve"> Veluwe 20 </w:t>
                            </w:r>
                          </w:p>
                          <w:p w14:paraId="2CE6382B" w14:textId="77777777" w:rsidR="00592FC8" w:rsidRPr="008076C4" w:rsidRDefault="00592FC8" w:rsidP="009811EE">
                            <w:pPr>
                              <w:rPr>
                                <w:b/>
                                <w:sz w:val="28"/>
                                <w:szCs w:val="28"/>
                              </w:rPr>
                            </w:pPr>
                          </w:p>
                          <w:p w14:paraId="0AB34007" w14:textId="32F3A292" w:rsidR="00592FC8" w:rsidRPr="00C82A48" w:rsidRDefault="00592FC8" w:rsidP="009811EE">
                            <w:pPr>
                              <w:rPr>
                                <w:b/>
                                <w:color w:val="DC0030"/>
                                <w:sz w:val="28"/>
                                <w:szCs w:val="28"/>
                                <w:u w:val="single"/>
                              </w:rPr>
                            </w:pPr>
                            <w:r w:rsidRPr="00C82A48">
                              <w:rPr>
                                <w:b/>
                                <w:color w:val="DC0030"/>
                                <w:sz w:val="28"/>
                                <w:szCs w:val="28"/>
                                <w:u w:val="single"/>
                              </w:rPr>
                              <w:t>Dinsdag 10.00-11.00 uur Dynamo in beweging</w:t>
                            </w:r>
                          </w:p>
                          <w:p w14:paraId="19AC09B0" w14:textId="77777777" w:rsidR="00592FC8" w:rsidRPr="00FC634B" w:rsidRDefault="00592FC8" w:rsidP="009811EE">
                            <w:pPr>
                              <w:rPr>
                                <w:sz w:val="28"/>
                                <w:szCs w:val="28"/>
                              </w:rPr>
                            </w:pPr>
                            <w:r w:rsidRPr="00FC634B">
                              <w:rPr>
                                <w:sz w:val="28"/>
                                <w:szCs w:val="28"/>
                              </w:rPr>
                              <w:t xml:space="preserve">Gymnastiek, sporten en bewegen op muziek voor jong en oud. </w:t>
                            </w:r>
                          </w:p>
                          <w:p w14:paraId="281A9DB2" w14:textId="257548C1" w:rsidR="00592FC8" w:rsidRDefault="00592FC8" w:rsidP="009811EE">
                            <w:pPr>
                              <w:rPr>
                                <w:sz w:val="28"/>
                                <w:szCs w:val="28"/>
                              </w:rPr>
                            </w:pPr>
                            <w:r w:rsidRPr="00FC634B">
                              <w:rPr>
                                <w:sz w:val="28"/>
                                <w:szCs w:val="28"/>
                              </w:rPr>
                              <w:t>Aanmelden via 020 46 20 365</w:t>
                            </w:r>
                          </w:p>
                          <w:p w14:paraId="1F74E1D1" w14:textId="6207D043" w:rsidR="00592FC8" w:rsidRDefault="00592FC8" w:rsidP="009811EE">
                            <w:pPr>
                              <w:rPr>
                                <w:sz w:val="28"/>
                                <w:szCs w:val="28"/>
                              </w:rPr>
                            </w:pPr>
                          </w:p>
                          <w:p w14:paraId="60CD832A" w14:textId="17461BF0" w:rsidR="00592FC8" w:rsidRPr="00025730" w:rsidRDefault="00592FC8" w:rsidP="009811EE">
                            <w:pPr>
                              <w:rPr>
                                <w:b/>
                                <w:color w:val="DC0030"/>
                                <w:sz w:val="28"/>
                                <w:szCs w:val="28"/>
                                <w:u w:val="single"/>
                              </w:rPr>
                            </w:pPr>
                            <w:r w:rsidRPr="00025730">
                              <w:rPr>
                                <w:b/>
                                <w:color w:val="DC0030"/>
                                <w:sz w:val="28"/>
                                <w:szCs w:val="28"/>
                                <w:u w:val="single"/>
                              </w:rPr>
                              <w:t xml:space="preserve">Dinsdag 09:00-12:00 uur </w:t>
                            </w:r>
                            <w:proofErr w:type="spellStart"/>
                            <w:r w:rsidRPr="00025730">
                              <w:rPr>
                                <w:b/>
                                <w:color w:val="DC0030"/>
                                <w:sz w:val="28"/>
                                <w:szCs w:val="28"/>
                                <w:u w:val="single"/>
                              </w:rPr>
                              <w:t>Akros</w:t>
                            </w:r>
                            <w:proofErr w:type="spellEnd"/>
                            <w:r w:rsidRPr="00025730">
                              <w:rPr>
                                <w:b/>
                                <w:color w:val="DC0030"/>
                                <w:sz w:val="28"/>
                                <w:szCs w:val="28"/>
                                <w:u w:val="single"/>
                              </w:rPr>
                              <w:t xml:space="preserve"> ( </w:t>
                            </w:r>
                            <w:proofErr w:type="spellStart"/>
                            <w:r w:rsidRPr="00025730">
                              <w:rPr>
                                <w:b/>
                                <w:color w:val="DC0030"/>
                                <w:sz w:val="28"/>
                                <w:szCs w:val="28"/>
                                <w:u w:val="single"/>
                              </w:rPr>
                              <w:t>Ned</w:t>
                            </w:r>
                            <w:proofErr w:type="spellEnd"/>
                            <w:r w:rsidRPr="00025730">
                              <w:rPr>
                                <w:b/>
                                <w:color w:val="DC0030"/>
                                <w:sz w:val="28"/>
                                <w:szCs w:val="28"/>
                                <w:u w:val="single"/>
                              </w:rPr>
                              <w:t xml:space="preserve"> les )</w:t>
                            </w:r>
                          </w:p>
                          <w:p w14:paraId="77AA90F6" w14:textId="3EC5A59A" w:rsidR="00592FC8" w:rsidRPr="00FC634B" w:rsidRDefault="00592FC8" w:rsidP="009811EE">
                            <w:pPr>
                              <w:rPr>
                                <w:sz w:val="28"/>
                                <w:szCs w:val="28"/>
                              </w:rPr>
                            </w:pPr>
                            <w:r>
                              <w:rPr>
                                <w:sz w:val="28"/>
                                <w:szCs w:val="28"/>
                              </w:rPr>
                              <w:t>Aanmelden via Irma 06 33 271 756</w:t>
                            </w:r>
                          </w:p>
                          <w:p w14:paraId="20208E02" w14:textId="77777777" w:rsidR="00592FC8" w:rsidRPr="00FC634B" w:rsidRDefault="00592FC8" w:rsidP="009811EE">
                            <w:pPr>
                              <w:rPr>
                                <w:b/>
                                <w:sz w:val="28"/>
                                <w:szCs w:val="28"/>
                              </w:rPr>
                            </w:pPr>
                          </w:p>
                          <w:p w14:paraId="1BF49C20" w14:textId="5B3E1991" w:rsidR="00592FC8" w:rsidRPr="00C82A48" w:rsidRDefault="00592FC8" w:rsidP="009811EE">
                            <w:pPr>
                              <w:rPr>
                                <w:b/>
                                <w:color w:val="DC0030"/>
                                <w:sz w:val="28"/>
                                <w:szCs w:val="28"/>
                                <w:u w:val="single"/>
                              </w:rPr>
                            </w:pPr>
                            <w:r w:rsidRPr="00C82A48">
                              <w:rPr>
                                <w:b/>
                                <w:color w:val="DC0030"/>
                                <w:sz w:val="28"/>
                                <w:szCs w:val="28"/>
                                <w:u w:val="single"/>
                              </w:rPr>
                              <w:t>Dinsdag 11.00–13.00 uur Koffie-inloop + Spelletjes</w:t>
                            </w:r>
                          </w:p>
                          <w:p w14:paraId="12163059" w14:textId="77777777" w:rsidR="00592FC8" w:rsidRPr="00FC634B" w:rsidRDefault="00592FC8" w:rsidP="009811EE">
                            <w:pPr>
                              <w:rPr>
                                <w:sz w:val="28"/>
                                <w:szCs w:val="28"/>
                              </w:rPr>
                            </w:pPr>
                            <w:r w:rsidRPr="00FC634B">
                              <w:rPr>
                                <w:sz w:val="28"/>
                                <w:szCs w:val="28"/>
                              </w:rPr>
                              <w:t xml:space="preserve">Gezellig samen in gesprek gaan met bewoners uit de buurt </w:t>
                            </w:r>
                          </w:p>
                          <w:p w14:paraId="57387D45" w14:textId="2D2AA7D8" w:rsidR="00592FC8" w:rsidRDefault="00592FC8" w:rsidP="009811EE">
                            <w:pPr>
                              <w:rPr>
                                <w:sz w:val="28"/>
                                <w:szCs w:val="28"/>
                              </w:rPr>
                            </w:pPr>
                            <w:r w:rsidRPr="00FC634B">
                              <w:rPr>
                                <w:sz w:val="28"/>
                                <w:szCs w:val="28"/>
                              </w:rPr>
                              <w:t xml:space="preserve">Aanmelden bij Jeroen </w:t>
                            </w:r>
                          </w:p>
                          <w:p w14:paraId="5875D2E6" w14:textId="77777777" w:rsidR="00592FC8" w:rsidRDefault="00592FC8" w:rsidP="009811EE">
                            <w:pPr>
                              <w:rPr>
                                <w:sz w:val="28"/>
                                <w:szCs w:val="28"/>
                              </w:rPr>
                            </w:pPr>
                          </w:p>
                          <w:p w14:paraId="0371A96C" w14:textId="3C5D78EF" w:rsidR="00592FC8" w:rsidRPr="00C82A48" w:rsidRDefault="00592FC8" w:rsidP="009811EE">
                            <w:pPr>
                              <w:rPr>
                                <w:b/>
                                <w:color w:val="DC0030"/>
                                <w:sz w:val="28"/>
                                <w:szCs w:val="28"/>
                                <w:u w:val="single"/>
                              </w:rPr>
                            </w:pPr>
                            <w:r w:rsidRPr="00C82A48">
                              <w:rPr>
                                <w:b/>
                                <w:color w:val="DC0030"/>
                                <w:sz w:val="28"/>
                                <w:szCs w:val="28"/>
                                <w:u w:val="single"/>
                              </w:rPr>
                              <w:t>Dinsdag 13.00–15.00 uur Schaakclub</w:t>
                            </w:r>
                          </w:p>
                          <w:p w14:paraId="70F8EA5B" w14:textId="77777777" w:rsidR="00592FC8" w:rsidRPr="00FC634B" w:rsidRDefault="00592FC8" w:rsidP="009811EE">
                            <w:pPr>
                              <w:rPr>
                                <w:sz w:val="28"/>
                                <w:szCs w:val="28"/>
                              </w:rPr>
                            </w:pPr>
                            <w:r w:rsidRPr="00FC634B">
                              <w:rPr>
                                <w:sz w:val="28"/>
                                <w:szCs w:val="28"/>
                              </w:rPr>
                              <w:t>Aanmelden via 020 46 20 365</w:t>
                            </w:r>
                          </w:p>
                          <w:p w14:paraId="18439CA6" w14:textId="77777777" w:rsidR="00592FC8" w:rsidRPr="00FC634B" w:rsidRDefault="00592FC8" w:rsidP="009811EE">
                            <w:pPr>
                              <w:rPr>
                                <w:b/>
                                <w:sz w:val="28"/>
                                <w:szCs w:val="28"/>
                              </w:rPr>
                            </w:pPr>
                          </w:p>
                          <w:p w14:paraId="74DD3BE2" w14:textId="259233D8" w:rsidR="00592FC8" w:rsidRPr="00C82A48" w:rsidRDefault="00592FC8" w:rsidP="009811EE">
                            <w:pPr>
                              <w:rPr>
                                <w:b/>
                                <w:color w:val="DC0030"/>
                                <w:sz w:val="28"/>
                                <w:szCs w:val="28"/>
                                <w:u w:val="single"/>
                              </w:rPr>
                            </w:pPr>
                            <w:r w:rsidRPr="00C82A48">
                              <w:rPr>
                                <w:b/>
                                <w:color w:val="DC0030"/>
                                <w:sz w:val="28"/>
                                <w:szCs w:val="28"/>
                                <w:u w:val="single"/>
                              </w:rPr>
                              <w:t>Dinsdag 15.00-16.30 uur Buurtwandeling + koffie</w:t>
                            </w:r>
                          </w:p>
                          <w:p w14:paraId="078CC6BF" w14:textId="77777777" w:rsidR="00592FC8" w:rsidRPr="00FC634B" w:rsidRDefault="00592FC8" w:rsidP="009811EE">
                            <w:pPr>
                              <w:rPr>
                                <w:sz w:val="28"/>
                                <w:szCs w:val="28"/>
                              </w:rPr>
                            </w:pPr>
                            <w:r w:rsidRPr="00FC634B">
                              <w:rPr>
                                <w:sz w:val="28"/>
                                <w:szCs w:val="28"/>
                              </w:rPr>
                              <w:t>Aanmelden via 020 46 20 365</w:t>
                            </w:r>
                          </w:p>
                          <w:p w14:paraId="3EB12FB4" w14:textId="77777777" w:rsidR="00592FC8" w:rsidRPr="00FC634B" w:rsidRDefault="00592FC8" w:rsidP="009811EE">
                            <w:pPr>
                              <w:rPr>
                                <w:b/>
                                <w:sz w:val="28"/>
                                <w:szCs w:val="28"/>
                              </w:rPr>
                            </w:pPr>
                          </w:p>
                          <w:p w14:paraId="6E2F9032" w14:textId="31BBCD78" w:rsidR="00592FC8" w:rsidRPr="00C82A48" w:rsidRDefault="00592FC8" w:rsidP="009811EE">
                            <w:pPr>
                              <w:rPr>
                                <w:b/>
                                <w:color w:val="DC0030"/>
                                <w:sz w:val="28"/>
                                <w:szCs w:val="28"/>
                                <w:u w:val="single"/>
                              </w:rPr>
                            </w:pPr>
                            <w:r w:rsidRPr="00C82A48">
                              <w:rPr>
                                <w:b/>
                                <w:color w:val="DC0030"/>
                                <w:sz w:val="28"/>
                                <w:szCs w:val="28"/>
                                <w:u w:val="single"/>
                              </w:rPr>
                              <w:t xml:space="preserve">Dinsdag 15.30–16.30 uur Farsi les voor kinderen  </w:t>
                            </w:r>
                          </w:p>
                          <w:p w14:paraId="746286B2" w14:textId="47770C8B" w:rsidR="00592FC8" w:rsidRPr="00FC634B" w:rsidRDefault="00592FC8" w:rsidP="009811EE">
                            <w:pPr>
                              <w:rPr>
                                <w:sz w:val="28"/>
                                <w:szCs w:val="28"/>
                              </w:rPr>
                            </w:pPr>
                            <w:r w:rsidRPr="00FC634B">
                              <w:rPr>
                                <w:sz w:val="28"/>
                                <w:szCs w:val="28"/>
                              </w:rPr>
                              <w:t xml:space="preserve">Aanmelden </w:t>
                            </w:r>
                            <w:r>
                              <w:rPr>
                                <w:sz w:val="28"/>
                                <w:szCs w:val="28"/>
                              </w:rPr>
                              <w:t>bij</w:t>
                            </w:r>
                            <w:r w:rsidRPr="00FC634B">
                              <w:rPr>
                                <w:sz w:val="28"/>
                                <w:szCs w:val="28"/>
                              </w:rPr>
                              <w:t xml:space="preserve"> Maryam </w:t>
                            </w:r>
                            <w:proofErr w:type="spellStart"/>
                            <w:r w:rsidRPr="00FC634B">
                              <w:rPr>
                                <w:sz w:val="28"/>
                                <w:szCs w:val="28"/>
                              </w:rPr>
                              <w:t>Azimi</w:t>
                            </w:r>
                            <w:proofErr w:type="spellEnd"/>
                          </w:p>
                          <w:p w14:paraId="02D653E7" w14:textId="158C1AE5" w:rsidR="00592FC8" w:rsidRDefault="00686FA9" w:rsidP="009811EE">
                            <w:pPr>
                              <w:rPr>
                                <w:sz w:val="28"/>
                                <w:szCs w:val="28"/>
                              </w:rPr>
                            </w:pPr>
                            <w:hyperlink r:id="rId38" w:history="1">
                              <w:r w:rsidR="00592FC8" w:rsidRPr="00311780">
                                <w:rPr>
                                  <w:rStyle w:val="Hyperlink"/>
                                  <w:sz w:val="28"/>
                                  <w:szCs w:val="28"/>
                                </w:rPr>
                                <w:t>mary.anette777@gmail.com</w:t>
                              </w:r>
                            </w:hyperlink>
                          </w:p>
                          <w:p w14:paraId="2C7CE3DD" w14:textId="3AF08C40" w:rsidR="00592FC8" w:rsidRDefault="00592FC8" w:rsidP="009811EE">
                            <w:pPr>
                              <w:rPr>
                                <w:sz w:val="28"/>
                                <w:szCs w:val="28"/>
                              </w:rPr>
                            </w:pPr>
                          </w:p>
                          <w:p w14:paraId="3941418D" w14:textId="651D696A" w:rsidR="00592FC8" w:rsidRPr="00C82A48" w:rsidRDefault="00592FC8" w:rsidP="009811EE">
                            <w:pPr>
                              <w:rPr>
                                <w:b/>
                                <w:color w:val="DC0030"/>
                                <w:sz w:val="28"/>
                                <w:szCs w:val="28"/>
                                <w:u w:val="single"/>
                              </w:rPr>
                            </w:pPr>
                            <w:r w:rsidRPr="00C82A48">
                              <w:rPr>
                                <w:b/>
                                <w:color w:val="DC0030"/>
                                <w:sz w:val="28"/>
                                <w:szCs w:val="28"/>
                                <w:u w:val="single"/>
                              </w:rPr>
                              <w:t>Dinsdag  17</w:t>
                            </w:r>
                            <w:r w:rsidR="00025730">
                              <w:rPr>
                                <w:b/>
                                <w:color w:val="DC0030"/>
                                <w:sz w:val="28"/>
                                <w:szCs w:val="28"/>
                                <w:u w:val="single"/>
                              </w:rPr>
                              <w:t>.</w:t>
                            </w:r>
                            <w:r w:rsidRPr="00C82A48">
                              <w:rPr>
                                <w:b/>
                                <w:color w:val="DC0030"/>
                                <w:sz w:val="28"/>
                                <w:szCs w:val="28"/>
                                <w:u w:val="single"/>
                              </w:rPr>
                              <w:t>00–18</w:t>
                            </w:r>
                            <w:r w:rsidR="00025730">
                              <w:rPr>
                                <w:b/>
                                <w:color w:val="DC0030"/>
                                <w:sz w:val="28"/>
                                <w:szCs w:val="28"/>
                                <w:u w:val="single"/>
                              </w:rPr>
                              <w:t>.</w:t>
                            </w:r>
                            <w:r w:rsidRPr="00C82A48">
                              <w:rPr>
                                <w:b/>
                                <w:color w:val="DC0030"/>
                                <w:sz w:val="28"/>
                                <w:szCs w:val="28"/>
                                <w:u w:val="single"/>
                              </w:rPr>
                              <w:t>00 uur  Samen eten</w:t>
                            </w:r>
                          </w:p>
                          <w:p w14:paraId="79CC5184" w14:textId="4794E7CF" w:rsidR="00592FC8" w:rsidRDefault="00592FC8" w:rsidP="009811EE">
                            <w:pPr>
                              <w:rPr>
                                <w:sz w:val="28"/>
                                <w:szCs w:val="28"/>
                              </w:rPr>
                            </w:pPr>
                            <w:r>
                              <w:rPr>
                                <w:sz w:val="28"/>
                                <w:szCs w:val="28"/>
                              </w:rPr>
                              <w:t>Kosten € 2,-</w:t>
                            </w:r>
                          </w:p>
                          <w:p w14:paraId="368DDA73" w14:textId="0CA90C9D" w:rsidR="00592FC8" w:rsidRDefault="00592FC8" w:rsidP="009811EE">
                            <w:pPr>
                              <w:rPr>
                                <w:sz w:val="28"/>
                                <w:szCs w:val="28"/>
                              </w:rPr>
                            </w:pPr>
                            <w:r>
                              <w:rPr>
                                <w:sz w:val="28"/>
                                <w:szCs w:val="28"/>
                              </w:rPr>
                              <w:t>Aanmelden via 020</w:t>
                            </w:r>
                            <w:r w:rsidR="00686FA9">
                              <w:rPr>
                                <w:sz w:val="28"/>
                                <w:szCs w:val="28"/>
                              </w:rPr>
                              <w:t xml:space="preserve"> </w:t>
                            </w:r>
                            <w:r>
                              <w:rPr>
                                <w:sz w:val="28"/>
                                <w:szCs w:val="28"/>
                              </w:rPr>
                              <w:t xml:space="preserve">46 20 365 of </w:t>
                            </w:r>
                            <w:bookmarkStart w:id="3" w:name="_Hlk78379807"/>
                            <w:r>
                              <w:rPr>
                                <w:sz w:val="28"/>
                                <w:szCs w:val="28"/>
                              </w:rPr>
                              <w:t>06</w:t>
                            </w:r>
                            <w:r w:rsidR="00686FA9">
                              <w:rPr>
                                <w:sz w:val="28"/>
                                <w:szCs w:val="28"/>
                              </w:rPr>
                              <w:t xml:space="preserve"> </w:t>
                            </w:r>
                            <w:r>
                              <w:rPr>
                                <w:sz w:val="28"/>
                                <w:szCs w:val="28"/>
                              </w:rPr>
                              <w:t>44 97 49 19</w:t>
                            </w:r>
                            <w:bookmarkEnd w:id="3"/>
                          </w:p>
                          <w:p w14:paraId="338B97D2" w14:textId="0D4C1528" w:rsidR="00025730" w:rsidRDefault="00025730" w:rsidP="009811EE">
                            <w:pPr>
                              <w:rPr>
                                <w:sz w:val="28"/>
                                <w:szCs w:val="28"/>
                              </w:rPr>
                            </w:pPr>
                          </w:p>
                          <w:p w14:paraId="4214FE29" w14:textId="0A750730" w:rsidR="00025730" w:rsidRPr="00025730" w:rsidRDefault="00025730" w:rsidP="00025730">
                            <w:pPr>
                              <w:rPr>
                                <w:b/>
                                <w:color w:val="DC0030"/>
                                <w:sz w:val="28"/>
                                <w:szCs w:val="28"/>
                                <w:u w:val="single"/>
                              </w:rPr>
                            </w:pPr>
                            <w:r w:rsidRPr="00025730">
                              <w:rPr>
                                <w:b/>
                                <w:color w:val="DC0030"/>
                                <w:sz w:val="28"/>
                                <w:szCs w:val="28"/>
                                <w:u w:val="single"/>
                              </w:rPr>
                              <w:t>Dinsdag 17</w:t>
                            </w:r>
                            <w:r>
                              <w:rPr>
                                <w:b/>
                                <w:color w:val="DC0030"/>
                                <w:sz w:val="28"/>
                                <w:szCs w:val="28"/>
                                <w:u w:val="single"/>
                              </w:rPr>
                              <w:t>.</w:t>
                            </w:r>
                            <w:r w:rsidRPr="00025730">
                              <w:rPr>
                                <w:b/>
                                <w:color w:val="DC0030"/>
                                <w:sz w:val="28"/>
                                <w:szCs w:val="28"/>
                                <w:u w:val="single"/>
                              </w:rPr>
                              <w:t>00–19</w:t>
                            </w:r>
                            <w:r>
                              <w:rPr>
                                <w:b/>
                                <w:color w:val="DC0030"/>
                                <w:sz w:val="28"/>
                                <w:szCs w:val="28"/>
                                <w:u w:val="single"/>
                              </w:rPr>
                              <w:t>.</w:t>
                            </w:r>
                            <w:r w:rsidRPr="00025730">
                              <w:rPr>
                                <w:b/>
                                <w:color w:val="DC0030"/>
                                <w:sz w:val="28"/>
                                <w:szCs w:val="28"/>
                                <w:u w:val="single"/>
                              </w:rPr>
                              <w:t xml:space="preserve">00 uur Soul Full </w:t>
                            </w:r>
                            <w:proofErr w:type="spellStart"/>
                            <w:r w:rsidRPr="00025730">
                              <w:rPr>
                                <w:b/>
                                <w:color w:val="DC0030"/>
                                <w:sz w:val="28"/>
                                <w:szCs w:val="28"/>
                                <w:u w:val="single"/>
                              </w:rPr>
                              <w:t>Noise</w:t>
                            </w:r>
                            <w:proofErr w:type="spellEnd"/>
                          </w:p>
                          <w:p w14:paraId="3A6742F0" w14:textId="3CA0324C" w:rsidR="00025730" w:rsidRPr="004C7E32" w:rsidRDefault="00025730" w:rsidP="00025730">
                            <w:pPr>
                              <w:rPr>
                                <w:sz w:val="28"/>
                                <w:szCs w:val="28"/>
                              </w:rPr>
                            </w:pPr>
                            <w:r w:rsidRPr="004C7E32">
                              <w:rPr>
                                <w:sz w:val="28"/>
                                <w:szCs w:val="28"/>
                              </w:rPr>
                              <w:t>Aanmelden via 020</w:t>
                            </w:r>
                            <w:r w:rsidR="00686FA9">
                              <w:rPr>
                                <w:sz w:val="28"/>
                                <w:szCs w:val="28"/>
                              </w:rPr>
                              <w:t xml:space="preserve"> </w:t>
                            </w:r>
                            <w:r w:rsidRPr="004C7E32">
                              <w:rPr>
                                <w:sz w:val="28"/>
                                <w:szCs w:val="28"/>
                              </w:rPr>
                              <w:t>46 20 365 of 06</w:t>
                            </w:r>
                            <w:r w:rsidR="00686FA9">
                              <w:rPr>
                                <w:sz w:val="28"/>
                                <w:szCs w:val="28"/>
                              </w:rPr>
                              <w:t xml:space="preserve"> </w:t>
                            </w:r>
                            <w:r w:rsidRPr="004C7E32">
                              <w:rPr>
                                <w:sz w:val="28"/>
                                <w:szCs w:val="28"/>
                              </w:rPr>
                              <w:t>44 97 49 19</w:t>
                            </w:r>
                          </w:p>
                          <w:p w14:paraId="735D747F" w14:textId="77777777" w:rsidR="00592FC8" w:rsidRPr="00FC634B" w:rsidRDefault="00592FC8" w:rsidP="009811EE">
                            <w:pPr>
                              <w:rPr>
                                <w:b/>
                                <w:sz w:val="28"/>
                                <w:szCs w:val="28"/>
                              </w:rPr>
                            </w:pPr>
                          </w:p>
                          <w:p w14:paraId="6FC77762" w14:textId="153F0FAB" w:rsidR="00592FC8" w:rsidRPr="00C82A48" w:rsidRDefault="00592FC8" w:rsidP="009811EE">
                            <w:pPr>
                              <w:rPr>
                                <w:b/>
                                <w:color w:val="DC0030"/>
                                <w:sz w:val="28"/>
                                <w:szCs w:val="28"/>
                                <w:u w:val="single"/>
                              </w:rPr>
                            </w:pPr>
                            <w:r w:rsidRPr="00C82A48">
                              <w:rPr>
                                <w:b/>
                                <w:color w:val="DC0030"/>
                                <w:sz w:val="28"/>
                                <w:szCs w:val="28"/>
                                <w:u w:val="single"/>
                              </w:rPr>
                              <w:t xml:space="preserve">Donderdag 10.00–11.00 uur Yoga/meditatie </w:t>
                            </w:r>
                          </w:p>
                          <w:p w14:paraId="6C438B32" w14:textId="72CE0CA5" w:rsidR="00592FC8" w:rsidRDefault="00592FC8" w:rsidP="009811EE">
                            <w:pPr>
                              <w:rPr>
                                <w:sz w:val="28"/>
                                <w:szCs w:val="28"/>
                              </w:rPr>
                            </w:pPr>
                            <w:r w:rsidRPr="00FC634B">
                              <w:rPr>
                                <w:sz w:val="28"/>
                                <w:szCs w:val="28"/>
                              </w:rPr>
                              <w:t>Aanmelden bij Jeroen</w:t>
                            </w:r>
                            <w:r>
                              <w:rPr>
                                <w:sz w:val="28"/>
                                <w:szCs w:val="28"/>
                              </w:rPr>
                              <w:t xml:space="preserve"> </w:t>
                            </w:r>
                          </w:p>
                          <w:p w14:paraId="1B539CC6" w14:textId="77777777" w:rsidR="00592FC8" w:rsidRPr="00FC634B" w:rsidRDefault="00592FC8" w:rsidP="009811EE">
                            <w:pPr>
                              <w:rPr>
                                <w:sz w:val="28"/>
                                <w:szCs w:val="28"/>
                              </w:rPr>
                            </w:pPr>
                          </w:p>
                          <w:p w14:paraId="5264E1A2" w14:textId="14F4F8E5" w:rsidR="00592FC8" w:rsidRPr="00C82A48" w:rsidRDefault="00592FC8" w:rsidP="009811EE">
                            <w:pPr>
                              <w:rPr>
                                <w:b/>
                                <w:color w:val="DC0030"/>
                                <w:sz w:val="28"/>
                                <w:szCs w:val="28"/>
                                <w:u w:val="single"/>
                              </w:rPr>
                            </w:pPr>
                            <w:r w:rsidRPr="00C82A48">
                              <w:rPr>
                                <w:b/>
                                <w:color w:val="DC0030"/>
                                <w:sz w:val="28"/>
                                <w:szCs w:val="28"/>
                                <w:u w:val="single"/>
                              </w:rPr>
                              <w:t>Donderdag 12.00–14.00 uur Buurtlunch + Spelletjes</w:t>
                            </w:r>
                          </w:p>
                          <w:p w14:paraId="0330F021" w14:textId="3D290876" w:rsidR="00592FC8" w:rsidRPr="00FC634B" w:rsidRDefault="00592FC8" w:rsidP="009811EE">
                            <w:pPr>
                              <w:rPr>
                                <w:sz w:val="28"/>
                                <w:szCs w:val="28"/>
                              </w:rPr>
                            </w:pPr>
                            <w:r w:rsidRPr="00FC634B">
                              <w:rPr>
                                <w:sz w:val="28"/>
                                <w:szCs w:val="28"/>
                              </w:rPr>
                              <w:t>Kosten € 1,-</w:t>
                            </w:r>
                          </w:p>
                          <w:p w14:paraId="0778C12A" w14:textId="27D649D7" w:rsidR="00592FC8" w:rsidRDefault="00592FC8" w:rsidP="009811EE">
                            <w:pPr>
                              <w:rPr>
                                <w:sz w:val="28"/>
                                <w:szCs w:val="28"/>
                              </w:rPr>
                            </w:pPr>
                            <w:r w:rsidRPr="00FC634B">
                              <w:rPr>
                                <w:sz w:val="28"/>
                                <w:szCs w:val="28"/>
                              </w:rPr>
                              <w:t>Aanmelden bij Jeroen</w:t>
                            </w:r>
                          </w:p>
                          <w:p w14:paraId="23DA819F" w14:textId="77777777" w:rsidR="00592FC8" w:rsidRPr="00FC634B" w:rsidRDefault="00592FC8" w:rsidP="009811EE">
                            <w:pPr>
                              <w:rPr>
                                <w:sz w:val="28"/>
                                <w:szCs w:val="28"/>
                              </w:rPr>
                            </w:pPr>
                          </w:p>
                          <w:p w14:paraId="6D0C9442" w14:textId="51077257" w:rsidR="00592FC8" w:rsidRPr="00C82A48" w:rsidRDefault="00592FC8" w:rsidP="009811EE">
                            <w:pPr>
                              <w:rPr>
                                <w:b/>
                                <w:color w:val="DC0030"/>
                                <w:sz w:val="28"/>
                                <w:szCs w:val="28"/>
                                <w:u w:val="single"/>
                              </w:rPr>
                            </w:pPr>
                            <w:r w:rsidRPr="00C82A48">
                              <w:rPr>
                                <w:b/>
                                <w:color w:val="DC0030"/>
                                <w:sz w:val="28"/>
                                <w:szCs w:val="28"/>
                                <w:u w:val="single"/>
                              </w:rPr>
                              <w:t>Donderdag 15.30–16.30 uur Dynamo in Beweging</w:t>
                            </w:r>
                          </w:p>
                          <w:p w14:paraId="16A0941A" w14:textId="77777777" w:rsidR="00592FC8" w:rsidRPr="00FC634B" w:rsidRDefault="00592FC8" w:rsidP="009811EE">
                            <w:pPr>
                              <w:rPr>
                                <w:sz w:val="28"/>
                                <w:szCs w:val="28"/>
                              </w:rPr>
                            </w:pPr>
                            <w:r w:rsidRPr="00FC634B">
                              <w:rPr>
                                <w:sz w:val="28"/>
                                <w:szCs w:val="28"/>
                              </w:rPr>
                              <w:t xml:space="preserve">Gymnastiek, sporten en bewegen op muziek voor jong en oud. </w:t>
                            </w:r>
                          </w:p>
                          <w:p w14:paraId="24C0942A" w14:textId="5C7932D4" w:rsidR="00592FC8" w:rsidRDefault="00592FC8" w:rsidP="009811EE">
                            <w:pPr>
                              <w:rPr>
                                <w:sz w:val="28"/>
                                <w:szCs w:val="28"/>
                              </w:rPr>
                            </w:pPr>
                            <w:r w:rsidRPr="00FC634B">
                              <w:rPr>
                                <w:sz w:val="28"/>
                                <w:szCs w:val="28"/>
                              </w:rPr>
                              <w:t>Aanmelden via 020 46 20 365</w:t>
                            </w:r>
                          </w:p>
                          <w:p w14:paraId="309FDFA2" w14:textId="005323EB" w:rsidR="00592FC8" w:rsidRDefault="00592FC8" w:rsidP="009811EE">
                            <w:pPr>
                              <w:rPr>
                                <w:sz w:val="28"/>
                                <w:szCs w:val="28"/>
                              </w:rPr>
                            </w:pPr>
                          </w:p>
                          <w:p w14:paraId="0B00E80D" w14:textId="77777777" w:rsidR="00592FC8" w:rsidRPr="00FC634B" w:rsidRDefault="00592FC8" w:rsidP="009811EE">
                            <w:pPr>
                              <w:rPr>
                                <w:b/>
                                <w:sz w:val="28"/>
                                <w:szCs w:val="28"/>
                              </w:rPr>
                            </w:pPr>
                          </w:p>
                          <w:p w14:paraId="55DDBB34" w14:textId="688BF69E" w:rsidR="00592FC8" w:rsidRDefault="00592FC8" w:rsidP="009811EE">
                            <w:pPr>
                              <w:rPr>
                                <w:sz w:val="24"/>
                                <w:szCs w:val="24"/>
                              </w:rPr>
                            </w:pPr>
                            <w:r w:rsidRPr="00FC634B">
                              <w:rPr>
                                <w:sz w:val="28"/>
                                <w:szCs w:val="28"/>
                              </w:rPr>
                              <w:t>Kosten? Alle activiteiten zijn gratis, tenzij anders aangegeven.</w:t>
                            </w:r>
                          </w:p>
                          <w:p w14:paraId="5C80F319" w14:textId="59FAEEE8" w:rsidR="00592FC8" w:rsidRDefault="00592FC8" w:rsidP="009811EE">
                            <w:pPr>
                              <w:rPr>
                                <w:sz w:val="24"/>
                                <w:szCs w:val="24"/>
                              </w:rPr>
                            </w:pPr>
                          </w:p>
                          <w:p w14:paraId="66D2145F" w14:textId="246477F3" w:rsidR="00592FC8" w:rsidRPr="008076C4" w:rsidRDefault="00592FC8" w:rsidP="009811EE">
                            <w:pPr>
                              <w:rPr>
                                <w:sz w:val="24"/>
                                <w:szCs w:val="24"/>
                              </w:rPr>
                            </w:pPr>
                            <w:r>
                              <w:rPr>
                                <w:noProof/>
                              </w:rPr>
                              <w:drawing>
                                <wp:inline distT="0" distB="0" distL="0" distR="0" wp14:anchorId="3D5A6D49" wp14:editId="7E4993A5">
                                  <wp:extent cx="4541520" cy="4038600"/>
                                  <wp:effectExtent l="0" t="0" r="0" b="0"/>
                                  <wp:docPr id="2" name="Afbeelding 2"/>
                                  <wp:cNvGraphicFramePr/>
                                  <a:graphic xmlns:a="http://schemas.openxmlformats.org/drawingml/2006/main">
                                    <a:graphicData uri="http://schemas.openxmlformats.org/drawingml/2006/picture">
                                      <pic:pic xmlns:pic="http://schemas.openxmlformats.org/drawingml/2006/picture">
                                        <pic:nvPicPr>
                                          <pic:cNvPr id="7" name="Afbeelding 7"/>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41520" cy="4038600"/>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49F1D" id="Tekstvak 18" o:spid="_x0000_s1045" type="#_x0000_t202" style="position:absolute;margin-left:-24.75pt;margin-top:16pt;width:407.25pt;height:915.7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" filled="f" stroked="f" strokeweight=".5pt">
                <v:textbox>
                  <w:txbxContent>
                    <w:p w14:paraId="7FB1114C" w14:textId="7DFDE74A" w:rsidR="00592FC8" w:rsidRPr="008076C4" w:rsidRDefault="00592FC8" w:rsidP="009811EE">
                      <w:pPr>
                        <w:rPr>
                          <w:b/>
                          <w:color w:val="DC0030"/>
                          <w:sz w:val="36"/>
                          <w:szCs w:val="36"/>
                        </w:rPr>
                      </w:pPr>
                      <w:r w:rsidRPr="00C82A48">
                        <w:rPr>
                          <w:b/>
                          <w:color w:val="DC0030"/>
                          <w:sz w:val="36"/>
                          <w:szCs w:val="36"/>
                        </w:rPr>
                        <w:t>Activiteiten</w:t>
                      </w:r>
                      <w:r w:rsidRPr="008076C4">
                        <w:rPr>
                          <w:b/>
                          <w:color w:val="DC0030"/>
                          <w:sz w:val="36"/>
                          <w:szCs w:val="36"/>
                        </w:rPr>
                        <w:t xml:space="preserve"> Veluwe 20 </w:t>
                      </w:r>
                    </w:p>
                    <w:p w14:paraId="2CE6382B" w14:textId="77777777" w:rsidR="00592FC8" w:rsidRPr="008076C4" w:rsidRDefault="00592FC8" w:rsidP="009811EE">
                      <w:pPr>
                        <w:rPr>
                          <w:b/>
                          <w:sz w:val="28"/>
                          <w:szCs w:val="28"/>
                        </w:rPr>
                      </w:pPr>
                    </w:p>
                    <w:p w14:paraId="0AB34007" w14:textId="32F3A292" w:rsidR="00592FC8" w:rsidRPr="00C82A48" w:rsidRDefault="00592FC8" w:rsidP="009811EE">
                      <w:pPr>
                        <w:rPr>
                          <w:b/>
                          <w:color w:val="DC0030"/>
                          <w:sz w:val="28"/>
                          <w:szCs w:val="28"/>
                          <w:u w:val="single"/>
                        </w:rPr>
                      </w:pPr>
                      <w:r w:rsidRPr="00C82A48">
                        <w:rPr>
                          <w:b/>
                          <w:color w:val="DC0030"/>
                          <w:sz w:val="28"/>
                          <w:szCs w:val="28"/>
                          <w:u w:val="single"/>
                        </w:rPr>
                        <w:t>Dinsdag 10.00-11.00 uur Dynamo in beweging</w:t>
                      </w:r>
                    </w:p>
                    <w:p w14:paraId="19AC09B0" w14:textId="77777777" w:rsidR="00592FC8" w:rsidRPr="00FC634B" w:rsidRDefault="00592FC8" w:rsidP="009811EE">
                      <w:pPr>
                        <w:rPr>
                          <w:sz w:val="28"/>
                          <w:szCs w:val="28"/>
                        </w:rPr>
                      </w:pPr>
                      <w:r w:rsidRPr="00FC634B">
                        <w:rPr>
                          <w:sz w:val="28"/>
                          <w:szCs w:val="28"/>
                        </w:rPr>
                        <w:t xml:space="preserve">Gymnastiek, sporten en bewegen op muziek voor jong en oud. </w:t>
                      </w:r>
                    </w:p>
                    <w:p w14:paraId="281A9DB2" w14:textId="257548C1" w:rsidR="00592FC8" w:rsidRDefault="00592FC8" w:rsidP="009811EE">
                      <w:pPr>
                        <w:rPr>
                          <w:sz w:val="28"/>
                          <w:szCs w:val="28"/>
                        </w:rPr>
                      </w:pPr>
                      <w:r w:rsidRPr="00FC634B">
                        <w:rPr>
                          <w:sz w:val="28"/>
                          <w:szCs w:val="28"/>
                        </w:rPr>
                        <w:t>Aanmelden via 020 46 20 365</w:t>
                      </w:r>
                    </w:p>
                    <w:p w14:paraId="1F74E1D1" w14:textId="6207D043" w:rsidR="00592FC8" w:rsidRDefault="00592FC8" w:rsidP="009811EE">
                      <w:pPr>
                        <w:rPr>
                          <w:sz w:val="28"/>
                          <w:szCs w:val="28"/>
                        </w:rPr>
                      </w:pPr>
                    </w:p>
                    <w:p w14:paraId="60CD832A" w14:textId="17461BF0" w:rsidR="00592FC8" w:rsidRPr="00025730" w:rsidRDefault="00592FC8" w:rsidP="009811EE">
                      <w:pPr>
                        <w:rPr>
                          <w:b/>
                          <w:color w:val="DC0030"/>
                          <w:sz w:val="28"/>
                          <w:szCs w:val="28"/>
                          <w:u w:val="single"/>
                        </w:rPr>
                      </w:pPr>
                      <w:r w:rsidRPr="00025730">
                        <w:rPr>
                          <w:b/>
                          <w:color w:val="DC0030"/>
                          <w:sz w:val="28"/>
                          <w:szCs w:val="28"/>
                          <w:u w:val="single"/>
                        </w:rPr>
                        <w:t xml:space="preserve">Dinsdag 09:00-12:00 uur </w:t>
                      </w:r>
                      <w:proofErr w:type="spellStart"/>
                      <w:r w:rsidRPr="00025730">
                        <w:rPr>
                          <w:b/>
                          <w:color w:val="DC0030"/>
                          <w:sz w:val="28"/>
                          <w:szCs w:val="28"/>
                          <w:u w:val="single"/>
                        </w:rPr>
                        <w:t>Akros</w:t>
                      </w:r>
                      <w:proofErr w:type="spellEnd"/>
                      <w:r w:rsidRPr="00025730">
                        <w:rPr>
                          <w:b/>
                          <w:color w:val="DC0030"/>
                          <w:sz w:val="28"/>
                          <w:szCs w:val="28"/>
                          <w:u w:val="single"/>
                        </w:rPr>
                        <w:t xml:space="preserve"> ( </w:t>
                      </w:r>
                      <w:proofErr w:type="spellStart"/>
                      <w:r w:rsidRPr="00025730">
                        <w:rPr>
                          <w:b/>
                          <w:color w:val="DC0030"/>
                          <w:sz w:val="28"/>
                          <w:szCs w:val="28"/>
                          <w:u w:val="single"/>
                        </w:rPr>
                        <w:t>Ned</w:t>
                      </w:r>
                      <w:proofErr w:type="spellEnd"/>
                      <w:r w:rsidRPr="00025730">
                        <w:rPr>
                          <w:b/>
                          <w:color w:val="DC0030"/>
                          <w:sz w:val="28"/>
                          <w:szCs w:val="28"/>
                          <w:u w:val="single"/>
                        </w:rPr>
                        <w:t xml:space="preserve"> les )</w:t>
                      </w:r>
                    </w:p>
                    <w:p w14:paraId="77AA90F6" w14:textId="3EC5A59A" w:rsidR="00592FC8" w:rsidRPr="00FC634B" w:rsidRDefault="00592FC8" w:rsidP="009811EE">
                      <w:pPr>
                        <w:rPr>
                          <w:sz w:val="28"/>
                          <w:szCs w:val="28"/>
                        </w:rPr>
                      </w:pPr>
                      <w:r>
                        <w:rPr>
                          <w:sz w:val="28"/>
                          <w:szCs w:val="28"/>
                        </w:rPr>
                        <w:t>Aanmelden via Irma 06 33 271 756</w:t>
                      </w:r>
                    </w:p>
                    <w:p w14:paraId="20208E02" w14:textId="77777777" w:rsidR="00592FC8" w:rsidRPr="00FC634B" w:rsidRDefault="00592FC8" w:rsidP="009811EE">
                      <w:pPr>
                        <w:rPr>
                          <w:b/>
                          <w:sz w:val="28"/>
                          <w:szCs w:val="28"/>
                        </w:rPr>
                      </w:pPr>
                    </w:p>
                    <w:p w14:paraId="1BF49C20" w14:textId="5B3E1991" w:rsidR="00592FC8" w:rsidRPr="00C82A48" w:rsidRDefault="00592FC8" w:rsidP="009811EE">
                      <w:pPr>
                        <w:rPr>
                          <w:b/>
                          <w:color w:val="DC0030"/>
                          <w:sz w:val="28"/>
                          <w:szCs w:val="28"/>
                          <w:u w:val="single"/>
                        </w:rPr>
                      </w:pPr>
                      <w:r w:rsidRPr="00C82A48">
                        <w:rPr>
                          <w:b/>
                          <w:color w:val="DC0030"/>
                          <w:sz w:val="28"/>
                          <w:szCs w:val="28"/>
                          <w:u w:val="single"/>
                        </w:rPr>
                        <w:t>Dinsdag 11.00–13.00 uur Koffie-inloop + Spelletjes</w:t>
                      </w:r>
                    </w:p>
                    <w:p w14:paraId="12163059" w14:textId="77777777" w:rsidR="00592FC8" w:rsidRPr="00FC634B" w:rsidRDefault="00592FC8" w:rsidP="009811EE">
                      <w:pPr>
                        <w:rPr>
                          <w:sz w:val="28"/>
                          <w:szCs w:val="28"/>
                        </w:rPr>
                      </w:pPr>
                      <w:r w:rsidRPr="00FC634B">
                        <w:rPr>
                          <w:sz w:val="28"/>
                          <w:szCs w:val="28"/>
                        </w:rPr>
                        <w:t xml:space="preserve">Gezellig samen in gesprek gaan met bewoners uit de buurt </w:t>
                      </w:r>
                    </w:p>
                    <w:p w14:paraId="57387D45" w14:textId="2D2AA7D8" w:rsidR="00592FC8" w:rsidRDefault="00592FC8" w:rsidP="009811EE">
                      <w:pPr>
                        <w:rPr>
                          <w:sz w:val="28"/>
                          <w:szCs w:val="28"/>
                        </w:rPr>
                      </w:pPr>
                      <w:r w:rsidRPr="00FC634B">
                        <w:rPr>
                          <w:sz w:val="28"/>
                          <w:szCs w:val="28"/>
                        </w:rPr>
                        <w:t xml:space="preserve">Aanmelden bij Jeroen </w:t>
                      </w:r>
                    </w:p>
                    <w:p w14:paraId="5875D2E6" w14:textId="77777777" w:rsidR="00592FC8" w:rsidRDefault="00592FC8" w:rsidP="009811EE">
                      <w:pPr>
                        <w:rPr>
                          <w:sz w:val="28"/>
                          <w:szCs w:val="28"/>
                        </w:rPr>
                      </w:pPr>
                    </w:p>
                    <w:p w14:paraId="0371A96C" w14:textId="3C5D78EF" w:rsidR="00592FC8" w:rsidRPr="00C82A48" w:rsidRDefault="00592FC8" w:rsidP="009811EE">
                      <w:pPr>
                        <w:rPr>
                          <w:b/>
                          <w:color w:val="DC0030"/>
                          <w:sz w:val="28"/>
                          <w:szCs w:val="28"/>
                          <w:u w:val="single"/>
                        </w:rPr>
                      </w:pPr>
                      <w:r w:rsidRPr="00C82A48">
                        <w:rPr>
                          <w:b/>
                          <w:color w:val="DC0030"/>
                          <w:sz w:val="28"/>
                          <w:szCs w:val="28"/>
                          <w:u w:val="single"/>
                        </w:rPr>
                        <w:t>Dinsdag 13.00–15.00 uur Schaakclub</w:t>
                      </w:r>
                    </w:p>
                    <w:p w14:paraId="70F8EA5B" w14:textId="77777777" w:rsidR="00592FC8" w:rsidRPr="00FC634B" w:rsidRDefault="00592FC8" w:rsidP="009811EE">
                      <w:pPr>
                        <w:rPr>
                          <w:sz w:val="28"/>
                          <w:szCs w:val="28"/>
                        </w:rPr>
                      </w:pPr>
                      <w:r w:rsidRPr="00FC634B">
                        <w:rPr>
                          <w:sz w:val="28"/>
                          <w:szCs w:val="28"/>
                        </w:rPr>
                        <w:t>Aanmelden via 020 46 20 365</w:t>
                      </w:r>
                    </w:p>
                    <w:p w14:paraId="18439CA6" w14:textId="77777777" w:rsidR="00592FC8" w:rsidRPr="00FC634B" w:rsidRDefault="00592FC8" w:rsidP="009811EE">
                      <w:pPr>
                        <w:rPr>
                          <w:b/>
                          <w:sz w:val="28"/>
                          <w:szCs w:val="28"/>
                        </w:rPr>
                      </w:pPr>
                    </w:p>
                    <w:p w14:paraId="74DD3BE2" w14:textId="259233D8" w:rsidR="00592FC8" w:rsidRPr="00C82A48" w:rsidRDefault="00592FC8" w:rsidP="009811EE">
                      <w:pPr>
                        <w:rPr>
                          <w:b/>
                          <w:color w:val="DC0030"/>
                          <w:sz w:val="28"/>
                          <w:szCs w:val="28"/>
                          <w:u w:val="single"/>
                        </w:rPr>
                      </w:pPr>
                      <w:r w:rsidRPr="00C82A48">
                        <w:rPr>
                          <w:b/>
                          <w:color w:val="DC0030"/>
                          <w:sz w:val="28"/>
                          <w:szCs w:val="28"/>
                          <w:u w:val="single"/>
                        </w:rPr>
                        <w:t>Dinsdag 15.00-16.30 uur Buurtwandeling + koffie</w:t>
                      </w:r>
                    </w:p>
                    <w:p w14:paraId="078CC6BF" w14:textId="77777777" w:rsidR="00592FC8" w:rsidRPr="00FC634B" w:rsidRDefault="00592FC8" w:rsidP="009811EE">
                      <w:pPr>
                        <w:rPr>
                          <w:sz w:val="28"/>
                          <w:szCs w:val="28"/>
                        </w:rPr>
                      </w:pPr>
                      <w:r w:rsidRPr="00FC634B">
                        <w:rPr>
                          <w:sz w:val="28"/>
                          <w:szCs w:val="28"/>
                        </w:rPr>
                        <w:t>Aanmelden via 020 46 20 365</w:t>
                      </w:r>
                    </w:p>
                    <w:p w14:paraId="3EB12FB4" w14:textId="77777777" w:rsidR="00592FC8" w:rsidRPr="00FC634B" w:rsidRDefault="00592FC8" w:rsidP="009811EE">
                      <w:pPr>
                        <w:rPr>
                          <w:b/>
                          <w:sz w:val="28"/>
                          <w:szCs w:val="28"/>
                        </w:rPr>
                      </w:pPr>
                    </w:p>
                    <w:p w14:paraId="6E2F9032" w14:textId="31BBCD78" w:rsidR="00592FC8" w:rsidRPr="00C82A48" w:rsidRDefault="00592FC8" w:rsidP="009811EE">
                      <w:pPr>
                        <w:rPr>
                          <w:b/>
                          <w:color w:val="DC0030"/>
                          <w:sz w:val="28"/>
                          <w:szCs w:val="28"/>
                          <w:u w:val="single"/>
                        </w:rPr>
                      </w:pPr>
                      <w:r w:rsidRPr="00C82A48">
                        <w:rPr>
                          <w:b/>
                          <w:color w:val="DC0030"/>
                          <w:sz w:val="28"/>
                          <w:szCs w:val="28"/>
                          <w:u w:val="single"/>
                        </w:rPr>
                        <w:t xml:space="preserve">Dinsdag 15.30–16.30 uur Farsi les voor kinderen  </w:t>
                      </w:r>
                    </w:p>
                    <w:p w14:paraId="746286B2" w14:textId="47770C8B" w:rsidR="00592FC8" w:rsidRPr="00FC634B" w:rsidRDefault="00592FC8" w:rsidP="009811EE">
                      <w:pPr>
                        <w:rPr>
                          <w:sz w:val="28"/>
                          <w:szCs w:val="28"/>
                        </w:rPr>
                      </w:pPr>
                      <w:r w:rsidRPr="00FC634B">
                        <w:rPr>
                          <w:sz w:val="28"/>
                          <w:szCs w:val="28"/>
                        </w:rPr>
                        <w:t xml:space="preserve">Aanmelden </w:t>
                      </w:r>
                      <w:r>
                        <w:rPr>
                          <w:sz w:val="28"/>
                          <w:szCs w:val="28"/>
                        </w:rPr>
                        <w:t>bij</w:t>
                      </w:r>
                      <w:r w:rsidRPr="00FC634B">
                        <w:rPr>
                          <w:sz w:val="28"/>
                          <w:szCs w:val="28"/>
                        </w:rPr>
                        <w:t xml:space="preserve"> Maryam </w:t>
                      </w:r>
                      <w:proofErr w:type="spellStart"/>
                      <w:r w:rsidRPr="00FC634B">
                        <w:rPr>
                          <w:sz w:val="28"/>
                          <w:szCs w:val="28"/>
                        </w:rPr>
                        <w:t>Azimi</w:t>
                      </w:r>
                      <w:proofErr w:type="spellEnd"/>
                    </w:p>
                    <w:p w14:paraId="02D653E7" w14:textId="158C1AE5" w:rsidR="00592FC8" w:rsidRDefault="00686FA9" w:rsidP="009811EE">
                      <w:pPr>
                        <w:rPr>
                          <w:sz w:val="28"/>
                          <w:szCs w:val="28"/>
                        </w:rPr>
                      </w:pPr>
                      <w:hyperlink r:id="rId40" w:history="1">
                        <w:r w:rsidR="00592FC8" w:rsidRPr="00311780">
                          <w:rPr>
                            <w:rStyle w:val="Hyperlink"/>
                            <w:sz w:val="28"/>
                            <w:szCs w:val="28"/>
                          </w:rPr>
                          <w:t>mary.anette777@gmail.com</w:t>
                        </w:r>
                      </w:hyperlink>
                    </w:p>
                    <w:p w14:paraId="2C7CE3DD" w14:textId="3AF08C40" w:rsidR="00592FC8" w:rsidRDefault="00592FC8" w:rsidP="009811EE">
                      <w:pPr>
                        <w:rPr>
                          <w:sz w:val="28"/>
                          <w:szCs w:val="28"/>
                        </w:rPr>
                      </w:pPr>
                    </w:p>
                    <w:p w14:paraId="3941418D" w14:textId="651D696A" w:rsidR="00592FC8" w:rsidRPr="00C82A48" w:rsidRDefault="00592FC8" w:rsidP="009811EE">
                      <w:pPr>
                        <w:rPr>
                          <w:b/>
                          <w:color w:val="DC0030"/>
                          <w:sz w:val="28"/>
                          <w:szCs w:val="28"/>
                          <w:u w:val="single"/>
                        </w:rPr>
                      </w:pPr>
                      <w:r w:rsidRPr="00C82A48">
                        <w:rPr>
                          <w:b/>
                          <w:color w:val="DC0030"/>
                          <w:sz w:val="28"/>
                          <w:szCs w:val="28"/>
                          <w:u w:val="single"/>
                        </w:rPr>
                        <w:t>Dinsdag  17</w:t>
                      </w:r>
                      <w:r w:rsidR="00025730">
                        <w:rPr>
                          <w:b/>
                          <w:color w:val="DC0030"/>
                          <w:sz w:val="28"/>
                          <w:szCs w:val="28"/>
                          <w:u w:val="single"/>
                        </w:rPr>
                        <w:t>.</w:t>
                      </w:r>
                      <w:r w:rsidRPr="00C82A48">
                        <w:rPr>
                          <w:b/>
                          <w:color w:val="DC0030"/>
                          <w:sz w:val="28"/>
                          <w:szCs w:val="28"/>
                          <w:u w:val="single"/>
                        </w:rPr>
                        <w:t>00–18</w:t>
                      </w:r>
                      <w:r w:rsidR="00025730">
                        <w:rPr>
                          <w:b/>
                          <w:color w:val="DC0030"/>
                          <w:sz w:val="28"/>
                          <w:szCs w:val="28"/>
                          <w:u w:val="single"/>
                        </w:rPr>
                        <w:t>.</w:t>
                      </w:r>
                      <w:r w:rsidRPr="00C82A48">
                        <w:rPr>
                          <w:b/>
                          <w:color w:val="DC0030"/>
                          <w:sz w:val="28"/>
                          <w:szCs w:val="28"/>
                          <w:u w:val="single"/>
                        </w:rPr>
                        <w:t>00 uur  Samen eten</w:t>
                      </w:r>
                    </w:p>
                    <w:p w14:paraId="79CC5184" w14:textId="4794E7CF" w:rsidR="00592FC8" w:rsidRDefault="00592FC8" w:rsidP="009811EE">
                      <w:pPr>
                        <w:rPr>
                          <w:sz w:val="28"/>
                          <w:szCs w:val="28"/>
                        </w:rPr>
                      </w:pPr>
                      <w:r>
                        <w:rPr>
                          <w:sz w:val="28"/>
                          <w:szCs w:val="28"/>
                        </w:rPr>
                        <w:t>Kosten € 2,-</w:t>
                      </w:r>
                    </w:p>
                    <w:p w14:paraId="368DDA73" w14:textId="0CA90C9D" w:rsidR="00592FC8" w:rsidRDefault="00592FC8" w:rsidP="009811EE">
                      <w:pPr>
                        <w:rPr>
                          <w:sz w:val="28"/>
                          <w:szCs w:val="28"/>
                        </w:rPr>
                      </w:pPr>
                      <w:r>
                        <w:rPr>
                          <w:sz w:val="28"/>
                          <w:szCs w:val="28"/>
                        </w:rPr>
                        <w:t>Aanmelden via 020</w:t>
                      </w:r>
                      <w:r w:rsidR="00686FA9">
                        <w:rPr>
                          <w:sz w:val="28"/>
                          <w:szCs w:val="28"/>
                        </w:rPr>
                        <w:t xml:space="preserve"> </w:t>
                      </w:r>
                      <w:r>
                        <w:rPr>
                          <w:sz w:val="28"/>
                          <w:szCs w:val="28"/>
                        </w:rPr>
                        <w:t xml:space="preserve">46 20 365 of </w:t>
                      </w:r>
                      <w:bookmarkStart w:id="4" w:name="_Hlk78379807"/>
                      <w:r>
                        <w:rPr>
                          <w:sz w:val="28"/>
                          <w:szCs w:val="28"/>
                        </w:rPr>
                        <w:t>06</w:t>
                      </w:r>
                      <w:r w:rsidR="00686FA9">
                        <w:rPr>
                          <w:sz w:val="28"/>
                          <w:szCs w:val="28"/>
                        </w:rPr>
                        <w:t xml:space="preserve"> </w:t>
                      </w:r>
                      <w:r>
                        <w:rPr>
                          <w:sz w:val="28"/>
                          <w:szCs w:val="28"/>
                        </w:rPr>
                        <w:t>44 97 49 19</w:t>
                      </w:r>
                      <w:bookmarkEnd w:id="4"/>
                    </w:p>
                    <w:p w14:paraId="338B97D2" w14:textId="0D4C1528" w:rsidR="00025730" w:rsidRDefault="00025730" w:rsidP="009811EE">
                      <w:pPr>
                        <w:rPr>
                          <w:sz w:val="28"/>
                          <w:szCs w:val="28"/>
                        </w:rPr>
                      </w:pPr>
                    </w:p>
                    <w:p w14:paraId="4214FE29" w14:textId="0A750730" w:rsidR="00025730" w:rsidRPr="00025730" w:rsidRDefault="00025730" w:rsidP="00025730">
                      <w:pPr>
                        <w:rPr>
                          <w:b/>
                          <w:color w:val="DC0030"/>
                          <w:sz w:val="28"/>
                          <w:szCs w:val="28"/>
                          <w:u w:val="single"/>
                        </w:rPr>
                      </w:pPr>
                      <w:r w:rsidRPr="00025730">
                        <w:rPr>
                          <w:b/>
                          <w:color w:val="DC0030"/>
                          <w:sz w:val="28"/>
                          <w:szCs w:val="28"/>
                          <w:u w:val="single"/>
                        </w:rPr>
                        <w:t>Dinsdag 17</w:t>
                      </w:r>
                      <w:r>
                        <w:rPr>
                          <w:b/>
                          <w:color w:val="DC0030"/>
                          <w:sz w:val="28"/>
                          <w:szCs w:val="28"/>
                          <w:u w:val="single"/>
                        </w:rPr>
                        <w:t>.</w:t>
                      </w:r>
                      <w:r w:rsidRPr="00025730">
                        <w:rPr>
                          <w:b/>
                          <w:color w:val="DC0030"/>
                          <w:sz w:val="28"/>
                          <w:szCs w:val="28"/>
                          <w:u w:val="single"/>
                        </w:rPr>
                        <w:t>00–19</w:t>
                      </w:r>
                      <w:r>
                        <w:rPr>
                          <w:b/>
                          <w:color w:val="DC0030"/>
                          <w:sz w:val="28"/>
                          <w:szCs w:val="28"/>
                          <w:u w:val="single"/>
                        </w:rPr>
                        <w:t>.</w:t>
                      </w:r>
                      <w:r w:rsidRPr="00025730">
                        <w:rPr>
                          <w:b/>
                          <w:color w:val="DC0030"/>
                          <w:sz w:val="28"/>
                          <w:szCs w:val="28"/>
                          <w:u w:val="single"/>
                        </w:rPr>
                        <w:t xml:space="preserve">00 uur Soul Full </w:t>
                      </w:r>
                      <w:proofErr w:type="spellStart"/>
                      <w:r w:rsidRPr="00025730">
                        <w:rPr>
                          <w:b/>
                          <w:color w:val="DC0030"/>
                          <w:sz w:val="28"/>
                          <w:szCs w:val="28"/>
                          <w:u w:val="single"/>
                        </w:rPr>
                        <w:t>Noise</w:t>
                      </w:r>
                      <w:proofErr w:type="spellEnd"/>
                    </w:p>
                    <w:p w14:paraId="3A6742F0" w14:textId="3CA0324C" w:rsidR="00025730" w:rsidRPr="004C7E32" w:rsidRDefault="00025730" w:rsidP="00025730">
                      <w:pPr>
                        <w:rPr>
                          <w:sz w:val="28"/>
                          <w:szCs w:val="28"/>
                        </w:rPr>
                      </w:pPr>
                      <w:r w:rsidRPr="004C7E32">
                        <w:rPr>
                          <w:sz w:val="28"/>
                          <w:szCs w:val="28"/>
                        </w:rPr>
                        <w:t>Aanmelden via 020</w:t>
                      </w:r>
                      <w:r w:rsidR="00686FA9">
                        <w:rPr>
                          <w:sz w:val="28"/>
                          <w:szCs w:val="28"/>
                        </w:rPr>
                        <w:t xml:space="preserve"> </w:t>
                      </w:r>
                      <w:r w:rsidRPr="004C7E32">
                        <w:rPr>
                          <w:sz w:val="28"/>
                          <w:szCs w:val="28"/>
                        </w:rPr>
                        <w:t>46 20 365 of 06</w:t>
                      </w:r>
                      <w:r w:rsidR="00686FA9">
                        <w:rPr>
                          <w:sz w:val="28"/>
                          <w:szCs w:val="28"/>
                        </w:rPr>
                        <w:t xml:space="preserve"> </w:t>
                      </w:r>
                      <w:r w:rsidRPr="004C7E32">
                        <w:rPr>
                          <w:sz w:val="28"/>
                          <w:szCs w:val="28"/>
                        </w:rPr>
                        <w:t>44 97 49 19</w:t>
                      </w:r>
                    </w:p>
                    <w:p w14:paraId="735D747F" w14:textId="77777777" w:rsidR="00592FC8" w:rsidRPr="00FC634B" w:rsidRDefault="00592FC8" w:rsidP="009811EE">
                      <w:pPr>
                        <w:rPr>
                          <w:b/>
                          <w:sz w:val="28"/>
                          <w:szCs w:val="28"/>
                        </w:rPr>
                      </w:pPr>
                    </w:p>
                    <w:p w14:paraId="6FC77762" w14:textId="153F0FAB" w:rsidR="00592FC8" w:rsidRPr="00C82A48" w:rsidRDefault="00592FC8" w:rsidP="009811EE">
                      <w:pPr>
                        <w:rPr>
                          <w:b/>
                          <w:color w:val="DC0030"/>
                          <w:sz w:val="28"/>
                          <w:szCs w:val="28"/>
                          <w:u w:val="single"/>
                        </w:rPr>
                      </w:pPr>
                      <w:r w:rsidRPr="00C82A48">
                        <w:rPr>
                          <w:b/>
                          <w:color w:val="DC0030"/>
                          <w:sz w:val="28"/>
                          <w:szCs w:val="28"/>
                          <w:u w:val="single"/>
                        </w:rPr>
                        <w:t xml:space="preserve">Donderdag 10.00–11.00 uur Yoga/meditatie </w:t>
                      </w:r>
                    </w:p>
                    <w:p w14:paraId="6C438B32" w14:textId="72CE0CA5" w:rsidR="00592FC8" w:rsidRDefault="00592FC8" w:rsidP="009811EE">
                      <w:pPr>
                        <w:rPr>
                          <w:sz w:val="28"/>
                          <w:szCs w:val="28"/>
                        </w:rPr>
                      </w:pPr>
                      <w:r w:rsidRPr="00FC634B">
                        <w:rPr>
                          <w:sz w:val="28"/>
                          <w:szCs w:val="28"/>
                        </w:rPr>
                        <w:t>Aanmelden bij Jeroen</w:t>
                      </w:r>
                      <w:r>
                        <w:rPr>
                          <w:sz w:val="28"/>
                          <w:szCs w:val="28"/>
                        </w:rPr>
                        <w:t xml:space="preserve"> </w:t>
                      </w:r>
                    </w:p>
                    <w:p w14:paraId="1B539CC6" w14:textId="77777777" w:rsidR="00592FC8" w:rsidRPr="00FC634B" w:rsidRDefault="00592FC8" w:rsidP="009811EE">
                      <w:pPr>
                        <w:rPr>
                          <w:sz w:val="28"/>
                          <w:szCs w:val="28"/>
                        </w:rPr>
                      </w:pPr>
                    </w:p>
                    <w:p w14:paraId="5264E1A2" w14:textId="14F4F8E5" w:rsidR="00592FC8" w:rsidRPr="00C82A48" w:rsidRDefault="00592FC8" w:rsidP="009811EE">
                      <w:pPr>
                        <w:rPr>
                          <w:b/>
                          <w:color w:val="DC0030"/>
                          <w:sz w:val="28"/>
                          <w:szCs w:val="28"/>
                          <w:u w:val="single"/>
                        </w:rPr>
                      </w:pPr>
                      <w:r w:rsidRPr="00C82A48">
                        <w:rPr>
                          <w:b/>
                          <w:color w:val="DC0030"/>
                          <w:sz w:val="28"/>
                          <w:szCs w:val="28"/>
                          <w:u w:val="single"/>
                        </w:rPr>
                        <w:t>Donderdag 12.00–14.00 uur Buurtlunch + Spelletjes</w:t>
                      </w:r>
                    </w:p>
                    <w:p w14:paraId="0330F021" w14:textId="3D290876" w:rsidR="00592FC8" w:rsidRPr="00FC634B" w:rsidRDefault="00592FC8" w:rsidP="009811EE">
                      <w:pPr>
                        <w:rPr>
                          <w:sz w:val="28"/>
                          <w:szCs w:val="28"/>
                        </w:rPr>
                      </w:pPr>
                      <w:r w:rsidRPr="00FC634B">
                        <w:rPr>
                          <w:sz w:val="28"/>
                          <w:szCs w:val="28"/>
                        </w:rPr>
                        <w:t>Kosten € 1,-</w:t>
                      </w:r>
                    </w:p>
                    <w:p w14:paraId="0778C12A" w14:textId="27D649D7" w:rsidR="00592FC8" w:rsidRDefault="00592FC8" w:rsidP="009811EE">
                      <w:pPr>
                        <w:rPr>
                          <w:sz w:val="28"/>
                          <w:szCs w:val="28"/>
                        </w:rPr>
                      </w:pPr>
                      <w:r w:rsidRPr="00FC634B">
                        <w:rPr>
                          <w:sz w:val="28"/>
                          <w:szCs w:val="28"/>
                        </w:rPr>
                        <w:t>Aanmelden bij Jeroen</w:t>
                      </w:r>
                    </w:p>
                    <w:p w14:paraId="23DA819F" w14:textId="77777777" w:rsidR="00592FC8" w:rsidRPr="00FC634B" w:rsidRDefault="00592FC8" w:rsidP="009811EE">
                      <w:pPr>
                        <w:rPr>
                          <w:sz w:val="28"/>
                          <w:szCs w:val="28"/>
                        </w:rPr>
                      </w:pPr>
                    </w:p>
                    <w:p w14:paraId="6D0C9442" w14:textId="51077257" w:rsidR="00592FC8" w:rsidRPr="00C82A48" w:rsidRDefault="00592FC8" w:rsidP="009811EE">
                      <w:pPr>
                        <w:rPr>
                          <w:b/>
                          <w:color w:val="DC0030"/>
                          <w:sz w:val="28"/>
                          <w:szCs w:val="28"/>
                          <w:u w:val="single"/>
                        </w:rPr>
                      </w:pPr>
                      <w:r w:rsidRPr="00C82A48">
                        <w:rPr>
                          <w:b/>
                          <w:color w:val="DC0030"/>
                          <w:sz w:val="28"/>
                          <w:szCs w:val="28"/>
                          <w:u w:val="single"/>
                        </w:rPr>
                        <w:t>Donderdag 15.30–16.30 uur Dynamo in Beweging</w:t>
                      </w:r>
                    </w:p>
                    <w:p w14:paraId="16A0941A" w14:textId="77777777" w:rsidR="00592FC8" w:rsidRPr="00FC634B" w:rsidRDefault="00592FC8" w:rsidP="009811EE">
                      <w:pPr>
                        <w:rPr>
                          <w:sz w:val="28"/>
                          <w:szCs w:val="28"/>
                        </w:rPr>
                      </w:pPr>
                      <w:r w:rsidRPr="00FC634B">
                        <w:rPr>
                          <w:sz w:val="28"/>
                          <w:szCs w:val="28"/>
                        </w:rPr>
                        <w:t xml:space="preserve">Gymnastiek, sporten en bewegen op muziek voor jong en oud. </w:t>
                      </w:r>
                    </w:p>
                    <w:p w14:paraId="24C0942A" w14:textId="5C7932D4" w:rsidR="00592FC8" w:rsidRDefault="00592FC8" w:rsidP="009811EE">
                      <w:pPr>
                        <w:rPr>
                          <w:sz w:val="28"/>
                          <w:szCs w:val="28"/>
                        </w:rPr>
                      </w:pPr>
                      <w:r w:rsidRPr="00FC634B">
                        <w:rPr>
                          <w:sz w:val="28"/>
                          <w:szCs w:val="28"/>
                        </w:rPr>
                        <w:t>Aanmelden via 020 46 20 365</w:t>
                      </w:r>
                    </w:p>
                    <w:p w14:paraId="309FDFA2" w14:textId="005323EB" w:rsidR="00592FC8" w:rsidRDefault="00592FC8" w:rsidP="009811EE">
                      <w:pPr>
                        <w:rPr>
                          <w:sz w:val="28"/>
                          <w:szCs w:val="28"/>
                        </w:rPr>
                      </w:pPr>
                    </w:p>
                    <w:p w14:paraId="0B00E80D" w14:textId="77777777" w:rsidR="00592FC8" w:rsidRPr="00FC634B" w:rsidRDefault="00592FC8" w:rsidP="009811EE">
                      <w:pPr>
                        <w:rPr>
                          <w:b/>
                          <w:sz w:val="28"/>
                          <w:szCs w:val="28"/>
                        </w:rPr>
                      </w:pPr>
                    </w:p>
                    <w:p w14:paraId="55DDBB34" w14:textId="688BF69E" w:rsidR="00592FC8" w:rsidRDefault="00592FC8" w:rsidP="009811EE">
                      <w:pPr>
                        <w:rPr>
                          <w:sz w:val="24"/>
                          <w:szCs w:val="24"/>
                        </w:rPr>
                      </w:pPr>
                      <w:r w:rsidRPr="00FC634B">
                        <w:rPr>
                          <w:sz w:val="28"/>
                          <w:szCs w:val="28"/>
                        </w:rPr>
                        <w:t>Kosten? Alle activiteiten zijn gratis, tenzij anders aangegeven.</w:t>
                      </w:r>
                    </w:p>
                    <w:p w14:paraId="5C80F319" w14:textId="59FAEEE8" w:rsidR="00592FC8" w:rsidRDefault="00592FC8" w:rsidP="009811EE">
                      <w:pPr>
                        <w:rPr>
                          <w:sz w:val="24"/>
                          <w:szCs w:val="24"/>
                        </w:rPr>
                      </w:pPr>
                    </w:p>
                    <w:p w14:paraId="66D2145F" w14:textId="246477F3" w:rsidR="00592FC8" w:rsidRPr="008076C4" w:rsidRDefault="00592FC8" w:rsidP="009811EE">
                      <w:pPr>
                        <w:rPr>
                          <w:sz w:val="24"/>
                          <w:szCs w:val="24"/>
                        </w:rPr>
                      </w:pPr>
                      <w:r>
                        <w:rPr>
                          <w:noProof/>
                        </w:rPr>
                        <w:drawing>
                          <wp:inline distT="0" distB="0" distL="0" distR="0" wp14:anchorId="3D5A6D49" wp14:editId="7E4993A5">
                            <wp:extent cx="4541520" cy="4038600"/>
                            <wp:effectExtent l="0" t="0" r="0" b="0"/>
                            <wp:docPr id="2" name="Afbeelding 2"/>
                            <wp:cNvGraphicFramePr/>
                            <a:graphic xmlns:a="http://schemas.openxmlformats.org/drawingml/2006/main">
                              <a:graphicData uri="http://schemas.openxmlformats.org/drawingml/2006/picture">
                                <pic:pic xmlns:pic="http://schemas.openxmlformats.org/drawingml/2006/picture">
                                  <pic:nvPicPr>
                                    <pic:cNvPr id="7" name="Afbeelding 7"/>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41520" cy="4038600"/>
                                    </a:xfrm>
                                    <a:prstGeom prst="rect">
                                      <a:avLst/>
                                    </a:prstGeom>
                                    <a:noFill/>
                                  </pic:spPr>
                                </pic:pic>
                              </a:graphicData>
                            </a:graphic>
                          </wp:inline>
                        </w:drawing>
                      </w:r>
                    </w:p>
                  </w:txbxContent>
                </v:textbox>
              </v:shape>
            </w:pict>
          </mc:Fallback>
        </mc:AlternateContent>
      </w:r>
    </w:p>
    <w:p w14:paraId="314DE423" w14:textId="38DBE46A" w:rsidR="00151FCF" w:rsidRDefault="00151FCF" w:rsidP="00E84F46">
      <w:pPr>
        <w:rPr>
          <w:lang w:eastAsia="en-US"/>
        </w:rPr>
      </w:pPr>
    </w:p>
    <w:p w14:paraId="70BB980B" w14:textId="3A5D1342" w:rsidR="00151FCF" w:rsidRDefault="00151FCF" w:rsidP="00E84F46">
      <w:pPr>
        <w:rPr>
          <w:lang w:eastAsia="en-US"/>
        </w:rPr>
      </w:pPr>
    </w:p>
    <w:p w14:paraId="6CEC2063" w14:textId="1AA4575B" w:rsidR="00E84F46" w:rsidRPr="00121690" w:rsidRDefault="00EC1015" w:rsidP="00546121">
      <w:pPr>
        <w:rPr>
          <w:lang w:eastAsia="en-US"/>
        </w:rPr>
      </w:pPr>
      <w:r>
        <w:rPr>
          <w:noProof/>
        </w:rPr>
        <mc:AlternateContent>
          <mc:Choice Requires="wps">
            <w:drawing>
              <wp:anchor distT="0" distB="0" distL="114300" distR="114300" simplePos="0" relativeHeight="251780096" behindDoc="0" locked="0" layoutInCell="1" allowOverlap="1" wp14:anchorId="2DB7FC66" wp14:editId="305A96A6">
                <wp:simplePos x="0" y="0"/>
                <wp:positionH relativeFrom="column">
                  <wp:posOffset>2589530</wp:posOffset>
                </wp:positionH>
                <wp:positionV relativeFrom="paragraph">
                  <wp:posOffset>8820150</wp:posOffset>
                </wp:positionV>
                <wp:extent cx="2520000" cy="2520000"/>
                <wp:effectExtent l="0" t="0" r="0" b="0"/>
                <wp:wrapNone/>
                <wp:docPr id="12" name="Ovaal 12"/>
                <wp:cNvGraphicFramePr/>
                <a:graphic xmlns:a="http://schemas.openxmlformats.org/drawingml/2006/main">
                  <a:graphicData uri="http://schemas.microsoft.com/office/word/2010/wordprocessingShape">
                    <wps:wsp>
                      <wps:cNvSpPr/>
                      <wps:spPr>
                        <a:xfrm>
                          <a:off x="0" y="0"/>
                          <a:ext cx="2520000" cy="2520000"/>
                        </a:xfrm>
                        <a:prstGeom prst="ellipse">
                          <a:avLst/>
                        </a:prstGeom>
                        <a:solidFill>
                          <a:srgbClr val="DC0030"/>
                        </a:solidFill>
                        <a:ln>
                          <a:noFill/>
                        </a:ln>
                        <a:effectLst>
                          <a:innerShdw blurRad="63500" dist="50800" dir="16200000">
                            <a:prstClr val="black">
                              <a:alpha val="50000"/>
                            </a:prstClr>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11BC4D1" w14:textId="3FD9E3A1" w:rsidR="00592FC8" w:rsidRDefault="00592FC8" w:rsidP="00EC1015">
                            <w:pPr>
                              <w:jc w:val="center"/>
                              <w:rPr>
                                <w:sz w:val="40"/>
                                <w:szCs w:val="40"/>
                              </w:rPr>
                            </w:pPr>
                            <w:r>
                              <w:rPr>
                                <w:sz w:val="40"/>
                                <w:szCs w:val="40"/>
                              </w:rPr>
                              <w:t>Veluwe 20:</w:t>
                            </w:r>
                          </w:p>
                          <w:p w14:paraId="5A1AFE91" w14:textId="6567A3DE" w:rsidR="00592FC8" w:rsidRPr="00EC1015" w:rsidRDefault="00592FC8" w:rsidP="00EC1015">
                            <w:pPr>
                              <w:jc w:val="center"/>
                              <w:rPr>
                                <w:sz w:val="40"/>
                                <w:szCs w:val="40"/>
                              </w:rPr>
                            </w:pPr>
                            <w:r>
                              <w:rPr>
                                <w:sz w:val="40"/>
                                <w:szCs w:val="40"/>
                              </w:rPr>
                              <w:t xml:space="preserve">Cultureel </w:t>
                            </w:r>
                            <w:proofErr w:type="spellStart"/>
                            <w:r>
                              <w:rPr>
                                <w:sz w:val="40"/>
                                <w:szCs w:val="40"/>
                              </w:rPr>
                              <w:t>ontmoetings-centrum</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B7FC66" id="Ovaal 12" o:spid="_x0000_s1046" style="position:absolute;margin-left:203.9pt;margin-top:694.5pt;width:198.45pt;height:198.4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" fillcolor="#dc0030" stroked="f" strokeweight="1pt">
                <v:stroke joinstyle="miter"/>
                <v:textbox>
                  <w:txbxContent>
                    <w:p w14:paraId="511BC4D1" w14:textId="3FD9E3A1" w:rsidR="00592FC8" w:rsidRDefault="00592FC8" w:rsidP="00EC1015">
                      <w:pPr>
                        <w:jc w:val="center"/>
                        <w:rPr>
                          <w:sz w:val="40"/>
                          <w:szCs w:val="40"/>
                        </w:rPr>
                      </w:pPr>
                      <w:r>
                        <w:rPr>
                          <w:sz w:val="40"/>
                          <w:szCs w:val="40"/>
                        </w:rPr>
                        <w:t>Veluwe 20:</w:t>
                      </w:r>
                    </w:p>
                    <w:p w14:paraId="5A1AFE91" w14:textId="6567A3DE" w:rsidR="00592FC8" w:rsidRPr="00EC1015" w:rsidRDefault="00592FC8" w:rsidP="00EC1015">
                      <w:pPr>
                        <w:jc w:val="center"/>
                        <w:rPr>
                          <w:sz w:val="40"/>
                          <w:szCs w:val="40"/>
                        </w:rPr>
                      </w:pPr>
                      <w:r>
                        <w:rPr>
                          <w:sz w:val="40"/>
                          <w:szCs w:val="40"/>
                        </w:rPr>
                        <w:t xml:space="preserve">Cultureel </w:t>
                      </w:r>
                      <w:proofErr w:type="spellStart"/>
                      <w:r>
                        <w:rPr>
                          <w:sz w:val="40"/>
                          <w:szCs w:val="40"/>
                        </w:rPr>
                        <w:t>ontmoetings-centrum</w:t>
                      </w:r>
                      <w:proofErr w:type="spellEnd"/>
                    </w:p>
                  </w:txbxContent>
                </v:textbox>
              </v:oval>
            </w:pict>
          </mc:Fallback>
        </mc:AlternateContent>
      </w:r>
      <w:r w:rsidR="00547A23">
        <w:rPr>
          <w:noProof/>
        </w:rPr>
        <mc:AlternateContent>
          <mc:Choice Requires="wps">
            <w:drawing>
              <wp:anchor distT="0" distB="0" distL="114300" distR="114300" simplePos="0" relativeHeight="251729920" behindDoc="0" locked="0" layoutInCell="1" allowOverlap="1" wp14:anchorId="12BB5F8D" wp14:editId="1391EF27">
                <wp:simplePos x="0" y="0"/>
                <wp:positionH relativeFrom="page">
                  <wp:posOffset>-14287</wp:posOffset>
                </wp:positionH>
                <wp:positionV relativeFrom="page">
                  <wp:posOffset>8277542</wp:posOffset>
                </wp:positionV>
                <wp:extent cx="11844020" cy="61595"/>
                <wp:effectExtent l="4762" t="0" r="28893" b="28892"/>
                <wp:wrapNone/>
                <wp:docPr id="73"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1844020" cy="61595"/>
                        </a:xfrm>
                        <a:prstGeom prst="straightConnector1">
                          <a:avLst/>
                        </a:prstGeom>
                        <a:noFill/>
                        <a:ln w="12700" cap="rnd">
                          <a:solidFill>
                            <a:srgbClr val="EC7D35"/>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E75D2A" id="AutoShape 59" o:spid="_x0000_s1026" type="#_x0000_t32" style="position:absolute;margin-left:-1.1pt;margin-top:651.75pt;width:932.6pt;height:4.85pt;rotation:90;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" strokecolor="#ec7d35" strokeweight="1pt">
                <v:stroke dashstyle="1 1" endcap="round"/>
                <w10:wrap anchorx="page" anchory="page"/>
              </v:shape>
            </w:pict>
          </mc:Fallback>
        </mc:AlternateContent>
      </w:r>
    </w:p>
    <w:sectPr w:rsidR="00E84F46" w:rsidRPr="00121690" w:rsidSect="0083170C">
      <w:headerReference w:type="even" r:id="rId41"/>
      <w:headerReference w:type="default" r:id="rId42"/>
      <w:footerReference w:type="default" r:id="rId43"/>
      <w:headerReference w:type="first" r:id="rId44"/>
      <w:footerReference w:type="first" r:id="rId45"/>
      <w:type w:val="continuous"/>
      <w:pgSz w:w="16838" w:h="23811" w:code="8"/>
      <w:pgMar w:top="1440" w:right="1440" w:bottom="1440" w:left="1440" w:header="567" w:footer="49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83687AC" w14:textId="77777777" w:rsidR="00592FC8" w:rsidRDefault="00592FC8" w:rsidP="00EC3F12">
      <w:r>
        <w:separator/>
      </w:r>
    </w:p>
  </w:endnote>
  <w:endnote w:type="continuationSeparator" w:id="0">
    <w:p w14:paraId="601A6F4F" w14:textId="77777777" w:rsidR="00592FC8" w:rsidRDefault="00592FC8" w:rsidP="00EC3F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Paragon Stone Sans">
    <w:altName w:val="Calibri"/>
    <w:charset w:val="00"/>
    <w:family w:val="auto"/>
    <w:pitch w:val="variable"/>
    <w:sig w:usb0="80000027" w:usb1="00000000" w:usb2="00000000" w:usb3="00000000" w:csb0="00000001" w:csb1="00000000"/>
  </w:font>
  <w:font w:name="Trebuchet MS">
    <w:altName w:val="Arial"/>
    <w:panose1 w:val="020B0603020202020204"/>
    <w:charset w:val="00"/>
    <w:family w:val="swiss"/>
    <w:pitch w:val="variable"/>
    <w:sig w:usb0="00000287" w:usb1="00000003" w:usb2="00000000" w:usb3="00000000" w:csb0="0000009F" w:csb1="00000000"/>
  </w:font>
  <w:font w:name="TrebuchetMS-Bold">
    <w:altName w:val="Calibri"/>
    <w:panose1 w:val="00000000000000000000"/>
    <w:charset w:val="00"/>
    <w:family w:val="auto"/>
    <w:notTrueType/>
    <w:pitch w:val="default"/>
    <w:sig w:usb0="00000003" w:usb1="00000000" w:usb2="00000000" w:usb3="00000000" w:csb0="00000001" w:csb1="00000000"/>
  </w:font>
  <w:font w:name="Cambria">
    <w:altName w:val="Arial"/>
    <w:panose1 w:val="02040503050406030204"/>
    <w:charset w:val="00"/>
    <w:family w:val="roman"/>
    <w:pitch w:val="variable"/>
    <w:sig w:usb0="E00002FF" w:usb1="400004FF" w:usb2="00000000" w:usb3="00000000" w:csb0="0000019F" w:csb1="00000000"/>
  </w:font>
  <w:font w:name="TrebuchetMS">
    <w:altName w:val="Calibri"/>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ema Cantante Sans">
    <w:altName w:val="Courier New"/>
    <w:charset w:val="00"/>
    <w:family w:val="auto"/>
    <w:pitch w:val="variable"/>
    <w:sig w:usb0="00000001" w:usb1="00000000" w:usb2="00000000" w:usb3="00000000" w:csb0="00000009" w:csb1="00000000"/>
  </w:font>
  <w:font w:name="Trebuchet-BoldItalic">
    <w:altName w:val="Calibri"/>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Gulim">
    <w:altName w:val="굴림"/>
    <w:panose1 w:val="020B0600000101010101"/>
    <w:charset w:val="81"/>
    <w:family w:val="swiss"/>
    <w:pitch w:val="variable"/>
    <w:sig w:usb0="B00002AF" w:usb1="69D77CFB" w:usb2="00000030" w:usb3="00000000" w:csb0="0008009F" w:csb1="00000000"/>
  </w:font>
  <w:font w:name="Consolas">
    <w:panose1 w:val="020B0609020204030204"/>
    <w:charset w:val="00"/>
    <w:family w:val="modern"/>
    <w:pitch w:val="fixed"/>
    <w:sig w:usb0="E10002FF" w:usb1="4000FCFF" w:usb2="00000009" w:usb3="00000000" w:csb0="0000019F" w:csb1="00000000"/>
  </w:font>
  <w:font w:name="Helvetica">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otype Corsiva">
    <w:panose1 w:val="03010101010201010101"/>
    <w:charset w:val="00"/>
    <w:family w:val="script"/>
    <w:pitch w:val="variable"/>
    <w:sig w:usb0="00000287" w:usb1="00000000" w:usb2="00000000" w:usb3="00000000" w:csb0="0000009F" w:csb1="00000000"/>
  </w:font>
  <w:font w:name="Aharoni">
    <w:panose1 w:val="02010803020104030203"/>
    <w:charset w:val="00"/>
    <w:family w:val="auto"/>
    <w:pitch w:val="variable"/>
    <w:sig w:usb0="00000803" w:usb1="00000000" w:usb2="00000000" w:usb3="00000000" w:csb0="0000002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408FDB" w14:textId="14A25548" w:rsidR="00592FC8" w:rsidRDefault="00592FC8">
    <w:pPr>
      <w:pStyle w:val="Voettekst"/>
    </w:pPr>
    <w:r>
      <w:rPr>
        <w:noProof/>
      </w:rPr>
      <mc:AlternateContent>
        <mc:Choice Requires="wps">
          <w:drawing>
            <wp:anchor distT="0" distB="0" distL="114300" distR="114300" simplePos="0" relativeHeight="251657728" behindDoc="0" locked="0" layoutInCell="1" allowOverlap="1" wp14:anchorId="32AE6095" wp14:editId="42600F42">
              <wp:simplePos x="0" y="0"/>
              <wp:positionH relativeFrom="column">
                <wp:posOffset>-327804</wp:posOffset>
              </wp:positionH>
              <wp:positionV relativeFrom="paragraph">
                <wp:posOffset>1006</wp:posOffset>
              </wp:positionV>
              <wp:extent cx="9620250" cy="309832"/>
              <wp:effectExtent l="0" t="0" r="0" b="0"/>
              <wp:wrapNone/>
              <wp:docPr id="26" name="Tekstvak 26"/>
              <wp:cNvGraphicFramePr/>
              <a:graphic xmlns:a="http://schemas.openxmlformats.org/drawingml/2006/main">
                <a:graphicData uri="http://schemas.microsoft.com/office/word/2010/wordprocessingShape">
                  <wps:wsp>
                    <wps:cNvSpPr txBox="1"/>
                    <wps:spPr>
                      <a:xfrm>
                        <a:off x="0" y="0"/>
                        <a:ext cx="9620250" cy="309832"/>
                      </a:xfrm>
                      <a:prstGeom prst="rect">
                        <a:avLst/>
                      </a:prstGeom>
                      <a:solidFill>
                        <a:srgbClr val="0072BB"/>
                      </a:solidFill>
                      <a:ln w="6350">
                        <a:noFill/>
                      </a:ln>
                    </wps:spPr>
                    <wps:txbx>
                      <w:txbxContent>
                        <w:p w14:paraId="0DDBB148" w14:textId="77777777" w:rsidR="00592FC8" w:rsidRPr="00E06091" w:rsidRDefault="00592FC8" w:rsidP="00547A23">
                          <w:pPr>
                            <w:rPr>
                              <w:b/>
                              <w:color w:val="FFFFFF" w:themeColor="background1"/>
                              <w:sz w:val="24"/>
                              <w:szCs w:val="24"/>
                            </w:rPr>
                          </w:pPr>
                          <w:r w:rsidRPr="00E06091">
                            <w:rPr>
                              <w:b/>
                              <w:color w:val="FFFFFF" w:themeColor="background1"/>
                              <w:sz w:val="24"/>
                              <w:szCs w:val="24"/>
                            </w:rPr>
                            <w:t xml:space="preserve">Het Rivierenkrantje – www.dynamo-amsterdam.nl – Facebook Dynamo Rivierenbuurt – telefoon 020 46 20 365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2AE6095" id="_x0000_t202" coordsize="21600,21600" o:spt="202" path="m,l,21600r21600,l21600,xe">
              <v:stroke joinstyle="miter"/>
              <v:path gradientshapeok="t" o:connecttype="rect"/>
            </v:shapetype>
            <v:shape id="Tekstvak 26" o:spid="_x0000_s1049" type="#_x0000_t202" style="position:absolute;margin-left:-25.8pt;margin-top:.1pt;width:757.5pt;height:24.4pt;z-index:25165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" fillcolor="#0072bb" stroked="f" strokeweight=".5pt">
              <v:textbox>
                <w:txbxContent>
                  <w:p w14:paraId="0DDBB148" w14:textId="77777777" w:rsidR="00592FC8" w:rsidRPr="00E06091" w:rsidRDefault="00592FC8" w:rsidP="00547A23">
                    <w:pPr>
                      <w:rPr>
                        <w:b/>
                        <w:color w:val="FFFFFF" w:themeColor="background1"/>
                        <w:sz w:val="24"/>
                        <w:szCs w:val="24"/>
                      </w:rPr>
                    </w:pPr>
                    <w:r w:rsidRPr="00E06091">
                      <w:rPr>
                        <w:b/>
                        <w:color w:val="FFFFFF" w:themeColor="background1"/>
                        <w:sz w:val="24"/>
                        <w:szCs w:val="24"/>
                      </w:rPr>
                      <w:t xml:space="preserve">Het Rivierenkrantje – www.dynamo-amsterdam.nl – Facebook Dynamo Rivierenbuurt – telefoon 020 46 20 365 </w:t>
                    </w:r>
                  </w:p>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vertAnchor="page" w:horzAnchor="page" w:tblpX="7259" w:tblpY="15594"/>
      <w:tblW w:w="0" w:type="auto"/>
      <w:tblLayout w:type="fixed"/>
      <w:tblCellMar>
        <w:left w:w="0" w:type="dxa"/>
      </w:tblCellMar>
      <w:tblLook w:val="04A0" w:firstRow="1" w:lastRow="0" w:firstColumn="1" w:lastColumn="0" w:noHBand="0" w:noVBand="1"/>
    </w:tblPr>
    <w:tblGrid>
      <w:gridCol w:w="1191"/>
      <w:gridCol w:w="3119"/>
    </w:tblGrid>
    <w:tr w:rsidR="00592FC8" w:rsidRPr="00A9613C" w14:paraId="27B0DEED" w14:textId="77777777" w:rsidTr="007F3691">
      <w:tc>
        <w:tcPr>
          <w:tcW w:w="1191" w:type="dxa"/>
          <w:tcMar>
            <w:right w:w="170" w:type="dxa"/>
          </w:tcMar>
        </w:tcPr>
        <w:p w14:paraId="245B6DA1" w14:textId="77777777" w:rsidR="00592FC8" w:rsidRPr="001E3415" w:rsidRDefault="00592FC8" w:rsidP="00924C77">
          <w:pPr>
            <w:pStyle w:val="Item"/>
          </w:pPr>
          <w:r>
            <w:t>Bank</w:t>
          </w:r>
        </w:p>
        <w:p w14:paraId="62897A13" w14:textId="77777777" w:rsidR="00592FC8" w:rsidRPr="001E3415" w:rsidRDefault="00592FC8" w:rsidP="00924C77">
          <w:pPr>
            <w:pStyle w:val="Item"/>
          </w:pPr>
          <w:proofErr w:type="spellStart"/>
          <w:r>
            <w:t>K.v.K.</w:t>
          </w:r>
          <w:proofErr w:type="spellEnd"/>
        </w:p>
        <w:p w14:paraId="4F1D1AC5" w14:textId="77777777" w:rsidR="00592FC8" w:rsidRPr="001E3415" w:rsidRDefault="00592FC8" w:rsidP="00924C77">
          <w:pPr>
            <w:pStyle w:val="Item"/>
          </w:pPr>
        </w:p>
      </w:tc>
      <w:tc>
        <w:tcPr>
          <w:tcW w:w="3119" w:type="dxa"/>
        </w:tcPr>
        <w:p w14:paraId="2A98D8AD" w14:textId="77777777" w:rsidR="00592FC8" w:rsidRPr="00C01EF1" w:rsidRDefault="00592FC8" w:rsidP="00924C77">
          <w:pPr>
            <w:pStyle w:val="Adres"/>
            <w:framePr w:wrap="auto" w:vAnchor="margin" w:hAnchor="text" w:xAlign="left" w:yAlign="inline"/>
          </w:pPr>
          <w:r w:rsidRPr="00C01EF1">
            <w:t xml:space="preserve">ABN AMRO </w:t>
          </w:r>
          <w:r w:rsidRPr="00C01EF1">
            <w:rPr>
              <w:sz w:val="12"/>
              <w:szCs w:val="12"/>
            </w:rPr>
            <w:t>•</w:t>
          </w:r>
          <w:proofErr w:type="spellStart"/>
          <w:r w:rsidRPr="00C01EF1">
            <w:t>Rekeningnr</w:t>
          </w:r>
          <w:proofErr w:type="spellEnd"/>
          <w:r w:rsidRPr="00C01EF1">
            <w:t xml:space="preserve"> 51.57.26.362</w:t>
          </w:r>
        </w:p>
        <w:p w14:paraId="44BD27E9" w14:textId="77777777" w:rsidR="00592FC8" w:rsidRPr="001E3415" w:rsidRDefault="00592FC8" w:rsidP="00924C77">
          <w:pPr>
            <w:pStyle w:val="Adres"/>
            <w:framePr w:wrap="auto" w:vAnchor="margin" w:hAnchor="text" w:xAlign="left" w:yAlign="inline"/>
          </w:pPr>
          <w:r w:rsidRPr="00C01EF1">
            <w:t>Deventer 06078057</w:t>
          </w:r>
        </w:p>
      </w:tc>
    </w:tr>
  </w:tbl>
  <w:p w14:paraId="4764F64D" w14:textId="77777777" w:rsidR="00592FC8" w:rsidRDefault="00592FC8">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5B7DC3E" w14:textId="77777777" w:rsidR="00592FC8" w:rsidRDefault="00592FC8" w:rsidP="00EC3F12">
      <w:r>
        <w:separator/>
      </w:r>
    </w:p>
  </w:footnote>
  <w:footnote w:type="continuationSeparator" w:id="0">
    <w:p w14:paraId="08F45D49" w14:textId="77777777" w:rsidR="00592FC8" w:rsidRDefault="00592FC8" w:rsidP="00EC3F1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325C19" w14:textId="77777777" w:rsidR="00592FC8" w:rsidRDefault="00592FC8" w:rsidP="001749DE">
    <w:pPr>
      <w:rPr>
        <w:noProof/>
      </w:rPr>
    </w:pPr>
    <w:r>
      <w:rPr>
        <w:noProof/>
      </w:rPr>
      <mc:AlternateContent>
        <mc:Choice Requires="wps">
          <w:drawing>
            <wp:anchor distT="0" distB="0" distL="114300" distR="114300" simplePos="0" relativeHeight="251656704" behindDoc="0" locked="0" layoutInCell="1" allowOverlap="1" wp14:anchorId="4CC8CA62" wp14:editId="4E08F87A">
              <wp:simplePos x="0" y="0"/>
              <wp:positionH relativeFrom="page">
                <wp:posOffset>6570980</wp:posOffset>
              </wp:positionH>
              <wp:positionV relativeFrom="page">
                <wp:posOffset>248285</wp:posOffset>
              </wp:positionV>
              <wp:extent cx="552450" cy="333375"/>
              <wp:effectExtent l="0" t="0" r="0" b="0"/>
              <wp:wrapNone/>
              <wp:docPr id="3"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A6E7EA" w14:textId="77777777" w:rsidR="00592FC8" w:rsidRPr="0082538A" w:rsidRDefault="00592FC8" w:rsidP="00075849">
                          <w:r>
                            <w:fldChar w:fldCharType="begin"/>
                          </w:r>
                          <w:r>
                            <w:instrText xml:space="preserve"> PAGE   \* MERGEFORMAT </w:instrText>
                          </w:r>
                          <w:r>
                            <w:fldChar w:fldCharType="separate"/>
                          </w:r>
                          <w:r>
                            <w:rPr>
                              <w:noProof/>
                            </w:rPr>
                            <w:t>2</w:t>
                          </w:r>
                          <w:r>
                            <w:rPr>
                              <w:noProof/>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C8CA62" id="_x0000_t202" coordsize="21600,21600" o:spt="202" path="m,l,21600r21600,l21600,xe">
              <v:stroke joinstyle="miter"/>
              <v:path gradientshapeok="t" o:connecttype="rect"/>
            </v:shapetype>
            <v:shape id="Text Box 60" o:spid="_x0000_s1047" type="#_x0000_t202" style="position:absolute;margin-left:517.4pt;margin-top:19.55pt;width:43.5pt;height:26.2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" filled="f" stroked="f">
              <v:textbox>
                <w:txbxContent>
                  <w:p w14:paraId="7EA6E7EA" w14:textId="77777777" w:rsidR="00592FC8" w:rsidRPr="0082538A" w:rsidRDefault="00592FC8" w:rsidP="00075849">
                    <w:r>
                      <w:fldChar w:fldCharType="begin"/>
                    </w:r>
                    <w:r>
                      <w:instrText xml:space="preserve"> PAGE   \* MERGEFORMAT </w:instrText>
                    </w:r>
                    <w:r>
                      <w:fldChar w:fldCharType="separate"/>
                    </w:r>
                    <w:r>
                      <w:rPr>
                        <w:noProof/>
                      </w:rPr>
                      <w:t>2</w:t>
                    </w:r>
                    <w:r>
                      <w:rPr>
                        <w:noProof/>
                      </w:rPr>
                      <w:fldChar w:fldCharType="end"/>
                    </w:r>
                  </w:p>
                </w:txbxContent>
              </v:textbox>
              <w10:wrap anchorx="page" anchory="page"/>
            </v:shape>
          </w:pict>
        </mc:Fallback>
      </mc:AlternateContent>
    </w:r>
  </w:p>
  <w:p w14:paraId="3A03E7D9" w14:textId="77777777" w:rsidR="00592FC8" w:rsidRDefault="00592FC8" w:rsidP="001749DE">
    <w:pPr>
      <w:rPr>
        <w:noProof/>
      </w:rPr>
    </w:pPr>
    <w:r>
      <w:rPr>
        <w:noProof/>
      </w:rPr>
      <w:drawing>
        <wp:anchor distT="0" distB="0" distL="114300" distR="114300" simplePos="0" relativeHeight="251655680" behindDoc="1" locked="0" layoutInCell="0" allowOverlap="1" wp14:anchorId="49314938" wp14:editId="02D2CE93">
          <wp:simplePos x="0" y="0"/>
          <wp:positionH relativeFrom="page">
            <wp:posOffset>0</wp:posOffset>
          </wp:positionH>
          <wp:positionV relativeFrom="page">
            <wp:posOffset>0</wp:posOffset>
          </wp:positionV>
          <wp:extent cx="1332230" cy="1114425"/>
          <wp:effectExtent l="19050" t="0" r="1270" b="0"/>
          <wp:wrapNone/>
          <wp:docPr id="67" name="Afbeelding 54" descr="voordruk-lb-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 descr="voordruk-lb-logo"/>
                  <pic:cNvPicPr>
                    <a:picLocks noChangeAspect="1" noChangeArrowheads="1"/>
                  </pic:cNvPicPr>
                </pic:nvPicPr>
                <pic:blipFill>
                  <a:blip r:embed="rId1"/>
                  <a:srcRect/>
                  <a:stretch>
                    <a:fillRect/>
                  </a:stretch>
                </pic:blipFill>
                <pic:spPr bwMode="auto">
                  <a:xfrm>
                    <a:off x="0" y="0"/>
                    <a:ext cx="1332230" cy="1114425"/>
                  </a:xfrm>
                  <a:prstGeom prst="rect">
                    <a:avLst/>
                  </a:prstGeom>
                  <a:noFill/>
                  <a:ln w="9525">
                    <a:noFill/>
                    <a:miter lim="800000"/>
                    <a:headEnd/>
                    <a:tailEnd/>
                  </a:ln>
                </pic:spPr>
              </pic:pic>
            </a:graphicData>
          </a:graphic>
        </wp:anchor>
      </w:drawing>
    </w:r>
  </w:p>
  <w:p w14:paraId="42E25596" w14:textId="77777777" w:rsidR="00592FC8" w:rsidRPr="001749DE" w:rsidRDefault="00592FC8" w:rsidP="001749DE">
    <w:pPr>
      <w:pStyle w:val="Koptekst"/>
      <w:spacing w:line="180" w:lineRule="exac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F42589" w14:textId="78B987B2" w:rsidR="00592FC8" w:rsidRDefault="00592FC8">
    <w:pPr>
      <w:pStyle w:val="Koptekst"/>
    </w:pPr>
    <w:r>
      <w:rPr>
        <w:noProof/>
      </w:rPr>
      <mc:AlternateContent>
        <mc:Choice Requires="wps">
          <w:drawing>
            <wp:anchor distT="0" distB="0" distL="114300" distR="114300" simplePos="0" relativeHeight="251658752" behindDoc="0" locked="0" layoutInCell="1" allowOverlap="1" wp14:anchorId="0097B2C7" wp14:editId="3A587C0F">
              <wp:simplePos x="0" y="0"/>
              <wp:positionH relativeFrom="page">
                <wp:posOffset>8077200</wp:posOffset>
              </wp:positionH>
              <wp:positionV relativeFrom="page">
                <wp:posOffset>561975</wp:posOffset>
              </wp:positionV>
              <wp:extent cx="2046944" cy="257175"/>
              <wp:effectExtent l="0" t="0" r="10795" b="9525"/>
              <wp:wrapNone/>
              <wp:docPr id="4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6944"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3EAE0C" w14:textId="26A7240D" w:rsidR="00592FC8" w:rsidRDefault="00592FC8" w:rsidP="00C2430E">
                          <w:pPr>
                            <w:pStyle w:val="Kop2"/>
                            <w:numPr>
                              <w:ilvl w:val="0"/>
                              <w:numId w:val="0"/>
                            </w:numPr>
                            <w:spacing w:line="260" w:lineRule="exact"/>
                            <w:jc w:val="right"/>
                            <w:rPr>
                              <w:color w:val="FFFFFF" w:themeColor="background1"/>
                              <w:sz w:val="28"/>
                              <w:szCs w:val="20"/>
                            </w:rPr>
                          </w:pPr>
                          <w:r>
                            <w:rPr>
                              <w:color w:val="FFFFFF" w:themeColor="background1"/>
                              <w:sz w:val="28"/>
                              <w:szCs w:val="20"/>
                            </w:rPr>
                            <w:t>augustus 2021</w:t>
                          </w:r>
                        </w:p>
                        <w:p w14:paraId="2DA7BF81" w14:textId="77777777" w:rsidR="00592FC8" w:rsidRDefault="00592FC8" w:rsidP="00C2430E"/>
                        <w:p w14:paraId="176A73BC" w14:textId="77777777" w:rsidR="00592FC8" w:rsidRDefault="00592FC8" w:rsidP="00C2430E"/>
                        <w:p w14:paraId="69E6ABCA" w14:textId="77777777" w:rsidR="00592FC8" w:rsidRDefault="00592FC8" w:rsidP="00C2430E"/>
                        <w:p w14:paraId="515962F0" w14:textId="77777777" w:rsidR="00592FC8" w:rsidRDefault="00592FC8" w:rsidP="00C2430E"/>
                        <w:p w14:paraId="6D356302" w14:textId="77777777" w:rsidR="00592FC8" w:rsidRDefault="00592FC8" w:rsidP="00C2430E"/>
                        <w:p w14:paraId="34242B0E" w14:textId="77777777" w:rsidR="00592FC8" w:rsidRDefault="00592FC8" w:rsidP="00C2430E"/>
                        <w:p w14:paraId="6A947E24" w14:textId="77777777" w:rsidR="00592FC8" w:rsidRDefault="00592FC8" w:rsidP="00C2430E"/>
                        <w:p w14:paraId="5DB824E9" w14:textId="77777777" w:rsidR="00592FC8" w:rsidRPr="0047739A" w:rsidRDefault="00592FC8" w:rsidP="00C2430E">
                          <w:pPr>
                            <w:pStyle w:val="Datum"/>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97B2C7" id="_x0000_t202" coordsize="21600,21600" o:spt="202" path="m,l,21600r21600,l21600,xe">
              <v:stroke joinstyle="miter"/>
              <v:path gradientshapeok="t" o:connecttype="rect"/>
            </v:shapetype>
            <v:shape id="Text Box 18" o:spid="_x0000_s1048" type="#_x0000_t202" style="position:absolute;margin-left:636pt;margin-top:44.25pt;width:161.2pt;height:20.2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" filled="f" stroked="f">
              <v:textbox inset="0,0,0,0">
                <w:txbxContent>
                  <w:p w14:paraId="063EAE0C" w14:textId="26A7240D" w:rsidR="00592FC8" w:rsidRDefault="00592FC8" w:rsidP="00C2430E">
                    <w:pPr>
                      <w:pStyle w:val="Kop2"/>
                      <w:numPr>
                        <w:ilvl w:val="0"/>
                        <w:numId w:val="0"/>
                      </w:numPr>
                      <w:spacing w:line="260" w:lineRule="exact"/>
                      <w:jc w:val="right"/>
                      <w:rPr>
                        <w:color w:val="FFFFFF" w:themeColor="background1"/>
                        <w:sz w:val="28"/>
                        <w:szCs w:val="20"/>
                      </w:rPr>
                    </w:pPr>
                    <w:r>
                      <w:rPr>
                        <w:color w:val="FFFFFF" w:themeColor="background1"/>
                        <w:sz w:val="28"/>
                        <w:szCs w:val="20"/>
                      </w:rPr>
                      <w:t>augustus 2021</w:t>
                    </w:r>
                  </w:p>
                  <w:p w14:paraId="2DA7BF81" w14:textId="77777777" w:rsidR="00592FC8" w:rsidRDefault="00592FC8" w:rsidP="00C2430E"/>
                  <w:p w14:paraId="176A73BC" w14:textId="77777777" w:rsidR="00592FC8" w:rsidRDefault="00592FC8" w:rsidP="00C2430E"/>
                  <w:p w14:paraId="69E6ABCA" w14:textId="77777777" w:rsidR="00592FC8" w:rsidRDefault="00592FC8" w:rsidP="00C2430E"/>
                  <w:p w14:paraId="515962F0" w14:textId="77777777" w:rsidR="00592FC8" w:rsidRDefault="00592FC8" w:rsidP="00C2430E"/>
                  <w:p w14:paraId="6D356302" w14:textId="77777777" w:rsidR="00592FC8" w:rsidRDefault="00592FC8" w:rsidP="00C2430E"/>
                  <w:p w14:paraId="34242B0E" w14:textId="77777777" w:rsidR="00592FC8" w:rsidRDefault="00592FC8" w:rsidP="00C2430E"/>
                  <w:p w14:paraId="6A947E24" w14:textId="77777777" w:rsidR="00592FC8" w:rsidRDefault="00592FC8" w:rsidP="00C2430E"/>
                  <w:p w14:paraId="5DB824E9" w14:textId="77777777" w:rsidR="00592FC8" w:rsidRPr="0047739A" w:rsidRDefault="00592FC8" w:rsidP="00C2430E">
                    <w:pPr>
                      <w:pStyle w:val="Datum"/>
                    </w:pPr>
                  </w:p>
                </w:txbxContent>
              </v:textbox>
              <w10:wrap anchorx="page" anchory="page"/>
            </v:shape>
          </w:pict>
        </mc:Fallback>
      </mc:AlternateContent>
    </w:r>
    <w:r w:rsidR="00686FA9">
      <w:rPr>
        <w:noProof/>
      </w:rPr>
      <w:pict w14:anchorId="6C4BA0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896789" o:spid="_x0000_s2049" type="#_x0000_t75" style="position:absolute;margin-left:0;margin-top:0;width:841.9pt;height:179.5pt;z-index:-251656704;mso-position-horizontal-relative:page;mso-position-vertical-relative:page" o:allowincell="f">
          <v:imagedata r:id="rId1" o:title="Header"/>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1C6BCB" w14:textId="77777777" w:rsidR="00592FC8" w:rsidRDefault="00592FC8" w:rsidP="00EC3F12"/>
  <w:tbl>
    <w:tblPr>
      <w:tblpPr w:vertAnchor="page" w:horzAnchor="page" w:tblpX="7259" w:tblpY="3630"/>
      <w:tblW w:w="0" w:type="auto"/>
      <w:tblLayout w:type="fixed"/>
      <w:tblCellMar>
        <w:left w:w="0" w:type="dxa"/>
      </w:tblCellMar>
      <w:tblLook w:val="04A0" w:firstRow="1" w:lastRow="0" w:firstColumn="1" w:lastColumn="0" w:noHBand="0" w:noVBand="1"/>
    </w:tblPr>
    <w:tblGrid>
      <w:gridCol w:w="1191"/>
      <w:gridCol w:w="3119"/>
    </w:tblGrid>
    <w:tr w:rsidR="00592FC8" w:rsidRPr="00686FA9" w14:paraId="3F0958DF" w14:textId="77777777" w:rsidTr="007F3691">
      <w:tc>
        <w:tcPr>
          <w:tcW w:w="1191" w:type="dxa"/>
          <w:tcMar>
            <w:right w:w="170" w:type="dxa"/>
          </w:tcMar>
        </w:tcPr>
        <w:p w14:paraId="2D60075D" w14:textId="77777777" w:rsidR="00592FC8" w:rsidRPr="001E3415" w:rsidRDefault="00592FC8" w:rsidP="00505E71">
          <w:pPr>
            <w:pStyle w:val="Item"/>
          </w:pPr>
          <w:r>
            <w:t>Adres</w:t>
          </w:r>
        </w:p>
        <w:p w14:paraId="5807529A" w14:textId="77777777" w:rsidR="00592FC8" w:rsidRPr="001E3415" w:rsidRDefault="00592FC8" w:rsidP="00505E71">
          <w:pPr>
            <w:pStyle w:val="Item"/>
          </w:pPr>
        </w:p>
        <w:p w14:paraId="2BF8B34A" w14:textId="77777777" w:rsidR="00592FC8" w:rsidRPr="001E3415" w:rsidRDefault="00592FC8" w:rsidP="00505E71">
          <w:pPr>
            <w:pStyle w:val="Item"/>
          </w:pPr>
          <w:r>
            <w:t>Telefoon</w:t>
          </w:r>
        </w:p>
        <w:p w14:paraId="7F02F373" w14:textId="77777777" w:rsidR="00592FC8" w:rsidRDefault="00592FC8" w:rsidP="00505E71">
          <w:pPr>
            <w:pStyle w:val="Item"/>
          </w:pPr>
          <w:r>
            <w:t>Fax</w:t>
          </w:r>
        </w:p>
        <w:p w14:paraId="2F426D40" w14:textId="77777777" w:rsidR="00592FC8" w:rsidRPr="001E3415" w:rsidRDefault="00592FC8" w:rsidP="00505E71">
          <w:pPr>
            <w:pStyle w:val="Item"/>
          </w:pPr>
          <w:r>
            <w:t>Website</w:t>
          </w:r>
        </w:p>
      </w:tc>
      <w:tc>
        <w:tcPr>
          <w:tcW w:w="3119" w:type="dxa"/>
        </w:tcPr>
        <w:p w14:paraId="22660E70" w14:textId="77777777" w:rsidR="00592FC8" w:rsidRPr="00505E71" w:rsidRDefault="00592FC8" w:rsidP="00505E71">
          <w:pPr>
            <w:pStyle w:val="Adres"/>
            <w:framePr w:wrap="auto" w:vAnchor="margin" w:hAnchor="text" w:xAlign="left" w:yAlign="inline"/>
          </w:pPr>
          <w:r w:rsidRPr="00505E71">
            <w:t>Mr. H.F. de Boerlaan 26</w:t>
          </w:r>
          <w:r w:rsidRPr="00C01EF1">
            <w:rPr>
              <w:sz w:val="12"/>
              <w:szCs w:val="12"/>
            </w:rPr>
            <w:t>•</w:t>
          </w:r>
          <w:r>
            <w:t xml:space="preserve"> Deventer</w:t>
          </w:r>
        </w:p>
        <w:p w14:paraId="40449E87" w14:textId="77777777" w:rsidR="00592FC8" w:rsidRPr="00B11954" w:rsidRDefault="00592FC8" w:rsidP="00505E71">
          <w:pPr>
            <w:pStyle w:val="Adres"/>
            <w:framePr w:wrap="auto" w:vAnchor="margin" w:hAnchor="text" w:xAlign="left" w:yAlign="inline"/>
            <w:rPr>
              <w:lang w:val="en-US"/>
            </w:rPr>
          </w:pPr>
          <w:r w:rsidRPr="00B11954">
            <w:rPr>
              <w:lang w:val="en-US"/>
            </w:rPr>
            <w:t xml:space="preserve">Postbus 267 </w:t>
          </w:r>
          <w:r w:rsidRPr="00B11954">
            <w:rPr>
              <w:sz w:val="12"/>
              <w:szCs w:val="12"/>
              <w:lang w:val="en-US"/>
            </w:rPr>
            <w:t>•</w:t>
          </w:r>
          <w:r w:rsidRPr="00B11954">
            <w:rPr>
              <w:lang w:val="en-US"/>
            </w:rPr>
            <w:t>7400 AG Deventer</w:t>
          </w:r>
        </w:p>
        <w:p w14:paraId="23827198" w14:textId="77777777" w:rsidR="00592FC8" w:rsidRPr="00B11954" w:rsidRDefault="00592FC8" w:rsidP="00505E71">
          <w:pPr>
            <w:pStyle w:val="Adres"/>
            <w:framePr w:wrap="auto" w:vAnchor="margin" w:hAnchor="text" w:xAlign="left" w:yAlign="inline"/>
            <w:rPr>
              <w:lang w:val="en-US"/>
            </w:rPr>
          </w:pPr>
          <w:r w:rsidRPr="00B11954">
            <w:rPr>
              <w:lang w:val="en-US"/>
            </w:rPr>
            <w:t>(+31) 0570 665700</w:t>
          </w:r>
        </w:p>
        <w:p w14:paraId="5E4C91CF" w14:textId="77777777" w:rsidR="00592FC8" w:rsidRPr="00B11954" w:rsidRDefault="00592FC8" w:rsidP="00C01EF1">
          <w:pPr>
            <w:pStyle w:val="Adres"/>
            <w:framePr w:wrap="auto" w:vAnchor="margin" w:hAnchor="text" w:xAlign="left" w:yAlign="inline"/>
            <w:rPr>
              <w:lang w:val="en-US"/>
            </w:rPr>
          </w:pPr>
          <w:r w:rsidRPr="00B11954">
            <w:rPr>
              <w:lang w:val="en-US"/>
            </w:rPr>
            <w:t>(+31) 0570 619293</w:t>
          </w:r>
        </w:p>
        <w:p w14:paraId="3A8297E1" w14:textId="77777777" w:rsidR="00592FC8" w:rsidRPr="00B11954" w:rsidRDefault="00592FC8" w:rsidP="00C01EF1">
          <w:pPr>
            <w:pStyle w:val="Adres"/>
            <w:framePr w:wrap="auto" w:vAnchor="margin" w:hAnchor="text" w:xAlign="left" w:yAlign="inline"/>
            <w:rPr>
              <w:lang w:val="en-US"/>
            </w:rPr>
          </w:pPr>
          <w:r w:rsidRPr="00B11954">
            <w:rPr>
              <w:lang w:val="en-US"/>
            </w:rPr>
            <w:t>www.paragon.eu</w:t>
          </w:r>
        </w:p>
      </w:tc>
    </w:tr>
  </w:tbl>
  <w:p w14:paraId="64A33D73" w14:textId="77777777" w:rsidR="00592FC8" w:rsidRPr="00B11954" w:rsidRDefault="00592FC8" w:rsidP="00EC3F12">
    <w:pPr>
      <w:rPr>
        <w:lang w:val="en-US"/>
      </w:rPr>
    </w:pPr>
  </w:p>
  <w:p w14:paraId="657947D5" w14:textId="77777777" w:rsidR="00592FC8" w:rsidRPr="00B11954" w:rsidRDefault="00592FC8" w:rsidP="00EC3F12">
    <w:pPr>
      <w:rPr>
        <w:lang w:val="en-US"/>
      </w:rPr>
    </w:pPr>
  </w:p>
  <w:p w14:paraId="78C59529" w14:textId="77777777" w:rsidR="00592FC8" w:rsidRPr="00B11954" w:rsidRDefault="00592FC8" w:rsidP="00EC3F12">
    <w:pP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A945E9B"/>
    <w:multiLevelType w:val="hybridMultilevel"/>
    <w:tmpl w:val="4A8C7562"/>
    <w:lvl w:ilvl="0" w:tplc="04130001">
      <w:start w:val="1"/>
      <w:numFmt w:val="bullet"/>
      <w:lvlText w:val=""/>
      <w:lvlJc w:val="left"/>
      <w:pPr>
        <w:ind w:left="1077" w:hanging="360"/>
      </w:pPr>
      <w:rPr>
        <w:rFonts w:ascii="Symbol" w:hAnsi="Symbol" w:hint="default"/>
      </w:rPr>
    </w:lvl>
    <w:lvl w:ilvl="1" w:tplc="04130003" w:tentative="1">
      <w:start w:val="1"/>
      <w:numFmt w:val="bullet"/>
      <w:lvlText w:val="o"/>
      <w:lvlJc w:val="left"/>
      <w:pPr>
        <w:ind w:left="1797" w:hanging="360"/>
      </w:pPr>
      <w:rPr>
        <w:rFonts w:ascii="Courier New" w:hAnsi="Courier New" w:cs="Courier New" w:hint="default"/>
      </w:rPr>
    </w:lvl>
    <w:lvl w:ilvl="2" w:tplc="04130005" w:tentative="1">
      <w:start w:val="1"/>
      <w:numFmt w:val="bullet"/>
      <w:lvlText w:val=""/>
      <w:lvlJc w:val="left"/>
      <w:pPr>
        <w:ind w:left="2517" w:hanging="360"/>
      </w:pPr>
      <w:rPr>
        <w:rFonts w:ascii="Wingdings" w:hAnsi="Wingdings" w:hint="default"/>
      </w:rPr>
    </w:lvl>
    <w:lvl w:ilvl="3" w:tplc="04130001" w:tentative="1">
      <w:start w:val="1"/>
      <w:numFmt w:val="bullet"/>
      <w:lvlText w:val=""/>
      <w:lvlJc w:val="left"/>
      <w:pPr>
        <w:ind w:left="3237" w:hanging="360"/>
      </w:pPr>
      <w:rPr>
        <w:rFonts w:ascii="Symbol" w:hAnsi="Symbol" w:hint="default"/>
      </w:rPr>
    </w:lvl>
    <w:lvl w:ilvl="4" w:tplc="04130003" w:tentative="1">
      <w:start w:val="1"/>
      <w:numFmt w:val="bullet"/>
      <w:lvlText w:val="o"/>
      <w:lvlJc w:val="left"/>
      <w:pPr>
        <w:ind w:left="3957" w:hanging="360"/>
      </w:pPr>
      <w:rPr>
        <w:rFonts w:ascii="Courier New" w:hAnsi="Courier New" w:cs="Courier New" w:hint="default"/>
      </w:rPr>
    </w:lvl>
    <w:lvl w:ilvl="5" w:tplc="04130005" w:tentative="1">
      <w:start w:val="1"/>
      <w:numFmt w:val="bullet"/>
      <w:lvlText w:val=""/>
      <w:lvlJc w:val="left"/>
      <w:pPr>
        <w:ind w:left="4677" w:hanging="360"/>
      </w:pPr>
      <w:rPr>
        <w:rFonts w:ascii="Wingdings" w:hAnsi="Wingdings" w:hint="default"/>
      </w:rPr>
    </w:lvl>
    <w:lvl w:ilvl="6" w:tplc="04130001" w:tentative="1">
      <w:start w:val="1"/>
      <w:numFmt w:val="bullet"/>
      <w:lvlText w:val=""/>
      <w:lvlJc w:val="left"/>
      <w:pPr>
        <w:ind w:left="5397" w:hanging="360"/>
      </w:pPr>
      <w:rPr>
        <w:rFonts w:ascii="Symbol" w:hAnsi="Symbol" w:hint="default"/>
      </w:rPr>
    </w:lvl>
    <w:lvl w:ilvl="7" w:tplc="04130003" w:tentative="1">
      <w:start w:val="1"/>
      <w:numFmt w:val="bullet"/>
      <w:lvlText w:val="o"/>
      <w:lvlJc w:val="left"/>
      <w:pPr>
        <w:ind w:left="6117" w:hanging="360"/>
      </w:pPr>
      <w:rPr>
        <w:rFonts w:ascii="Courier New" w:hAnsi="Courier New" w:cs="Courier New" w:hint="default"/>
      </w:rPr>
    </w:lvl>
    <w:lvl w:ilvl="8" w:tplc="04130005" w:tentative="1">
      <w:start w:val="1"/>
      <w:numFmt w:val="bullet"/>
      <w:lvlText w:val=""/>
      <w:lvlJc w:val="left"/>
      <w:pPr>
        <w:ind w:left="6837" w:hanging="360"/>
      </w:pPr>
      <w:rPr>
        <w:rFonts w:ascii="Wingdings" w:hAnsi="Wingdings" w:hint="default"/>
      </w:rPr>
    </w:lvl>
  </w:abstractNum>
  <w:abstractNum w:abstractNumId="1" w15:restartNumberingAfterBreak="0">
    <w:nsid w:val="30656238"/>
    <w:multiLevelType w:val="hybridMultilevel"/>
    <w:tmpl w:val="85766E2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3615707B"/>
    <w:multiLevelType w:val="multilevel"/>
    <w:tmpl w:val="F326A522"/>
    <w:lvl w:ilvl="0">
      <w:start w:val="1"/>
      <w:numFmt w:val="bullet"/>
      <w:pStyle w:val="Bullet-wit"/>
      <w:lvlText w:val=""/>
      <w:lvlJc w:val="left"/>
      <w:pPr>
        <w:ind w:left="170" w:hanging="170"/>
      </w:pPr>
      <w:rPr>
        <w:rFonts w:ascii="Symbol" w:hAnsi="Symbol" w:hint="default"/>
        <w:color w:val="FFFFFF"/>
        <w:sz w:val="18"/>
      </w:rPr>
    </w:lvl>
    <w:lvl w:ilvl="1">
      <w:start w:val="1"/>
      <w:numFmt w:val="bullet"/>
      <w:lvlText w:val=""/>
      <w:lvlJc w:val="left"/>
      <w:pPr>
        <w:tabs>
          <w:tab w:val="num" w:pos="680"/>
        </w:tabs>
        <w:ind w:left="680" w:hanging="340"/>
      </w:pPr>
      <w:rPr>
        <w:rFonts w:ascii="Wingdings" w:hAnsi="Wingdings" w:hint="default"/>
        <w:color w:val="auto"/>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64DD2D6E"/>
    <w:multiLevelType w:val="hybridMultilevel"/>
    <w:tmpl w:val="03E6FAD4"/>
    <w:lvl w:ilvl="0" w:tplc="04130001">
      <w:start w:val="1"/>
      <w:numFmt w:val="bullet"/>
      <w:lvlText w:val=""/>
      <w:lvlJc w:val="left"/>
      <w:pPr>
        <w:ind w:left="1069" w:hanging="360"/>
      </w:pPr>
      <w:rPr>
        <w:rFonts w:ascii="Symbol" w:hAnsi="Symbol" w:hint="default"/>
      </w:rPr>
    </w:lvl>
    <w:lvl w:ilvl="1" w:tplc="04130003" w:tentative="1">
      <w:start w:val="1"/>
      <w:numFmt w:val="bullet"/>
      <w:lvlText w:val="o"/>
      <w:lvlJc w:val="left"/>
      <w:pPr>
        <w:ind w:left="224" w:hanging="360"/>
      </w:pPr>
      <w:rPr>
        <w:rFonts w:ascii="Courier New" w:hAnsi="Courier New" w:cs="Courier New" w:hint="default"/>
      </w:rPr>
    </w:lvl>
    <w:lvl w:ilvl="2" w:tplc="04130005" w:tentative="1">
      <w:start w:val="1"/>
      <w:numFmt w:val="bullet"/>
      <w:lvlText w:val=""/>
      <w:lvlJc w:val="left"/>
      <w:pPr>
        <w:ind w:left="944" w:hanging="360"/>
      </w:pPr>
      <w:rPr>
        <w:rFonts w:ascii="Wingdings" w:hAnsi="Wingdings" w:hint="default"/>
      </w:rPr>
    </w:lvl>
    <w:lvl w:ilvl="3" w:tplc="04130001" w:tentative="1">
      <w:start w:val="1"/>
      <w:numFmt w:val="bullet"/>
      <w:lvlText w:val=""/>
      <w:lvlJc w:val="left"/>
      <w:pPr>
        <w:ind w:left="1664" w:hanging="360"/>
      </w:pPr>
      <w:rPr>
        <w:rFonts w:ascii="Symbol" w:hAnsi="Symbol" w:hint="default"/>
      </w:rPr>
    </w:lvl>
    <w:lvl w:ilvl="4" w:tplc="04130003" w:tentative="1">
      <w:start w:val="1"/>
      <w:numFmt w:val="bullet"/>
      <w:lvlText w:val="o"/>
      <w:lvlJc w:val="left"/>
      <w:pPr>
        <w:ind w:left="2384" w:hanging="360"/>
      </w:pPr>
      <w:rPr>
        <w:rFonts w:ascii="Courier New" w:hAnsi="Courier New" w:cs="Courier New" w:hint="default"/>
      </w:rPr>
    </w:lvl>
    <w:lvl w:ilvl="5" w:tplc="04130005" w:tentative="1">
      <w:start w:val="1"/>
      <w:numFmt w:val="bullet"/>
      <w:lvlText w:val=""/>
      <w:lvlJc w:val="left"/>
      <w:pPr>
        <w:ind w:left="3104" w:hanging="360"/>
      </w:pPr>
      <w:rPr>
        <w:rFonts w:ascii="Wingdings" w:hAnsi="Wingdings" w:hint="default"/>
      </w:rPr>
    </w:lvl>
    <w:lvl w:ilvl="6" w:tplc="04130001" w:tentative="1">
      <w:start w:val="1"/>
      <w:numFmt w:val="bullet"/>
      <w:lvlText w:val=""/>
      <w:lvlJc w:val="left"/>
      <w:pPr>
        <w:ind w:left="3824" w:hanging="360"/>
      </w:pPr>
      <w:rPr>
        <w:rFonts w:ascii="Symbol" w:hAnsi="Symbol" w:hint="default"/>
      </w:rPr>
    </w:lvl>
    <w:lvl w:ilvl="7" w:tplc="04130003" w:tentative="1">
      <w:start w:val="1"/>
      <w:numFmt w:val="bullet"/>
      <w:lvlText w:val="o"/>
      <w:lvlJc w:val="left"/>
      <w:pPr>
        <w:ind w:left="4544" w:hanging="360"/>
      </w:pPr>
      <w:rPr>
        <w:rFonts w:ascii="Courier New" w:hAnsi="Courier New" w:cs="Courier New" w:hint="default"/>
      </w:rPr>
    </w:lvl>
    <w:lvl w:ilvl="8" w:tplc="04130005" w:tentative="1">
      <w:start w:val="1"/>
      <w:numFmt w:val="bullet"/>
      <w:lvlText w:val=""/>
      <w:lvlJc w:val="left"/>
      <w:pPr>
        <w:ind w:left="5264" w:hanging="360"/>
      </w:pPr>
      <w:rPr>
        <w:rFonts w:ascii="Wingdings" w:hAnsi="Wingdings" w:hint="default"/>
      </w:rPr>
    </w:lvl>
  </w:abstractNum>
  <w:abstractNum w:abstractNumId="4" w15:restartNumberingAfterBreak="0">
    <w:nsid w:val="65FB1D76"/>
    <w:multiLevelType w:val="hybridMultilevel"/>
    <w:tmpl w:val="800EFDCE"/>
    <w:lvl w:ilvl="0" w:tplc="80E09166">
      <w:numFmt w:val="bullet"/>
      <w:lvlText w:val="-"/>
      <w:lvlJc w:val="left"/>
      <w:pPr>
        <w:ind w:left="720" w:hanging="360"/>
      </w:pPr>
      <w:rPr>
        <w:rFonts w:ascii="Calibri" w:eastAsia="Calibri" w:hAnsi="Calibri" w:cs="Times New Roman"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5" w15:restartNumberingAfterBreak="0">
    <w:nsid w:val="6E5B594B"/>
    <w:multiLevelType w:val="multilevel"/>
    <w:tmpl w:val="261C5B42"/>
    <w:lvl w:ilvl="0">
      <w:start w:val="1"/>
      <w:numFmt w:val="bullet"/>
      <w:pStyle w:val="Bullet"/>
      <w:lvlText w:val=""/>
      <w:lvlJc w:val="left"/>
      <w:pPr>
        <w:ind w:left="170" w:hanging="170"/>
      </w:pPr>
      <w:rPr>
        <w:rFonts w:ascii="Symbol" w:hAnsi="Symbol" w:hint="default"/>
        <w:color w:val="0079BD"/>
        <w:sz w:val="18"/>
      </w:rPr>
    </w:lvl>
    <w:lvl w:ilvl="1">
      <w:start w:val="1"/>
      <w:numFmt w:val="bullet"/>
      <w:pStyle w:val="Opsom2"/>
      <w:lvlText w:val=""/>
      <w:lvlJc w:val="left"/>
      <w:pPr>
        <w:tabs>
          <w:tab w:val="num" w:pos="680"/>
        </w:tabs>
        <w:ind w:left="680" w:hanging="340"/>
      </w:pPr>
      <w:rPr>
        <w:rFonts w:ascii="Wingdings" w:hAnsi="Wingdings" w:hint="default"/>
        <w:color w:val="auto"/>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6FFB5046"/>
    <w:multiLevelType w:val="multilevel"/>
    <w:tmpl w:val="E5466360"/>
    <w:lvl w:ilvl="0">
      <w:start w:val="1"/>
      <w:numFmt w:val="decimal"/>
      <w:suff w:val="space"/>
      <w:lvlText w:val="%1"/>
      <w:lvlJc w:val="left"/>
      <w:pPr>
        <w:ind w:left="340" w:hanging="340"/>
      </w:pPr>
      <w:rPr>
        <w:rFonts w:hint="default"/>
        <w:b/>
        <w:i w:val="0"/>
      </w:rPr>
    </w:lvl>
    <w:lvl w:ilvl="1">
      <w:start w:val="1"/>
      <w:numFmt w:val="decimal"/>
      <w:pStyle w:val="Kop2"/>
      <w:suff w:val="space"/>
      <w:lvlText w:val="%1.%2"/>
      <w:lvlJc w:val="left"/>
      <w:pPr>
        <w:ind w:left="0" w:firstLine="0"/>
      </w:pPr>
      <w:rPr>
        <w:rFonts w:ascii="Paragon Stone Sans" w:hAnsi="Paragon Stone Sans" w:hint="default"/>
        <w:color w:val="auto"/>
        <w:sz w:val="18"/>
      </w:rPr>
    </w:lvl>
    <w:lvl w:ilvl="2">
      <w:start w:val="1"/>
      <w:numFmt w:val="none"/>
      <w:pStyle w:val="Kop3"/>
      <w:suff w:val="nothing"/>
      <w:lvlText w:val=""/>
      <w:lvlJc w:val="left"/>
      <w:pPr>
        <w:ind w:left="0" w:firstLine="0"/>
      </w:pPr>
      <w:rPr>
        <w:rFonts w:ascii="Paragon Stone Sans" w:hAnsi="Paragon Stone Sans" w:hint="default"/>
        <w:color w:val="auto"/>
        <w:sz w:val="18"/>
      </w:rPr>
    </w:lvl>
    <w:lvl w:ilvl="3">
      <w:start w:val="1"/>
      <w:numFmt w:val="decimal"/>
      <w:pStyle w:val="Kop4"/>
      <w:lvlText w:val="%1.%2.%3.%4"/>
      <w:lvlJc w:val="left"/>
      <w:pPr>
        <w:ind w:left="864" w:hanging="864"/>
      </w:pPr>
      <w:rPr>
        <w:rFonts w:hint="default"/>
      </w:rPr>
    </w:lvl>
    <w:lvl w:ilvl="4">
      <w:start w:val="1"/>
      <w:numFmt w:val="decimal"/>
      <w:pStyle w:val="Kop5"/>
      <w:lvlText w:val="%1.%2.%3.%4.%5"/>
      <w:lvlJc w:val="left"/>
      <w:pPr>
        <w:ind w:left="1008" w:hanging="1008"/>
      </w:pPr>
      <w:rPr>
        <w:rFonts w:hint="default"/>
      </w:rPr>
    </w:lvl>
    <w:lvl w:ilvl="5">
      <w:start w:val="1"/>
      <w:numFmt w:val="decimal"/>
      <w:pStyle w:val="Kop6"/>
      <w:lvlText w:val="%1.%2.%3.%4.%5.%6"/>
      <w:lvlJc w:val="left"/>
      <w:pPr>
        <w:ind w:left="1152" w:hanging="1152"/>
      </w:pPr>
      <w:rPr>
        <w:rFonts w:hint="default"/>
      </w:rPr>
    </w:lvl>
    <w:lvl w:ilvl="6">
      <w:start w:val="1"/>
      <w:numFmt w:val="decimal"/>
      <w:pStyle w:val="Kop7"/>
      <w:lvlText w:val="%1.%2.%3.%4.%5.%6.%7"/>
      <w:lvlJc w:val="left"/>
      <w:pPr>
        <w:ind w:left="1296" w:hanging="1296"/>
      </w:pPr>
      <w:rPr>
        <w:rFonts w:hint="default"/>
      </w:rPr>
    </w:lvl>
    <w:lvl w:ilvl="7">
      <w:start w:val="1"/>
      <w:numFmt w:val="decimal"/>
      <w:pStyle w:val="Kop8"/>
      <w:lvlText w:val="%1.%2.%3.%4.%5.%6.%7.%8"/>
      <w:lvlJc w:val="left"/>
      <w:pPr>
        <w:ind w:left="1440" w:hanging="1440"/>
      </w:pPr>
      <w:rPr>
        <w:rFonts w:hint="default"/>
      </w:rPr>
    </w:lvl>
    <w:lvl w:ilvl="8">
      <w:start w:val="1"/>
      <w:numFmt w:val="decimal"/>
      <w:pStyle w:val="Kop9"/>
      <w:lvlText w:val="%1.%2.%3.%4.%5.%6.%7.%8.%9"/>
      <w:lvlJc w:val="left"/>
      <w:pPr>
        <w:ind w:left="1584" w:hanging="1584"/>
      </w:pPr>
      <w:rPr>
        <w:rFonts w:hint="default"/>
      </w:rPr>
    </w:lvl>
  </w:abstractNum>
  <w:abstractNum w:abstractNumId="7" w15:restartNumberingAfterBreak="0">
    <w:nsid w:val="7DDF1BF6"/>
    <w:multiLevelType w:val="multilevel"/>
    <w:tmpl w:val="B07AC25C"/>
    <w:lvl w:ilvl="0">
      <w:start w:val="1"/>
      <w:numFmt w:val="decimal"/>
      <w:pStyle w:val="Nummer1"/>
      <w:lvlText w:val="%1."/>
      <w:lvlJc w:val="left"/>
      <w:pPr>
        <w:tabs>
          <w:tab w:val="num" w:pos="340"/>
        </w:tabs>
        <w:ind w:left="227" w:hanging="227"/>
      </w:pPr>
      <w:rPr>
        <w:rFonts w:ascii="Paragon Stone Sans" w:hAnsi="Paragon Stone Sans" w:hint="default"/>
        <w:sz w:val="18"/>
      </w:rPr>
    </w:lvl>
    <w:lvl w:ilvl="1">
      <w:start w:val="1"/>
      <w:numFmt w:val="lowerLetter"/>
      <w:pStyle w:val="Nummer2"/>
      <w:lvlText w:val="%2."/>
      <w:lvlJc w:val="left"/>
      <w:pPr>
        <w:tabs>
          <w:tab w:val="num" w:pos="680"/>
        </w:tabs>
        <w:ind w:left="680" w:hanging="340"/>
      </w:pPr>
      <w:rPr>
        <w:rFonts w:ascii="Paragon Stone Sans" w:hAnsi="Paragon Stone Sans" w:hint="default"/>
        <w:sz w:val="18"/>
      </w:rPr>
    </w:lvl>
    <w:lvl w:ilvl="2">
      <w:start w:val="1"/>
      <w:numFmt w:val="lowerRoman"/>
      <w:lvlText w:val="%3."/>
      <w:lvlJc w:val="right"/>
      <w:pPr>
        <w:tabs>
          <w:tab w:val="num" w:pos="2520"/>
        </w:tabs>
        <w:ind w:left="2520" w:hanging="180"/>
      </w:pPr>
      <w:rPr>
        <w:rFonts w:hint="default"/>
      </w:rPr>
    </w:lvl>
    <w:lvl w:ilvl="3">
      <w:start w:val="1"/>
      <w:numFmt w:val="decimal"/>
      <w:lvlText w:val="%4."/>
      <w:lvlJc w:val="left"/>
      <w:pPr>
        <w:tabs>
          <w:tab w:val="num" w:pos="3240"/>
        </w:tabs>
        <w:ind w:left="3240" w:hanging="360"/>
      </w:pPr>
      <w:rPr>
        <w:rFonts w:hint="default"/>
      </w:rPr>
    </w:lvl>
    <w:lvl w:ilvl="4">
      <w:start w:val="1"/>
      <w:numFmt w:val="lowerLetter"/>
      <w:lvlText w:val="%5."/>
      <w:lvlJc w:val="left"/>
      <w:pPr>
        <w:tabs>
          <w:tab w:val="num" w:pos="3960"/>
        </w:tabs>
        <w:ind w:left="396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num w:numId="1">
    <w:abstractNumId w:val="7"/>
  </w:num>
  <w:num w:numId="2">
    <w:abstractNumId w:val="5"/>
  </w:num>
  <w:num w:numId="3">
    <w:abstractNumId w:val="6"/>
  </w:num>
  <w:num w:numId="4">
    <w:abstractNumId w:val="2"/>
  </w:num>
  <w:num w:numId="5">
    <w:abstractNumId w:val="0"/>
  </w:num>
  <w:num w:numId="6">
    <w:abstractNumId w:val="4"/>
  </w:num>
  <w:num w:numId="7">
    <w:abstractNumId w:val="1"/>
  </w:num>
  <w:num w:numId="8">
    <w:abstractNumId w:val="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2"/>
  <w:defaultTabStop w:val="397"/>
  <w:hyphenationZone w:val="425"/>
  <w:drawingGridHorizontalSpacing w:val="100"/>
  <w:displayHorizont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65C1"/>
    <w:rsid w:val="00001918"/>
    <w:rsid w:val="00001B76"/>
    <w:rsid w:val="00001CA4"/>
    <w:rsid w:val="0000393B"/>
    <w:rsid w:val="000039C6"/>
    <w:rsid w:val="00003AC8"/>
    <w:rsid w:val="000065FB"/>
    <w:rsid w:val="00006BB4"/>
    <w:rsid w:val="00007891"/>
    <w:rsid w:val="00010008"/>
    <w:rsid w:val="000103C9"/>
    <w:rsid w:val="00011D13"/>
    <w:rsid w:val="00011E33"/>
    <w:rsid w:val="0001460C"/>
    <w:rsid w:val="00014821"/>
    <w:rsid w:val="0001582C"/>
    <w:rsid w:val="00015867"/>
    <w:rsid w:val="00015C33"/>
    <w:rsid w:val="000166D4"/>
    <w:rsid w:val="00016C45"/>
    <w:rsid w:val="00016FDA"/>
    <w:rsid w:val="00017A7C"/>
    <w:rsid w:val="00020C90"/>
    <w:rsid w:val="00024BE2"/>
    <w:rsid w:val="000251E8"/>
    <w:rsid w:val="00025725"/>
    <w:rsid w:val="00025730"/>
    <w:rsid w:val="00030B2D"/>
    <w:rsid w:val="00031AFC"/>
    <w:rsid w:val="000329C1"/>
    <w:rsid w:val="00032C1D"/>
    <w:rsid w:val="0003309B"/>
    <w:rsid w:val="000332F1"/>
    <w:rsid w:val="0003460E"/>
    <w:rsid w:val="0003461B"/>
    <w:rsid w:val="00034AC5"/>
    <w:rsid w:val="00034AFF"/>
    <w:rsid w:val="00034DB7"/>
    <w:rsid w:val="000351B7"/>
    <w:rsid w:val="00035531"/>
    <w:rsid w:val="0003590B"/>
    <w:rsid w:val="00035C7E"/>
    <w:rsid w:val="00036312"/>
    <w:rsid w:val="00036DD8"/>
    <w:rsid w:val="00040B32"/>
    <w:rsid w:val="0004124D"/>
    <w:rsid w:val="00041434"/>
    <w:rsid w:val="00041F2E"/>
    <w:rsid w:val="00042B79"/>
    <w:rsid w:val="0004354B"/>
    <w:rsid w:val="00043623"/>
    <w:rsid w:val="000441AF"/>
    <w:rsid w:val="00044BFE"/>
    <w:rsid w:val="00044C5A"/>
    <w:rsid w:val="000450A9"/>
    <w:rsid w:val="00045498"/>
    <w:rsid w:val="000456EA"/>
    <w:rsid w:val="000456EE"/>
    <w:rsid w:val="00045ABC"/>
    <w:rsid w:val="00051545"/>
    <w:rsid w:val="00051D95"/>
    <w:rsid w:val="000532CD"/>
    <w:rsid w:val="00053557"/>
    <w:rsid w:val="00053E88"/>
    <w:rsid w:val="000542CF"/>
    <w:rsid w:val="00054630"/>
    <w:rsid w:val="00055F35"/>
    <w:rsid w:val="00056207"/>
    <w:rsid w:val="00056AA2"/>
    <w:rsid w:val="0006096C"/>
    <w:rsid w:val="00060E00"/>
    <w:rsid w:val="00063116"/>
    <w:rsid w:val="000639B5"/>
    <w:rsid w:val="00063C9C"/>
    <w:rsid w:val="000642BC"/>
    <w:rsid w:val="0006442F"/>
    <w:rsid w:val="00064926"/>
    <w:rsid w:val="00065698"/>
    <w:rsid w:val="0006592B"/>
    <w:rsid w:val="000659F5"/>
    <w:rsid w:val="00065D06"/>
    <w:rsid w:val="000672A7"/>
    <w:rsid w:val="00070557"/>
    <w:rsid w:val="0007129C"/>
    <w:rsid w:val="00071477"/>
    <w:rsid w:val="00072BC0"/>
    <w:rsid w:val="00073123"/>
    <w:rsid w:val="00073951"/>
    <w:rsid w:val="00074819"/>
    <w:rsid w:val="00074D4D"/>
    <w:rsid w:val="000751B4"/>
    <w:rsid w:val="00075849"/>
    <w:rsid w:val="00075CF2"/>
    <w:rsid w:val="00075D76"/>
    <w:rsid w:val="0007642C"/>
    <w:rsid w:val="00076587"/>
    <w:rsid w:val="00077763"/>
    <w:rsid w:val="00077817"/>
    <w:rsid w:val="00077E41"/>
    <w:rsid w:val="00080EF2"/>
    <w:rsid w:val="00081387"/>
    <w:rsid w:val="000814FB"/>
    <w:rsid w:val="00081950"/>
    <w:rsid w:val="0008269D"/>
    <w:rsid w:val="000832DA"/>
    <w:rsid w:val="00083BEB"/>
    <w:rsid w:val="0008632E"/>
    <w:rsid w:val="000872D0"/>
    <w:rsid w:val="00087BB8"/>
    <w:rsid w:val="00087C53"/>
    <w:rsid w:val="00090B39"/>
    <w:rsid w:val="00091BB5"/>
    <w:rsid w:val="00092212"/>
    <w:rsid w:val="00092821"/>
    <w:rsid w:val="00093110"/>
    <w:rsid w:val="00093ECB"/>
    <w:rsid w:val="00093F35"/>
    <w:rsid w:val="000940D4"/>
    <w:rsid w:val="00094138"/>
    <w:rsid w:val="00094485"/>
    <w:rsid w:val="00094871"/>
    <w:rsid w:val="00095C77"/>
    <w:rsid w:val="00095E8B"/>
    <w:rsid w:val="0009644B"/>
    <w:rsid w:val="00096A20"/>
    <w:rsid w:val="00097366"/>
    <w:rsid w:val="00097BD8"/>
    <w:rsid w:val="000A07C6"/>
    <w:rsid w:val="000A0A08"/>
    <w:rsid w:val="000A305E"/>
    <w:rsid w:val="000A32A6"/>
    <w:rsid w:val="000A3535"/>
    <w:rsid w:val="000A45A4"/>
    <w:rsid w:val="000A4809"/>
    <w:rsid w:val="000A4BDA"/>
    <w:rsid w:val="000A4CE4"/>
    <w:rsid w:val="000A5DD5"/>
    <w:rsid w:val="000A66B0"/>
    <w:rsid w:val="000A730F"/>
    <w:rsid w:val="000A76AB"/>
    <w:rsid w:val="000A7BFC"/>
    <w:rsid w:val="000B04D2"/>
    <w:rsid w:val="000B0E86"/>
    <w:rsid w:val="000B1367"/>
    <w:rsid w:val="000B18CE"/>
    <w:rsid w:val="000B1C2E"/>
    <w:rsid w:val="000B21A9"/>
    <w:rsid w:val="000B2606"/>
    <w:rsid w:val="000B2BB7"/>
    <w:rsid w:val="000B3357"/>
    <w:rsid w:val="000B4037"/>
    <w:rsid w:val="000B460B"/>
    <w:rsid w:val="000B59A5"/>
    <w:rsid w:val="000B60F8"/>
    <w:rsid w:val="000B61AA"/>
    <w:rsid w:val="000B6A06"/>
    <w:rsid w:val="000B6F27"/>
    <w:rsid w:val="000C1B07"/>
    <w:rsid w:val="000C2BFC"/>
    <w:rsid w:val="000C2D7B"/>
    <w:rsid w:val="000C3067"/>
    <w:rsid w:val="000C32E3"/>
    <w:rsid w:val="000C39C5"/>
    <w:rsid w:val="000C3B77"/>
    <w:rsid w:val="000C5ED1"/>
    <w:rsid w:val="000C61C0"/>
    <w:rsid w:val="000C779C"/>
    <w:rsid w:val="000D12FD"/>
    <w:rsid w:val="000D21C8"/>
    <w:rsid w:val="000D21F5"/>
    <w:rsid w:val="000D2AF4"/>
    <w:rsid w:val="000D3159"/>
    <w:rsid w:val="000D32B8"/>
    <w:rsid w:val="000D3E99"/>
    <w:rsid w:val="000D4A24"/>
    <w:rsid w:val="000D58D8"/>
    <w:rsid w:val="000D6488"/>
    <w:rsid w:val="000D6D36"/>
    <w:rsid w:val="000D70DB"/>
    <w:rsid w:val="000D7838"/>
    <w:rsid w:val="000E007D"/>
    <w:rsid w:val="000E046C"/>
    <w:rsid w:val="000E0738"/>
    <w:rsid w:val="000E07C5"/>
    <w:rsid w:val="000E1361"/>
    <w:rsid w:val="000E15A2"/>
    <w:rsid w:val="000E320F"/>
    <w:rsid w:val="000E3A17"/>
    <w:rsid w:val="000E44F3"/>
    <w:rsid w:val="000E4F06"/>
    <w:rsid w:val="000E5097"/>
    <w:rsid w:val="000E60CB"/>
    <w:rsid w:val="000E6425"/>
    <w:rsid w:val="000E697B"/>
    <w:rsid w:val="000E740F"/>
    <w:rsid w:val="000E7440"/>
    <w:rsid w:val="000E7479"/>
    <w:rsid w:val="000F00D6"/>
    <w:rsid w:val="000F052A"/>
    <w:rsid w:val="000F335E"/>
    <w:rsid w:val="000F38C0"/>
    <w:rsid w:val="000F4270"/>
    <w:rsid w:val="000F47DE"/>
    <w:rsid w:val="000F49AA"/>
    <w:rsid w:val="000F5F76"/>
    <w:rsid w:val="000F606A"/>
    <w:rsid w:val="000F6A06"/>
    <w:rsid w:val="000F6E88"/>
    <w:rsid w:val="000F7624"/>
    <w:rsid w:val="000F7E2C"/>
    <w:rsid w:val="001002D8"/>
    <w:rsid w:val="00100ED1"/>
    <w:rsid w:val="001013C1"/>
    <w:rsid w:val="001018FF"/>
    <w:rsid w:val="00101B1A"/>
    <w:rsid w:val="001032E8"/>
    <w:rsid w:val="0010430F"/>
    <w:rsid w:val="00105D32"/>
    <w:rsid w:val="00110021"/>
    <w:rsid w:val="001100A3"/>
    <w:rsid w:val="00110169"/>
    <w:rsid w:val="0011060B"/>
    <w:rsid w:val="00110FC2"/>
    <w:rsid w:val="0011172C"/>
    <w:rsid w:val="00112170"/>
    <w:rsid w:val="00112CF6"/>
    <w:rsid w:val="00113AAF"/>
    <w:rsid w:val="00113ED0"/>
    <w:rsid w:val="0011431E"/>
    <w:rsid w:val="00114582"/>
    <w:rsid w:val="00114A2C"/>
    <w:rsid w:val="00115A86"/>
    <w:rsid w:val="00121605"/>
    <w:rsid w:val="00121690"/>
    <w:rsid w:val="001216A4"/>
    <w:rsid w:val="0012181F"/>
    <w:rsid w:val="00121AFA"/>
    <w:rsid w:val="001221CF"/>
    <w:rsid w:val="001229FB"/>
    <w:rsid w:val="00123242"/>
    <w:rsid w:val="001242AE"/>
    <w:rsid w:val="00124BAD"/>
    <w:rsid w:val="00125D9B"/>
    <w:rsid w:val="00125EF0"/>
    <w:rsid w:val="00126AA6"/>
    <w:rsid w:val="001271B9"/>
    <w:rsid w:val="001274EA"/>
    <w:rsid w:val="00130B90"/>
    <w:rsid w:val="001316A8"/>
    <w:rsid w:val="00131A81"/>
    <w:rsid w:val="00131CB3"/>
    <w:rsid w:val="001322B0"/>
    <w:rsid w:val="00132F2F"/>
    <w:rsid w:val="00133102"/>
    <w:rsid w:val="0013377C"/>
    <w:rsid w:val="00133E39"/>
    <w:rsid w:val="001346B4"/>
    <w:rsid w:val="00134754"/>
    <w:rsid w:val="00134DBC"/>
    <w:rsid w:val="00135850"/>
    <w:rsid w:val="00135ECD"/>
    <w:rsid w:val="00136A87"/>
    <w:rsid w:val="0013711F"/>
    <w:rsid w:val="001413BB"/>
    <w:rsid w:val="00141537"/>
    <w:rsid w:val="001417D2"/>
    <w:rsid w:val="001427FF"/>
    <w:rsid w:val="001432A1"/>
    <w:rsid w:val="00144326"/>
    <w:rsid w:val="001448CE"/>
    <w:rsid w:val="00144EB4"/>
    <w:rsid w:val="00144FB3"/>
    <w:rsid w:val="00145079"/>
    <w:rsid w:val="00145E1E"/>
    <w:rsid w:val="001462E6"/>
    <w:rsid w:val="00147E05"/>
    <w:rsid w:val="00150284"/>
    <w:rsid w:val="00150483"/>
    <w:rsid w:val="00150764"/>
    <w:rsid w:val="001509A6"/>
    <w:rsid w:val="00150F18"/>
    <w:rsid w:val="00151302"/>
    <w:rsid w:val="001514E7"/>
    <w:rsid w:val="00151C6A"/>
    <w:rsid w:val="00151FCF"/>
    <w:rsid w:val="00152BE6"/>
    <w:rsid w:val="00152C31"/>
    <w:rsid w:val="00153209"/>
    <w:rsid w:val="0015357B"/>
    <w:rsid w:val="00153878"/>
    <w:rsid w:val="00153946"/>
    <w:rsid w:val="001539B6"/>
    <w:rsid w:val="001551F6"/>
    <w:rsid w:val="00155364"/>
    <w:rsid w:val="00155380"/>
    <w:rsid w:val="00156DA1"/>
    <w:rsid w:val="0015795E"/>
    <w:rsid w:val="00157A23"/>
    <w:rsid w:val="0016001B"/>
    <w:rsid w:val="00161824"/>
    <w:rsid w:val="00161B0E"/>
    <w:rsid w:val="00161CAE"/>
    <w:rsid w:val="00162275"/>
    <w:rsid w:val="001626DD"/>
    <w:rsid w:val="00162AE8"/>
    <w:rsid w:val="00162BA8"/>
    <w:rsid w:val="00163210"/>
    <w:rsid w:val="00163C04"/>
    <w:rsid w:val="001649DB"/>
    <w:rsid w:val="00164ADB"/>
    <w:rsid w:val="00164FA2"/>
    <w:rsid w:val="00165CF4"/>
    <w:rsid w:val="00165DE0"/>
    <w:rsid w:val="001663D9"/>
    <w:rsid w:val="001664BF"/>
    <w:rsid w:val="00166B19"/>
    <w:rsid w:val="00166CFF"/>
    <w:rsid w:val="00167A05"/>
    <w:rsid w:val="00170693"/>
    <w:rsid w:val="00170D0F"/>
    <w:rsid w:val="001715C2"/>
    <w:rsid w:val="001717C3"/>
    <w:rsid w:val="001720D3"/>
    <w:rsid w:val="001722B4"/>
    <w:rsid w:val="00172656"/>
    <w:rsid w:val="001738C0"/>
    <w:rsid w:val="00173DBD"/>
    <w:rsid w:val="00173F8F"/>
    <w:rsid w:val="00174288"/>
    <w:rsid w:val="00174912"/>
    <w:rsid w:val="001749DE"/>
    <w:rsid w:val="00175639"/>
    <w:rsid w:val="0017583C"/>
    <w:rsid w:val="00177054"/>
    <w:rsid w:val="00177260"/>
    <w:rsid w:val="0017736C"/>
    <w:rsid w:val="001773C6"/>
    <w:rsid w:val="001802C4"/>
    <w:rsid w:val="0018061D"/>
    <w:rsid w:val="00181024"/>
    <w:rsid w:val="001814FA"/>
    <w:rsid w:val="001817F2"/>
    <w:rsid w:val="00182A62"/>
    <w:rsid w:val="00182C60"/>
    <w:rsid w:val="00183177"/>
    <w:rsid w:val="00183DCA"/>
    <w:rsid w:val="001840E8"/>
    <w:rsid w:val="00186230"/>
    <w:rsid w:val="00186858"/>
    <w:rsid w:val="00187457"/>
    <w:rsid w:val="00187703"/>
    <w:rsid w:val="00190AE6"/>
    <w:rsid w:val="00191315"/>
    <w:rsid w:val="001919AA"/>
    <w:rsid w:val="0019230C"/>
    <w:rsid w:val="0019230D"/>
    <w:rsid w:val="001925A2"/>
    <w:rsid w:val="001934D1"/>
    <w:rsid w:val="001935A8"/>
    <w:rsid w:val="00193AA1"/>
    <w:rsid w:val="00194C56"/>
    <w:rsid w:val="0019505A"/>
    <w:rsid w:val="00197E0B"/>
    <w:rsid w:val="001A0640"/>
    <w:rsid w:val="001A0961"/>
    <w:rsid w:val="001A1195"/>
    <w:rsid w:val="001A1878"/>
    <w:rsid w:val="001A1A63"/>
    <w:rsid w:val="001A2C5E"/>
    <w:rsid w:val="001A3505"/>
    <w:rsid w:val="001A3CC7"/>
    <w:rsid w:val="001A488F"/>
    <w:rsid w:val="001A4F91"/>
    <w:rsid w:val="001A5AEF"/>
    <w:rsid w:val="001A6551"/>
    <w:rsid w:val="001A6B8F"/>
    <w:rsid w:val="001A71F3"/>
    <w:rsid w:val="001B01D9"/>
    <w:rsid w:val="001B18E8"/>
    <w:rsid w:val="001B1A37"/>
    <w:rsid w:val="001B2D99"/>
    <w:rsid w:val="001B3A82"/>
    <w:rsid w:val="001B3C48"/>
    <w:rsid w:val="001B3F36"/>
    <w:rsid w:val="001B4A99"/>
    <w:rsid w:val="001B4ADB"/>
    <w:rsid w:val="001B4E9D"/>
    <w:rsid w:val="001B4F67"/>
    <w:rsid w:val="001B4FBF"/>
    <w:rsid w:val="001B533C"/>
    <w:rsid w:val="001B646C"/>
    <w:rsid w:val="001B6D45"/>
    <w:rsid w:val="001B74C2"/>
    <w:rsid w:val="001B77BE"/>
    <w:rsid w:val="001B7E1A"/>
    <w:rsid w:val="001C06DE"/>
    <w:rsid w:val="001C0B8E"/>
    <w:rsid w:val="001C1418"/>
    <w:rsid w:val="001C502C"/>
    <w:rsid w:val="001C558C"/>
    <w:rsid w:val="001C608C"/>
    <w:rsid w:val="001C65AA"/>
    <w:rsid w:val="001D0544"/>
    <w:rsid w:val="001D1218"/>
    <w:rsid w:val="001D1818"/>
    <w:rsid w:val="001D191A"/>
    <w:rsid w:val="001D463F"/>
    <w:rsid w:val="001D4DEB"/>
    <w:rsid w:val="001D570C"/>
    <w:rsid w:val="001E0A0F"/>
    <w:rsid w:val="001E26F7"/>
    <w:rsid w:val="001E274A"/>
    <w:rsid w:val="001E3415"/>
    <w:rsid w:val="001E4CC0"/>
    <w:rsid w:val="001E4DD1"/>
    <w:rsid w:val="001E4F47"/>
    <w:rsid w:val="001E4F6D"/>
    <w:rsid w:val="001E708A"/>
    <w:rsid w:val="001E778E"/>
    <w:rsid w:val="001F13B2"/>
    <w:rsid w:val="001F21AB"/>
    <w:rsid w:val="001F2665"/>
    <w:rsid w:val="001F27BF"/>
    <w:rsid w:val="001F2C0D"/>
    <w:rsid w:val="001F3A6B"/>
    <w:rsid w:val="001F3CDA"/>
    <w:rsid w:val="001F433F"/>
    <w:rsid w:val="001F569C"/>
    <w:rsid w:val="001F5789"/>
    <w:rsid w:val="001F6167"/>
    <w:rsid w:val="001F697E"/>
    <w:rsid w:val="001F6DF3"/>
    <w:rsid w:val="001F6F16"/>
    <w:rsid w:val="001F739E"/>
    <w:rsid w:val="001F7FFC"/>
    <w:rsid w:val="00201ACC"/>
    <w:rsid w:val="00201AFC"/>
    <w:rsid w:val="0020215D"/>
    <w:rsid w:val="00202984"/>
    <w:rsid w:val="00202EB1"/>
    <w:rsid w:val="00203F17"/>
    <w:rsid w:val="002049AA"/>
    <w:rsid w:val="00204DA5"/>
    <w:rsid w:val="002055C8"/>
    <w:rsid w:val="00205F02"/>
    <w:rsid w:val="002060F3"/>
    <w:rsid w:val="002069B5"/>
    <w:rsid w:val="00206CE9"/>
    <w:rsid w:val="00211745"/>
    <w:rsid w:val="00211E40"/>
    <w:rsid w:val="0021211F"/>
    <w:rsid w:val="0021393F"/>
    <w:rsid w:val="00213E13"/>
    <w:rsid w:val="00214670"/>
    <w:rsid w:val="002146C7"/>
    <w:rsid w:val="00214BBB"/>
    <w:rsid w:val="00214CF6"/>
    <w:rsid w:val="00214E3B"/>
    <w:rsid w:val="00215F4F"/>
    <w:rsid w:val="00217516"/>
    <w:rsid w:val="0021758E"/>
    <w:rsid w:val="00217EB6"/>
    <w:rsid w:val="00220943"/>
    <w:rsid w:val="00221503"/>
    <w:rsid w:val="0022173F"/>
    <w:rsid w:val="00221ECC"/>
    <w:rsid w:val="00221F7B"/>
    <w:rsid w:val="00223FAA"/>
    <w:rsid w:val="00224309"/>
    <w:rsid w:val="00224958"/>
    <w:rsid w:val="0022528A"/>
    <w:rsid w:val="00227989"/>
    <w:rsid w:val="0022799F"/>
    <w:rsid w:val="002301BA"/>
    <w:rsid w:val="00230B82"/>
    <w:rsid w:val="002312B7"/>
    <w:rsid w:val="002315AD"/>
    <w:rsid w:val="00232A6D"/>
    <w:rsid w:val="00232C1D"/>
    <w:rsid w:val="002338CC"/>
    <w:rsid w:val="00233B87"/>
    <w:rsid w:val="002341AE"/>
    <w:rsid w:val="002342E5"/>
    <w:rsid w:val="0023441E"/>
    <w:rsid w:val="00235315"/>
    <w:rsid w:val="00235E00"/>
    <w:rsid w:val="00235FE3"/>
    <w:rsid w:val="002363F2"/>
    <w:rsid w:val="00237C52"/>
    <w:rsid w:val="002401F0"/>
    <w:rsid w:val="00240904"/>
    <w:rsid w:val="00241498"/>
    <w:rsid w:val="00242CEB"/>
    <w:rsid w:val="00242EFC"/>
    <w:rsid w:val="002450EB"/>
    <w:rsid w:val="00245229"/>
    <w:rsid w:val="00250B71"/>
    <w:rsid w:val="00251AD1"/>
    <w:rsid w:val="00251DD2"/>
    <w:rsid w:val="00252699"/>
    <w:rsid w:val="00253133"/>
    <w:rsid w:val="00254585"/>
    <w:rsid w:val="00254771"/>
    <w:rsid w:val="00254DCF"/>
    <w:rsid w:val="00256141"/>
    <w:rsid w:val="00256773"/>
    <w:rsid w:val="002575F7"/>
    <w:rsid w:val="00257836"/>
    <w:rsid w:val="00257D1A"/>
    <w:rsid w:val="00260179"/>
    <w:rsid w:val="00260557"/>
    <w:rsid w:val="00260A1D"/>
    <w:rsid w:val="0026108B"/>
    <w:rsid w:val="00262662"/>
    <w:rsid w:val="00263353"/>
    <w:rsid w:val="00263867"/>
    <w:rsid w:val="00264A1C"/>
    <w:rsid w:val="00265156"/>
    <w:rsid w:val="002655F2"/>
    <w:rsid w:val="00265B05"/>
    <w:rsid w:val="00267AAA"/>
    <w:rsid w:val="0027027E"/>
    <w:rsid w:val="00270572"/>
    <w:rsid w:val="00270F25"/>
    <w:rsid w:val="00273C40"/>
    <w:rsid w:val="00273F46"/>
    <w:rsid w:val="00274D07"/>
    <w:rsid w:val="00275528"/>
    <w:rsid w:val="002756C1"/>
    <w:rsid w:val="00280395"/>
    <w:rsid w:val="00280562"/>
    <w:rsid w:val="0028218B"/>
    <w:rsid w:val="00283405"/>
    <w:rsid w:val="0028350F"/>
    <w:rsid w:val="002838DB"/>
    <w:rsid w:val="00283A8C"/>
    <w:rsid w:val="002843B8"/>
    <w:rsid w:val="00286431"/>
    <w:rsid w:val="002868AF"/>
    <w:rsid w:val="00286AA1"/>
    <w:rsid w:val="0028744A"/>
    <w:rsid w:val="00287465"/>
    <w:rsid w:val="002877DC"/>
    <w:rsid w:val="00287886"/>
    <w:rsid w:val="00290695"/>
    <w:rsid w:val="002908EF"/>
    <w:rsid w:val="00290A6F"/>
    <w:rsid w:val="00290BE5"/>
    <w:rsid w:val="00291918"/>
    <w:rsid w:val="0029195D"/>
    <w:rsid w:val="002929B5"/>
    <w:rsid w:val="00295D06"/>
    <w:rsid w:val="00296982"/>
    <w:rsid w:val="002972DA"/>
    <w:rsid w:val="002A0AA5"/>
    <w:rsid w:val="002A1907"/>
    <w:rsid w:val="002A3D68"/>
    <w:rsid w:val="002A3F19"/>
    <w:rsid w:val="002A4B2D"/>
    <w:rsid w:val="002A59C7"/>
    <w:rsid w:val="002A61AB"/>
    <w:rsid w:val="002A6250"/>
    <w:rsid w:val="002A7750"/>
    <w:rsid w:val="002B06A0"/>
    <w:rsid w:val="002B0927"/>
    <w:rsid w:val="002B0AFD"/>
    <w:rsid w:val="002B0C90"/>
    <w:rsid w:val="002B18B3"/>
    <w:rsid w:val="002B3721"/>
    <w:rsid w:val="002B3E32"/>
    <w:rsid w:val="002B4D3A"/>
    <w:rsid w:val="002B4F6D"/>
    <w:rsid w:val="002B4F83"/>
    <w:rsid w:val="002B584F"/>
    <w:rsid w:val="002C000F"/>
    <w:rsid w:val="002C00F1"/>
    <w:rsid w:val="002C0158"/>
    <w:rsid w:val="002C134F"/>
    <w:rsid w:val="002C15DB"/>
    <w:rsid w:val="002C1CED"/>
    <w:rsid w:val="002C216F"/>
    <w:rsid w:val="002C2F41"/>
    <w:rsid w:val="002C30CD"/>
    <w:rsid w:val="002C492E"/>
    <w:rsid w:val="002C4DD8"/>
    <w:rsid w:val="002C600C"/>
    <w:rsid w:val="002C642C"/>
    <w:rsid w:val="002D1095"/>
    <w:rsid w:val="002D4C2F"/>
    <w:rsid w:val="002D6B5B"/>
    <w:rsid w:val="002E2CAB"/>
    <w:rsid w:val="002E2F43"/>
    <w:rsid w:val="002E351B"/>
    <w:rsid w:val="002E5940"/>
    <w:rsid w:val="002E5C3D"/>
    <w:rsid w:val="002E5DF5"/>
    <w:rsid w:val="002E6653"/>
    <w:rsid w:val="002E747B"/>
    <w:rsid w:val="002E7BF6"/>
    <w:rsid w:val="002F0E80"/>
    <w:rsid w:val="002F1238"/>
    <w:rsid w:val="002F4151"/>
    <w:rsid w:val="002F4363"/>
    <w:rsid w:val="002F43CA"/>
    <w:rsid w:val="002F4467"/>
    <w:rsid w:val="002F47BD"/>
    <w:rsid w:val="002F4DD5"/>
    <w:rsid w:val="002F52F1"/>
    <w:rsid w:val="002F5584"/>
    <w:rsid w:val="002F668C"/>
    <w:rsid w:val="002F6E2E"/>
    <w:rsid w:val="002F6F6E"/>
    <w:rsid w:val="002F7CDB"/>
    <w:rsid w:val="0030005E"/>
    <w:rsid w:val="003020A7"/>
    <w:rsid w:val="0030379A"/>
    <w:rsid w:val="00304F6B"/>
    <w:rsid w:val="003054F4"/>
    <w:rsid w:val="00305D59"/>
    <w:rsid w:val="00306047"/>
    <w:rsid w:val="003067DB"/>
    <w:rsid w:val="00307BDA"/>
    <w:rsid w:val="00307E5C"/>
    <w:rsid w:val="00310778"/>
    <w:rsid w:val="00310B47"/>
    <w:rsid w:val="00311664"/>
    <w:rsid w:val="003117F8"/>
    <w:rsid w:val="0031313A"/>
    <w:rsid w:val="00313273"/>
    <w:rsid w:val="00313498"/>
    <w:rsid w:val="00314831"/>
    <w:rsid w:val="00315A93"/>
    <w:rsid w:val="00315EC7"/>
    <w:rsid w:val="003162E9"/>
    <w:rsid w:val="00317AB3"/>
    <w:rsid w:val="00317BEA"/>
    <w:rsid w:val="0032093B"/>
    <w:rsid w:val="00320BCA"/>
    <w:rsid w:val="00320F54"/>
    <w:rsid w:val="00321156"/>
    <w:rsid w:val="00321D79"/>
    <w:rsid w:val="0032244D"/>
    <w:rsid w:val="003228E9"/>
    <w:rsid w:val="00322E06"/>
    <w:rsid w:val="00322EF3"/>
    <w:rsid w:val="00322FFE"/>
    <w:rsid w:val="00323E0E"/>
    <w:rsid w:val="00323EDE"/>
    <w:rsid w:val="0032478C"/>
    <w:rsid w:val="00324A6F"/>
    <w:rsid w:val="00324CB4"/>
    <w:rsid w:val="003255E2"/>
    <w:rsid w:val="0032576A"/>
    <w:rsid w:val="00325B7B"/>
    <w:rsid w:val="00325F8E"/>
    <w:rsid w:val="00326E22"/>
    <w:rsid w:val="003276A0"/>
    <w:rsid w:val="003339D7"/>
    <w:rsid w:val="003340BB"/>
    <w:rsid w:val="00334898"/>
    <w:rsid w:val="00334E26"/>
    <w:rsid w:val="00334F78"/>
    <w:rsid w:val="00334FF0"/>
    <w:rsid w:val="00335926"/>
    <w:rsid w:val="00335CCD"/>
    <w:rsid w:val="00335E17"/>
    <w:rsid w:val="00336CDA"/>
    <w:rsid w:val="00337AF3"/>
    <w:rsid w:val="00337F95"/>
    <w:rsid w:val="00342545"/>
    <w:rsid w:val="00342902"/>
    <w:rsid w:val="00342ABA"/>
    <w:rsid w:val="00342EA3"/>
    <w:rsid w:val="00344536"/>
    <w:rsid w:val="00345C2B"/>
    <w:rsid w:val="00347AC2"/>
    <w:rsid w:val="00347D41"/>
    <w:rsid w:val="00351305"/>
    <w:rsid w:val="00351A9E"/>
    <w:rsid w:val="00351F0B"/>
    <w:rsid w:val="00352460"/>
    <w:rsid w:val="00352AB7"/>
    <w:rsid w:val="00352BDA"/>
    <w:rsid w:val="00353930"/>
    <w:rsid w:val="0035438D"/>
    <w:rsid w:val="00355034"/>
    <w:rsid w:val="00355306"/>
    <w:rsid w:val="00355333"/>
    <w:rsid w:val="0035543B"/>
    <w:rsid w:val="00355566"/>
    <w:rsid w:val="003562AB"/>
    <w:rsid w:val="003565CF"/>
    <w:rsid w:val="003569AA"/>
    <w:rsid w:val="00357C2C"/>
    <w:rsid w:val="00357D1D"/>
    <w:rsid w:val="0036080E"/>
    <w:rsid w:val="00360CDD"/>
    <w:rsid w:val="00361529"/>
    <w:rsid w:val="003617F6"/>
    <w:rsid w:val="00361D90"/>
    <w:rsid w:val="003624AC"/>
    <w:rsid w:val="0036336A"/>
    <w:rsid w:val="0036385D"/>
    <w:rsid w:val="00364D50"/>
    <w:rsid w:val="00364FBE"/>
    <w:rsid w:val="00365BE5"/>
    <w:rsid w:val="0036740A"/>
    <w:rsid w:val="00367C35"/>
    <w:rsid w:val="0037205F"/>
    <w:rsid w:val="00372246"/>
    <w:rsid w:val="00372A8C"/>
    <w:rsid w:val="00373962"/>
    <w:rsid w:val="00373BC7"/>
    <w:rsid w:val="0037415C"/>
    <w:rsid w:val="003743ED"/>
    <w:rsid w:val="00375281"/>
    <w:rsid w:val="00383179"/>
    <w:rsid w:val="00383F52"/>
    <w:rsid w:val="00384993"/>
    <w:rsid w:val="003854B1"/>
    <w:rsid w:val="00385CC9"/>
    <w:rsid w:val="00385FFF"/>
    <w:rsid w:val="00386162"/>
    <w:rsid w:val="00386AE4"/>
    <w:rsid w:val="00386C83"/>
    <w:rsid w:val="003879CC"/>
    <w:rsid w:val="00390128"/>
    <w:rsid w:val="003906EE"/>
    <w:rsid w:val="00390BE5"/>
    <w:rsid w:val="00391916"/>
    <w:rsid w:val="00391965"/>
    <w:rsid w:val="00391C76"/>
    <w:rsid w:val="00392151"/>
    <w:rsid w:val="003921B7"/>
    <w:rsid w:val="00392AC1"/>
    <w:rsid w:val="00392BA2"/>
    <w:rsid w:val="0039306B"/>
    <w:rsid w:val="00393D74"/>
    <w:rsid w:val="003964EF"/>
    <w:rsid w:val="003A0BA8"/>
    <w:rsid w:val="003A10DC"/>
    <w:rsid w:val="003A1676"/>
    <w:rsid w:val="003A234D"/>
    <w:rsid w:val="003A238A"/>
    <w:rsid w:val="003A3E0B"/>
    <w:rsid w:val="003A4C17"/>
    <w:rsid w:val="003A507C"/>
    <w:rsid w:val="003A50EB"/>
    <w:rsid w:val="003A517B"/>
    <w:rsid w:val="003A5189"/>
    <w:rsid w:val="003A5BC8"/>
    <w:rsid w:val="003A60E7"/>
    <w:rsid w:val="003A6219"/>
    <w:rsid w:val="003A676F"/>
    <w:rsid w:val="003A6968"/>
    <w:rsid w:val="003A70A1"/>
    <w:rsid w:val="003A743E"/>
    <w:rsid w:val="003A7448"/>
    <w:rsid w:val="003A7953"/>
    <w:rsid w:val="003B0169"/>
    <w:rsid w:val="003B1F03"/>
    <w:rsid w:val="003B24A1"/>
    <w:rsid w:val="003B270F"/>
    <w:rsid w:val="003B324C"/>
    <w:rsid w:val="003B38C7"/>
    <w:rsid w:val="003B47CB"/>
    <w:rsid w:val="003B6317"/>
    <w:rsid w:val="003B7298"/>
    <w:rsid w:val="003B7AEF"/>
    <w:rsid w:val="003B7CE9"/>
    <w:rsid w:val="003C007A"/>
    <w:rsid w:val="003C0533"/>
    <w:rsid w:val="003C18AE"/>
    <w:rsid w:val="003C18D8"/>
    <w:rsid w:val="003C1A52"/>
    <w:rsid w:val="003C1BFF"/>
    <w:rsid w:val="003C2B6B"/>
    <w:rsid w:val="003C340F"/>
    <w:rsid w:val="003C3B6B"/>
    <w:rsid w:val="003C3DE9"/>
    <w:rsid w:val="003C5677"/>
    <w:rsid w:val="003C5CDE"/>
    <w:rsid w:val="003C5DEA"/>
    <w:rsid w:val="003C612B"/>
    <w:rsid w:val="003C6433"/>
    <w:rsid w:val="003C67E5"/>
    <w:rsid w:val="003C7101"/>
    <w:rsid w:val="003C7145"/>
    <w:rsid w:val="003C7B4D"/>
    <w:rsid w:val="003C7C25"/>
    <w:rsid w:val="003D006F"/>
    <w:rsid w:val="003D23C9"/>
    <w:rsid w:val="003D4088"/>
    <w:rsid w:val="003D4DEE"/>
    <w:rsid w:val="003D4E84"/>
    <w:rsid w:val="003D50FB"/>
    <w:rsid w:val="003D5230"/>
    <w:rsid w:val="003D5E66"/>
    <w:rsid w:val="003D617C"/>
    <w:rsid w:val="003E05A1"/>
    <w:rsid w:val="003E079C"/>
    <w:rsid w:val="003E10E2"/>
    <w:rsid w:val="003E1249"/>
    <w:rsid w:val="003E23D5"/>
    <w:rsid w:val="003E2AD2"/>
    <w:rsid w:val="003E2C9D"/>
    <w:rsid w:val="003E4D7C"/>
    <w:rsid w:val="003E4F30"/>
    <w:rsid w:val="003E59DA"/>
    <w:rsid w:val="003E62B9"/>
    <w:rsid w:val="003E65C1"/>
    <w:rsid w:val="003E73A3"/>
    <w:rsid w:val="003E76C4"/>
    <w:rsid w:val="003E7BA8"/>
    <w:rsid w:val="003F0773"/>
    <w:rsid w:val="003F135E"/>
    <w:rsid w:val="003F1989"/>
    <w:rsid w:val="003F1E0D"/>
    <w:rsid w:val="003F2C7A"/>
    <w:rsid w:val="003F2D9B"/>
    <w:rsid w:val="003F34A1"/>
    <w:rsid w:val="003F4236"/>
    <w:rsid w:val="003F480E"/>
    <w:rsid w:val="003F546D"/>
    <w:rsid w:val="003F5D95"/>
    <w:rsid w:val="003F7789"/>
    <w:rsid w:val="004003A2"/>
    <w:rsid w:val="00400913"/>
    <w:rsid w:val="00402BDE"/>
    <w:rsid w:val="00403639"/>
    <w:rsid w:val="0040395F"/>
    <w:rsid w:val="004041A2"/>
    <w:rsid w:val="0040475C"/>
    <w:rsid w:val="00404F43"/>
    <w:rsid w:val="004052FB"/>
    <w:rsid w:val="00405A63"/>
    <w:rsid w:val="0040641F"/>
    <w:rsid w:val="00406588"/>
    <w:rsid w:val="00406671"/>
    <w:rsid w:val="004074FD"/>
    <w:rsid w:val="0041016B"/>
    <w:rsid w:val="0041041D"/>
    <w:rsid w:val="00410653"/>
    <w:rsid w:val="00410A36"/>
    <w:rsid w:val="00410A50"/>
    <w:rsid w:val="00411890"/>
    <w:rsid w:val="00411991"/>
    <w:rsid w:val="004130D3"/>
    <w:rsid w:val="004153CD"/>
    <w:rsid w:val="00415691"/>
    <w:rsid w:val="00416590"/>
    <w:rsid w:val="0041672A"/>
    <w:rsid w:val="00417427"/>
    <w:rsid w:val="00421064"/>
    <w:rsid w:val="00421CA2"/>
    <w:rsid w:val="00421E8D"/>
    <w:rsid w:val="0042213A"/>
    <w:rsid w:val="00422435"/>
    <w:rsid w:val="0042243E"/>
    <w:rsid w:val="00422D3F"/>
    <w:rsid w:val="00422E46"/>
    <w:rsid w:val="00423241"/>
    <w:rsid w:val="00423518"/>
    <w:rsid w:val="0042455F"/>
    <w:rsid w:val="0042459F"/>
    <w:rsid w:val="0042493E"/>
    <w:rsid w:val="00425B26"/>
    <w:rsid w:val="00425FA9"/>
    <w:rsid w:val="00426403"/>
    <w:rsid w:val="00426B26"/>
    <w:rsid w:val="00427761"/>
    <w:rsid w:val="00427D37"/>
    <w:rsid w:val="00430799"/>
    <w:rsid w:val="00430F5D"/>
    <w:rsid w:val="0043286D"/>
    <w:rsid w:val="00432B49"/>
    <w:rsid w:val="00432F04"/>
    <w:rsid w:val="0043348B"/>
    <w:rsid w:val="004337FC"/>
    <w:rsid w:val="004344D3"/>
    <w:rsid w:val="0043468F"/>
    <w:rsid w:val="00434E5A"/>
    <w:rsid w:val="004357ED"/>
    <w:rsid w:val="00435968"/>
    <w:rsid w:val="00435E5B"/>
    <w:rsid w:val="00436C24"/>
    <w:rsid w:val="00437060"/>
    <w:rsid w:val="004374B6"/>
    <w:rsid w:val="00437B7E"/>
    <w:rsid w:val="00441879"/>
    <w:rsid w:val="00441AA7"/>
    <w:rsid w:val="00441CBA"/>
    <w:rsid w:val="00442F36"/>
    <w:rsid w:val="00444543"/>
    <w:rsid w:val="00445A04"/>
    <w:rsid w:val="004461ED"/>
    <w:rsid w:val="00447B0B"/>
    <w:rsid w:val="00450933"/>
    <w:rsid w:val="00451FFC"/>
    <w:rsid w:val="0045213C"/>
    <w:rsid w:val="004525A7"/>
    <w:rsid w:val="004525EE"/>
    <w:rsid w:val="00452EB1"/>
    <w:rsid w:val="00453568"/>
    <w:rsid w:val="00453DA2"/>
    <w:rsid w:val="00455011"/>
    <w:rsid w:val="004557F5"/>
    <w:rsid w:val="0045614F"/>
    <w:rsid w:val="004561C0"/>
    <w:rsid w:val="0045632E"/>
    <w:rsid w:val="004576FC"/>
    <w:rsid w:val="00457C87"/>
    <w:rsid w:val="00457D24"/>
    <w:rsid w:val="004608E9"/>
    <w:rsid w:val="00460E23"/>
    <w:rsid w:val="00461CB3"/>
    <w:rsid w:val="00461EB8"/>
    <w:rsid w:val="0046252C"/>
    <w:rsid w:val="00463794"/>
    <w:rsid w:val="004639A2"/>
    <w:rsid w:val="00463F85"/>
    <w:rsid w:val="00463FCD"/>
    <w:rsid w:val="00464937"/>
    <w:rsid w:val="00464967"/>
    <w:rsid w:val="004650DC"/>
    <w:rsid w:val="004651CD"/>
    <w:rsid w:val="004660B9"/>
    <w:rsid w:val="004660EF"/>
    <w:rsid w:val="0046629C"/>
    <w:rsid w:val="004673CC"/>
    <w:rsid w:val="004679CA"/>
    <w:rsid w:val="00470A9A"/>
    <w:rsid w:val="00470F1B"/>
    <w:rsid w:val="004723B0"/>
    <w:rsid w:val="004729DE"/>
    <w:rsid w:val="00473387"/>
    <w:rsid w:val="00473D96"/>
    <w:rsid w:val="0047417A"/>
    <w:rsid w:val="004741E7"/>
    <w:rsid w:val="00474E9B"/>
    <w:rsid w:val="004751A7"/>
    <w:rsid w:val="004763D2"/>
    <w:rsid w:val="0047739A"/>
    <w:rsid w:val="00477534"/>
    <w:rsid w:val="004776C4"/>
    <w:rsid w:val="00477AE5"/>
    <w:rsid w:val="00477B27"/>
    <w:rsid w:val="0048020B"/>
    <w:rsid w:val="00481234"/>
    <w:rsid w:val="0048157F"/>
    <w:rsid w:val="004823AB"/>
    <w:rsid w:val="00482662"/>
    <w:rsid w:val="0048296E"/>
    <w:rsid w:val="00482EB7"/>
    <w:rsid w:val="004838DD"/>
    <w:rsid w:val="00484057"/>
    <w:rsid w:val="0048426B"/>
    <w:rsid w:val="0048427E"/>
    <w:rsid w:val="0048429B"/>
    <w:rsid w:val="004847AB"/>
    <w:rsid w:val="00485DBD"/>
    <w:rsid w:val="00487868"/>
    <w:rsid w:val="00490C60"/>
    <w:rsid w:val="00491486"/>
    <w:rsid w:val="00491C51"/>
    <w:rsid w:val="00491F14"/>
    <w:rsid w:val="00492638"/>
    <w:rsid w:val="004928FD"/>
    <w:rsid w:val="00493EC5"/>
    <w:rsid w:val="00494860"/>
    <w:rsid w:val="00494CC1"/>
    <w:rsid w:val="00495092"/>
    <w:rsid w:val="00495179"/>
    <w:rsid w:val="0049583A"/>
    <w:rsid w:val="004964DF"/>
    <w:rsid w:val="004A02B0"/>
    <w:rsid w:val="004A0729"/>
    <w:rsid w:val="004A0757"/>
    <w:rsid w:val="004A08B5"/>
    <w:rsid w:val="004A1267"/>
    <w:rsid w:val="004A1310"/>
    <w:rsid w:val="004A173E"/>
    <w:rsid w:val="004A1AF1"/>
    <w:rsid w:val="004A242A"/>
    <w:rsid w:val="004A275F"/>
    <w:rsid w:val="004A363A"/>
    <w:rsid w:val="004A3A82"/>
    <w:rsid w:val="004A45BD"/>
    <w:rsid w:val="004A46CD"/>
    <w:rsid w:val="004A4DB4"/>
    <w:rsid w:val="004A4FA1"/>
    <w:rsid w:val="004A5919"/>
    <w:rsid w:val="004A5C11"/>
    <w:rsid w:val="004A6B06"/>
    <w:rsid w:val="004A6ED7"/>
    <w:rsid w:val="004A7582"/>
    <w:rsid w:val="004A7675"/>
    <w:rsid w:val="004A7F08"/>
    <w:rsid w:val="004B19F4"/>
    <w:rsid w:val="004B2192"/>
    <w:rsid w:val="004B29BF"/>
    <w:rsid w:val="004B2A43"/>
    <w:rsid w:val="004B32E9"/>
    <w:rsid w:val="004B40D0"/>
    <w:rsid w:val="004B440D"/>
    <w:rsid w:val="004B56D0"/>
    <w:rsid w:val="004B73E3"/>
    <w:rsid w:val="004B7EAA"/>
    <w:rsid w:val="004C0D26"/>
    <w:rsid w:val="004C1674"/>
    <w:rsid w:val="004C2478"/>
    <w:rsid w:val="004C27EE"/>
    <w:rsid w:val="004C47BF"/>
    <w:rsid w:val="004C4B4B"/>
    <w:rsid w:val="004C4BF9"/>
    <w:rsid w:val="004C5BB1"/>
    <w:rsid w:val="004C69FA"/>
    <w:rsid w:val="004C6E95"/>
    <w:rsid w:val="004C6F88"/>
    <w:rsid w:val="004C7235"/>
    <w:rsid w:val="004C763B"/>
    <w:rsid w:val="004C7B21"/>
    <w:rsid w:val="004C7D0D"/>
    <w:rsid w:val="004D1CCC"/>
    <w:rsid w:val="004D1EC9"/>
    <w:rsid w:val="004D23BF"/>
    <w:rsid w:val="004D2A14"/>
    <w:rsid w:val="004D3651"/>
    <w:rsid w:val="004D41F8"/>
    <w:rsid w:val="004D4228"/>
    <w:rsid w:val="004D44F5"/>
    <w:rsid w:val="004D492D"/>
    <w:rsid w:val="004D62CB"/>
    <w:rsid w:val="004D67BB"/>
    <w:rsid w:val="004D6FC0"/>
    <w:rsid w:val="004D7EFF"/>
    <w:rsid w:val="004E08D6"/>
    <w:rsid w:val="004E08F4"/>
    <w:rsid w:val="004E0B7C"/>
    <w:rsid w:val="004E0FF5"/>
    <w:rsid w:val="004E1941"/>
    <w:rsid w:val="004E250F"/>
    <w:rsid w:val="004E31EA"/>
    <w:rsid w:val="004E3258"/>
    <w:rsid w:val="004E33FC"/>
    <w:rsid w:val="004E414D"/>
    <w:rsid w:val="004E45B3"/>
    <w:rsid w:val="004E483D"/>
    <w:rsid w:val="004E4B4A"/>
    <w:rsid w:val="004E50F1"/>
    <w:rsid w:val="004E51DB"/>
    <w:rsid w:val="004E54D5"/>
    <w:rsid w:val="004E6118"/>
    <w:rsid w:val="004E6680"/>
    <w:rsid w:val="004E6D7F"/>
    <w:rsid w:val="004E6E14"/>
    <w:rsid w:val="004E7854"/>
    <w:rsid w:val="004E7A72"/>
    <w:rsid w:val="004F076A"/>
    <w:rsid w:val="004F0BFA"/>
    <w:rsid w:val="004F12B1"/>
    <w:rsid w:val="004F1C28"/>
    <w:rsid w:val="004F26D1"/>
    <w:rsid w:val="004F27E6"/>
    <w:rsid w:val="004F295D"/>
    <w:rsid w:val="004F3A9F"/>
    <w:rsid w:val="004F3DE9"/>
    <w:rsid w:val="004F5573"/>
    <w:rsid w:val="004F6626"/>
    <w:rsid w:val="004F6A29"/>
    <w:rsid w:val="004F6B06"/>
    <w:rsid w:val="004F73C7"/>
    <w:rsid w:val="004F77BA"/>
    <w:rsid w:val="005005C4"/>
    <w:rsid w:val="005016C9"/>
    <w:rsid w:val="00501A8D"/>
    <w:rsid w:val="005022EC"/>
    <w:rsid w:val="00502BC5"/>
    <w:rsid w:val="00503047"/>
    <w:rsid w:val="0050354F"/>
    <w:rsid w:val="005039C7"/>
    <w:rsid w:val="00503EAF"/>
    <w:rsid w:val="00503ED1"/>
    <w:rsid w:val="00505E71"/>
    <w:rsid w:val="0050637E"/>
    <w:rsid w:val="00507A06"/>
    <w:rsid w:val="005116A2"/>
    <w:rsid w:val="0051292B"/>
    <w:rsid w:val="00513F1B"/>
    <w:rsid w:val="005141B9"/>
    <w:rsid w:val="00515070"/>
    <w:rsid w:val="0051581D"/>
    <w:rsid w:val="00516F8B"/>
    <w:rsid w:val="005214A7"/>
    <w:rsid w:val="00521B9F"/>
    <w:rsid w:val="00521FFB"/>
    <w:rsid w:val="005226F1"/>
    <w:rsid w:val="00523989"/>
    <w:rsid w:val="0052454E"/>
    <w:rsid w:val="005277D2"/>
    <w:rsid w:val="00530548"/>
    <w:rsid w:val="00530890"/>
    <w:rsid w:val="00530CA2"/>
    <w:rsid w:val="00531427"/>
    <w:rsid w:val="00531856"/>
    <w:rsid w:val="00531DA9"/>
    <w:rsid w:val="00532365"/>
    <w:rsid w:val="0053291D"/>
    <w:rsid w:val="00532ED8"/>
    <w:rsid w:val="00533369"/>
    <w:rsid w:val="00534CDD"/>
    <w:rsid w:val="00534CE0"/>
    <w:rsid w:val="00535F40"/>
    <w:rsid w:val="00536EB1"/>
    <w:rsid w:val="00536FA2"/>
    <w:rsid w:val="005377B7"/>
    <w:rsid w:val="00537887"/>
    <w:rsid w:val="00537EF3"/>
    <w:rsid w:val="005408A1"/>
    <w:rsid w:val="00541716"/>
    <w:rsid w:val="005421DC"/>
    <w:rsid w:val="0054358A"/>
    <w:rsid w:val="0054382B"/>
    <w:rsid w:val="00545539"/>
    <w:rsid w:val="0054586A"/>
    <w:rsid w:val="00546121"/>
    <w:rsid w:val="005461E8"/>
    <w:rsid w:val="00546507"/>
    <w:rsid w:val="00546AE2"/>
    <w:rsid w:val="00546BD1"/>
    <w:rsid w:val="00546C80"/>
    <w:rsid w:val="005472E8"/>
    <w:rsid w:val="00547A23"/>
    <w:rsid w:val="00547EB3"/>
    <w:rsid w:val="00550BA2"/>
    <w:rsid w:val="00550EFA"/>
    <w:rsid w:val="00551B57"/>
    <w:rsid w:val="00551C67"/>
    <w:rsid w:val="00551CD2"/>
    <w:rsid w:val="00552D7F"/>
    <w:rsid w:val="00555E32"/>
    <w:rsid w:val="00556052"/>
    <w:rsid w:val="005561E6"/>
    <w:rsid w:val="00556BA5"/>
    <w:rsid w:val="005570EA"/>
    <w:rsid w:val="00557D81"/>
    <w:rsid w:val="00560594"/>
    <w:rsid w:val="00560CE6"/>
    <w:rsid w:val="00560E02"/>
    <w:rsid w:val="00561187"/>
    <w:rsid w:val="00562C79"/>
    <w:rsid w:val="00563401"/>
    <w:rsid w:val="005634D2"/>
    <w:rsid w:val="00563531"/>
    <w:rsid w:val="00563A72"/>
    <w:rsid w:val="0056430B"/>
    <w:rsid w:val="00564B87"/>
    <w:rsid w:val="005656F0"/>
    <w:rsid w:val="00565941"/>
    <w:rsid w:val="00565C35"/>
    <w:rsid w:val="00565EB9"/>
    <w:rsid w:val="00566604"/>
    <w:rsid w:val="005668A7"/>
    <w:rsid w:val="00567C86"/>
    <w:rsid w:val="00567FE6"/>
    <w:rsid w:val="00570192"/>
    <w:rsid w:val="0057063C"/>
    <w:rsid w:val="005716E8"/>
    <w:rsid w:val="00571761"/>
    <w:rsid w:val="00571A7A"/>
    <w:rsid w:val="005729D9"/>
    <w:rsid w:val="00572DBF"/>
    <w:rsid w:val="005730D0"/>
    <w:rsid w:val="005742D7"/>
    <w:rsid w:val="005751F6"/>
    <w:rsid w:val="00575355"/>
    <w:rsid w:val="00575B26"/>
    <w:rsid w:val="00576A9E"/>
    <w:rsid w:val="00577A49"/>
    <w:rsid w:val="00580110"/>
    <w:rsid w:val="00581E59"/>
    <w:rsid w:val="00582AD3"/>
    <w:rsid w:val="00582CB2"/>
    <w:rsid w:val="005831D3"/>
    <w:rsid w:val="00583E65"/>
    <w:rsid w:val="00585D67"/>
    <w:rsid w:val="00590F5D"/>
    <w:rsid w:val="0059122E"/>
    <w:rsid w:val="00591C56"/>
    <w:rsid w:val="00592AF2"/>
    <w:rsid w:val="00592FC8"/>
    <w:rsid w:val="00594900"/>
    <w:rsid w:val="00594F56"/>
    <w:rsid w:val="00595428"/>
    <w:rsid w:val="0059543B"/>
    <w:rsid w:val="005959B6"/>
    <w:rsid w:val="00595EB0"/>
    <w:rsid w:val="00596742"/>
    <w:rsid w:val="005A01AC"/>
    <w:rsid w:val="005A0489"/>
    <w:rsid w:val="005A1925"/>
    <w:rsid w:val="005A26E8"/>
    <w:rsid w:val="005A292F"/>
    <w:rsid w:val="005A29F6"/>
    <w:rsid w:val="005A331E"/>
    <w:rsid w:val="005A434E"/>
    <w:rsid w:val="005A463D"/>
    <w:rsid w:val="005A4991"/>
    <w:rsid w:val="005A591B"/>
    <w:rsid w:val="005A6057"/>
    <w:rsid w:val="005A65FF"/>
    <w:rsid w:val="005A6AB7"/>
    <w:rsid w:val="005B032A"/>
    <w:rsid w:val="005B1B63"/>
    <w:rsid w:val="005B1D60"/>
    <w:rsid w:val="005B26FC"/>
    <w:rsid w:val="005B4F41"/>
    <w:rsid w:val="005B5DE0"/>
    <w:rsid w:val="005B76D9"/>
    <w:rsid w:val="005C1952"/>
    <w:rsid w:val="005C214B"/>
    <w:rsid w:val="005C2B97"/>
    <w:rsid w:val="005C2FC1"/>
    <w:rsid w:val="005C3769"/>
    <w:rsid w:val="005C46E1"/>
    <w:rsid w:val="005C498C"/>
    <w:rsid w:val="005C54EA"/>
    <w:rsid w:val="005C6250"/>
    <w:rsid w:val="005C6446"/>
    <w:rsid w:val="005C6DF1"/>
    <w:rsid w:val="005C700B"/>
    <w:rsid w:val="005C73B2"/>
    <w:rsid w:val="005D0BF5"/>
    <w:rsid w:val="005D0CE4"/>
    <w:rsid w:val="005D18C2"/>
    <w:rsid w:val="005D1A6B"/>
    <w:rsid w:val="005D2B3E"/>
    <w:rsid w:val="005D2F5D"/>
    <w:rsid w:val="005D3090"/>
    <w:rsid w:val="005D34C4"/>
    <w:rsid w:val="005D3BE6"/>
    <w:rsid w:val="005D419A"/>
    <w:rsid w:val="005D537D"/>
    <w:rsid w:val="005D557B"/>
    <w:rsid w:val="005D5599"/>
    <w:rsid w:val="005D5A77"/>
    <w:rsid w:val="005D5C9F"/>
    <w:rsid w:val="005D6AE6"/>
    <w:rsid w:val="005D6EC3"/>
    <w:rsid w:val="005D7485"/>
    <w:rsid w:val="005D7E63"/>
    <w:rsid w:val="005E0107"/>
    <w:rsid w:val="005E024A"/>
    <w:rsid w:val="005E0CBA"/>
    <w:rsid w:val="005E154C"/>
    <w:rsid w:val="005E17F9"/>
    <w:rsid w:val="005E2D9F"/>
    <w:rsid w:val="005E31A6"/>
    <w:rsid w:val="005E3AF9"/>
    <w:rsid w:val="005E47F9"/>
    <w:rsid w:val="005E4DC1"/>
    <w:rsid w:val="005E4F32"/>
    <w:rsid w:val="005E5B07"/>
    <w:rsid w:val="005E5B54"/>
    <w:rsid w:val="005E6686"/>
    <w:rsid w:val="005E7F6A"/>
    <w:rsid w:val="005F041E"/>
    <w:rsid w:val="005F0957"/>
    <w:rsid w:val="005F121F"/>
    <w:rsid w:val="005F1B47"/>
    <w:rsid w:val="005F2207"/>
    <w:rsid w:val="005F2941"/>
    <w:rsid w:val="005F4962"/>
    <w:rsid w:val="005F4BC0"/>
    <w:rsid w:val="005F4E70"/>
    <w:rsid w:val="005F5AEB"/>
    <w:rsid w:val="005F674D"/>
    <w:rsid w:val="005F6DF1"/>
    <w:rsid w:val="005F7E86"/>
    <w:rsid w:val="005F7FB9"/>
    <w:rsid w:val="0060143F"/>
    <w:rsid w:val="0060156E"/>
    <w:rsid w:val="00603132"/>
    <w:rsid w:val="00603E30"/>
    <w:rsid w:val="006044D8"/>
    <w:rsid w:val="00604691"/>
    <w:rsid w:val="00604836"/>
    <w:rsid w:val="0060509F"/>
    <w:rsid w:val="00605403"/>
    <w:rsid w:val="0060567E"/>
    <w:rsid w:val="00605B02"/>
    <w:rsid w:val="00605B57"/>
    <w:rsid w:val="00605D95"/>
    <w:rsid w:val="00605DB0"/>
    <w:rsid w:val="00605E7A"/>
    <w:rsid w:val="006063F6"/>
    <w:rsid w:val="00606BDF"/>
    <w:rsid w:val="006070B4"/>
    <w:rsid w:val="00607193"/>
    <w:rsid w:val="0061121E"/>
    <w:rsid w:val="00611631"/>
    <w:rsid w:val="006121CA"/>
    <w:rsid w:val="00613518"/>
    <w:rsid w:val="006136A7"/>
    <w:rsid w:val="006139A4"/>
    <w:rsid w:val="0061498B"/>
    <w:rsid w:val="00616570"/>
    <w:rsid w:val="00616C39"/>
    <w:rsid w:val="006170FC"/>
    <w:rsid w:val="00617F02"/>
    <w:rsid w:val="0062175A"/>
    <w:rsid w:val="006226EC"/>
    <w:rsid w:val="00623214"/>
    <w:rsid w:val="006238CA"/>
    <w:rsid w:val="00623AA1"/>
    <w:rsid w:val="00623D58"/>
    <w:rsid w:val="0062407B"/>
    <w:rsid w:val="0062461E"/>
    <w:rsid w:val="00624B03"/>
    <w:rsid w:val="00625FB4"/>
    <w:rsid w:val="00626A2D"/>
    <w:rsid w:val="00626B1F"/>
    <w:rsid w:val="00626C25"/>
    <w:rsid w:val="00626E14"/>
    <w:rsid w:val="00626F18"/>
    <w:rsid w:val="00627F57"/>
    <w:rsid w:val="0063097C"/>
    <w:rsid w:val="006316A0"/>
    <w:rsid w:val="00631E08"/>
    <w:rsid w:val="00632B3D"/>
    <w:rsid w:val="00633004"/>
    <w:rsid w:val="006340F2"/>
    <w:rsid w:val="00634179"/>
    <w:rsid w:val="00634A0F"/>
    <w:rsid w:val="00634AC5"/>
    <w:rsid w:val="00634DC4"/>
    <w:rsid w:val="00635380"/>
    <w:rsid w:val="00636F54"/>
    <w:rsid w:val="006373CF"/>
    <w:rsid w:val="006378C3"/>
    <w:rsid w:val="00637B02"/>
    <w:rsid w:val="00637B16"/>
    <w:rsid w:val="00637D98"/>
    <w:rsid w:val="006401B6"/>
    <w:rsid w:val="00640B71"/>
    <w:rsid w:val="0064203E"/>
    <w:rsid w:val="00642C50"/>
    <w:rsid w:val="00642D05"/>
    <w:rsid w:val="00642D17"/>
    <w:rsid w:val="006431C3"/>
    <w:rsid w:val="00643947"/>
    <w:rsid w:val="006440D3"/>
    <w:rsid w:val="00644B35"/>
    <w:rsid w:val="0064536E"/>
    <w:rsid w:val="00645CFB"/>
    <w:rsid w:val="00645D05"/>
    <w:rsid w:val="00646F12"/>
    <w:rsid w:val="00647449"/>
    <w:rsid w:val="00647886"/>
    <w:rsid w:val="00647B7F"/>
    <w:rsid w:val="00650E3A"/>
    <w:rsid w:val="00651052"/>
    <w:rsid w:val="00651094"/>
    <w:rsid w:val="00651169"/>
    <w:rsid w:val="0065168B"/>
    <w:rsid w:val="00651ADD"/>
    <w:rsid w:val="00651D97"/>
    <w:rsid w:val="00651E07"/>
    <w:rsid w:val="0065225B"/>
    <w:rsid w:val="0065284D"/>
    <w:rsid w:val="00652E74"/>
    <w:rsid w:val="006533B3"/>
    <w:rsid w:val="006572A2"/>
    <w:rsid w:val="006572AE"/>
    <w:rsid w:val="00657C4B"/>
    <w:rsid w:val="006604FF"/>
    <w:rsid w:val="0066058B"/>
    <w:rsid w:val="00660883"/>
    <w:rsid w:val="00661E22"/>
    <w:rsid w:val="006635DD"/>
    <w:rsid w:val="00663795"/>
    <w:rsid w:val="00664842"/>
    <w:rsid w:val="00664CB6"/>
    <w:rsid w:val="00665292"/>
    <w:rsid w:val="00665A42"/>
    <w:rsid w:val="00666158"/>
    <w:rsid w:val="00666C32"/>
    <w:rsid w:val="00666D2B"/>
    <w:rsid w:val="00667A8D"/>
    <w:rsid w:val="00670527"/>
    <w:rsid w:val="0067070B"/>
    <w:rsid w:val="00670C13"/>
    <w:rsid w:val="0067142D"/>
    <w:rsid w:val="00672DC9"/>
    <w:rsid w:val="006732C8"/>
    <w:rsid w:val="00673539"/>
    <w:rsid w:val="006748A0"/>
    <w:rsid w:val="00675A97"/>
    <w:rsid w:val="00675E01"/>
    <w:rsid w:val="00676740"/>
    <w:rsid w:val="006769AB"/>
    <w:rsid w:val="00676CE7"/>
    <w:rsid w:val="006771FA"/>
    <w:rsid w:val="00680762"/>
    <w:rsid w:val="00680DF8"/>
    <w:rsid w:val="006812F3"/>
    <w:rsid w:val="0068183D"/>
    <w:rsid w:val="00681970"/>
    <w:rsid w:val="00681D50"/>
    <w:rsid w:val="006822C8"/>
    <w:rsid w:val="00685C75"/>
    <w:rsid w:val="00686C33"/>
    <w:rsid w:val="00686FA9"/>
    <w:rsid w:val="00687F07"/>
    <w:rsid w:val="00691147"/>
    <w:rsid w:val="00691B3D"/>
    <w:rsid w:val="00691FB0"/>
    <w:rsid w:val="0069205C"/>
    <w:rsid w:val="00692ABE"/>
    <w:rsid w:val="00692E8B"/>
    <w:rsid w:val="00693487"/>
    <w:rsid w:val="00693B72"/>
    <w:rsid w:val="006945FA"/>
    <w:rsid w:val="006948F9"/>
    <w:rsid w:val="00694A46"/>
    <w:rsid w:val="00694A96"/>
    <w:rsid w:val="006955F5"/>
    <w:rsid w:val="00696891"/>
    <w:rsid w:val="006969C3"/>
    <w:rsid w:val="00696C9B"/>
    <w:rsid w:val="00697845"/>
    <w:rsid w:val="0069790F"/>
    <w:rsid w:val="006A10C3"/>
    <w:rsid w:val="006A120C"/>
    <w:rsid w:val="006A1C61"/>
    <w:rsid w:val="006A259F"/>
    <w:rsid w:val="006A2873"/>
    <w:rsid w:val="006A30B4"/>
    <w:rsid w:val="006A3D05"/>
    <w:rsid w:val="006A49B6"/>
    <w:rsid w:val="006A56FC"/>
    <w:rsid w:val="006A6B17"/>
    <w:rsid w:val="006A7EC2"/>
    <w:rsid w:val="006B0A2C"/>
    <w:rsid w:val="006B0A5A"/>
    <w:rsid w:val="006B1D02"/>
    <w:rsid w:val="006B223A"/>
    <w:rsid w:val="006B2287"/>
    <w:rsid w:val="006B2602"/>
    <w:rsid w:val="006B2CC6"/>
    <w:rsid w:val="006B2D07"/>
    <w:rsid w:val="006B312B"/>
    <w:rsid w:val="006B3E6B"/>
    <w:rsid w:val="006B44F6"/>
    <w:rsid w:val="006B481D"/>
    <w:rsid w:val="006B624F"/>
    <w:rsid w:val="006B6A75"/>
    <w:rsid w:val="006B784D"/>
    <w:rsid w:val="006B7EA0"/>
    <w:rsid w:val="006C0244"/>
    <w:rsid w:val="006C17E6"/>
    <w:rsid w:val="006C1D95"/>
    <w:rsid w:val="006C27FD"/>
    <w:rsid w:val="006C2E77"/>
    <w:rsid w:val="006C37E2"/>
    <w:rsid w:val="006C3AD8"/>
    <w:rsid w:val="006C3C1E"/>
    <w:rsid w:val="006C3ED3"/>
    <w:rsid w:val="006C3F1B"/>
    <w:rsid w:val="006C46F7"/>
    <w:rsid w:val="006C4B35"/>
    <w:rsid w:val="006C5069"/>
    <w:rsid w:val="006C51DB"/>
    <w:rsid w:val="006C71B9"/>
    <w:rsid w:val="006C7BB2"/>
    <w:rsid w:val="006D05F6"/>
    <w:rsid w:val="006D0A8B"/>
    <w:rsid w:val="006D239F"/>
    <w:rsid w:val="006D250B"/>
    <w:rsid w:val="006D2597"/>
    <w:rsid w:val="006D2A31"/>
    <w:rsid w:val="006D2BCC"/>
    <w:rsid w:val="006D3578"/>
    <w:rsid w:val="006D3FF9"/>
    <w:rsid w:val="006D4934"/>
    <w:rsid w:val="006D6757"/>
    <w:rsid w:val="006D6B42"/>
    <w:rsid w:val="006D6C57"/>
    <w:rsid w:val="006D7705"/>
    <w:rsid w:val="006D7AA0"/>
    <w:rsid w:val="006D7DF2"/>
    <w:rsid w:val="006E113A"/>
    <w:rsid w:val="006E14F2"/>
    <w:rsid w:val="006E166C"/>
    <w:rsid w:val="006E17CE"/>
    <w:rsid w:val="006E1F0A"/>
    <w:rsid w:val="006E2554"/>
    <w:rsid w:val="006E3503"/>
    <w:rsid w:val="006E3FA2"/>
    <w:rsid w:val="006E4F24"/>
    <w:rsid w:val="006E5200"/>
    <w:rsid w:val="006E54A6"/>
    <w:rsid w:val="006E593E"/>
    <w:rsid w:val="006F2C5B"/>
    <w:rsid w:val="006F3E0F"/>
    <w:rsid w:val="006F40B7"/>
    <w:rsid w:val="006F4C5D"/>
    <w:rsid w:val="007007C6"/>
    <w:rsid w:val="007012A0"/>
    <w:rsid w:val="00701685"/>
    <w:rsid w:val="007017FF"/>
    <w:rsid w:val="00703937"/>
    <w:rsid w:val="00703AC5"/>
    <w:rsid w:val="0070400C"/>
    <w:rsid w:val="00704D1A"/>
    <w:rsid w:val="00705A9C"/>
    <w:rsid w:val="00705D37"/>
    <w:rsid w:val="00706166"/>
    <w:rsid w:val="0070649A"/>
    <w:rsid w:val="00707262"/>
    <w:rsid w:val="0070727A"/>
    <w:rsid w:val="0071003E"/>
    <w:rsid w:val="0071086B"/>
    <w:rsid w:val="007111A1"/>
    <w:rsid w:val="007117AD"/>
    <w:rsid w:val="00712456"/>
    <w:rsid w:val="00712E6B"/>
    <w:rsid w:val="007148DD"/>
    <w:rsid w:val="00714A66"/>
    <w:rsid w:val="00715601"/>
    <w:rsid w:val="00715F72"/>
    <w:rsid w:val="00716441"/>
    <w:rsid w:val="00716CD2"/>
    <w:rsid w:val="00716D12"/>
    <w:rsid w:val="007172B2"/>
    <w:rsid w:val="00717426"/>
    <w:rsid w:val="00717AAA"/>
    <w:rsid w:val="00722118"/>
    <w:rsid w:val="007227B5"/>
    <w:rsid w:val="00725242"/>
    <w:rsid w:val="00726859"/>
    <w:rsid w:val="00726ADD"/>
    <w:rsid w:val="00727354"/>
    <w:rsid w:val="00730691"/>
    <w:rsid w:val="00730771"/>
    <w:rsid w:val="007307E9"/>
    <w:rsid w:val="00730D79"/>
    <w:rsid w:val="007316BA"/>
    <w:rsid w:val="007320FC"/>
    <w:rsid w:val="00734641"/>
    <w:rsid w:val="00734851"/>
    <w:rsid w:val="00734BA2"/>
    <w:rsid w:val="00734DC5"/>
    <w:rsid w:val="00735AB5"/>
    <w:rsid w:val="00736555"/>
    <w:rsid w:val="007370AF"/>
    <w:rsid w:val="00737353"/>
    <w:rsid w:val="007375BC"/>
    <w:rsid w:val="0073776D"/>
    <w:rsid w:val="00737E34"/>
    <w:rsid w:val="00740126"/>
    <w:rsid w:val="00740230"/>
    <w:rsid w:val="0074249E"/>
    <w:rsid w:val="007427AB"/>
    <w:rsid w:val="007451FA"/>
    <w:rsid w:val="007454CF"/>
    <w:rsid w:val="007454F8"/>
    <w:rsid w:val="00745E47"/>
    <w:rsid w:val="007461AA"/>
    <w:rsid w:val="00747534"/>
    <w:rsid w:val="007476CB"/>
    <w:rsid w:val="00750C31"/>
    <w:rsid w:val="00751094"/>
    <w:rsid w:val="0075184A"/>
    <w:rsid w:val="007519CB"/>
    <w:rsid w:val="00751CDE"/>
    <w:rsid w:val="0075228D"/>
    <w:rsid w:val="00752CF7"/>
    <w:rsid w:val="00753057"/>
    <w:rsid w:val="0075488B"/>
    <w:rsid w:val="00754C14"/>
    <w:rsid w:val="00755510"/>
    <w:rsid w:val="00755A77"/>
    <w:rsid w:val="00757105"/>
    <w:rsid w:val="0075780A"/>
    <w:rsid w:val="00761A35"/>
    <w:rsid w:val="00762164"/>
    <w:rsid w:val="007629E8"/>
    <w:rsid w:val="00762B9F"/>
    <w:rsid w:val="00762D72"/>
    <w:rsid w:val="00762EBF"/>
    <w:rsid w:val="0076357F"/>
    <w:rsid w:val="00764293"/>
    <w:rsid w:val="007644E6"/>
    <w:rsid w:val="00764642"/>
    <w:rsid w:val="0076543D"/>
    <w:rsid w:val="0076568D"/>
    <w:rsid w:val="007676A8"/>
    <w:rsid w:val="00767CD6"/>
    <w:rsid w:val="00771CC1"/>
    <w:rsid w:val="00772F6C"/>
    <w:rsid w:val="00772FCA"/>
    <w:rsid w:val="00773958"/>
    <w:rsid w:val="00774835"/>
    <w:rsid w:val="00774973"/>
    <w:rsid w:val="00774F90"/>
    <w:rsid w:val="00775F32"/>
    <w:rsid w:val="00775FF0"/>
    <w:rsid w:val="007764F6"/>
    <w:rsid w:val="0077659C"/>
    <w:rsid w:val="0077708D"/>
    <w:rsid w:val="0077746C"/>
    <w:rsid w:val="0077748E"/>
    <w:rsid w:val="00777A8B"/>
    <w:rsid w:val="00777DD3"/>
    <w:rsid w:val="00780104"/>
    <w:rsid w:val="00780A23"/>
    <w:rsid w:val="007813CB"/>
    <w:rsid w:val="0078192E"/>
    <w:rsid w:val="007825C4"/>
    <w:rsid w:val="00783324"/>
    <w:rsid w:val="007837BB"/>
    <w:rsid w:val="00784A21"/>
    <w:rsid w:val="007854CF"/>
    <w:rsid w:val="00785D68"/>
    <w:rsid w:val="007863D1"/>
    <w:rsid w:val="007871B6"/>
    <w:rsid w:val="007874CC"/>
    <w:rsid w:val="0078790A"/>
    <w:rsid w:val="00787DDA"/>
    <w:rsid w:val="00787EA1"/>
    <w:rsid w:val="00790262"/>
    <w:rsid w:val="0079180B"/>
    <w:rsid w:val="00792F71"/>
    <w:rsid w:val="007947FD"/>
    <w:rsid w:val="00794D32"/>
    <w:rsid w:val="00794D78"/>
    <w:rsid w:val="00794E6D"/>
    <w:rsid w:val="007952AD"/>
    <w:rsid w:val="007959A2"/>
    <w:rsid w:val="00796077"/>
    <w:rsid w:val="00797D42"/>
    <w:rsid w:val="007A0A44"/>
    <w:rsid w:val="007A0B5D"/>
    <w:rsid w:val="007A0B69"/>
    <w:rsid w:val="007A0BDE"/>
    <w:rsid w:val="007A0F47"/>
    <w:rsid w:val="007A17F2"/>
    <w:rsid w:val="007A1E74"/>
    <w:rsid w:val="007A2E1F"/>
    <w:rsid w:val="007A41F3"/>
    <w:rsid w:val="007A4237"/>
    <w:rsid w:val="007A4E8A"/>
    <w:rsid w:val="007A5132"/>
    <w:rsid w:val="007B122E"/>
    <w:rsid w:val="007B1A17"/>
    <w:rsid w:val="007B1E12"/>
    <w:rsid w:val="007B2B39"/>
    <w:rsid w:val="007B2EF0"/>
    <w:rsid w:val="007B32EB"/>
    <w:rsid w:val="007B359D"/>
    <w:rsid w:val="007B4500"/>
    <w:rsid w:val="007B46A6"/>
    <w:rsid w:val="007B593E"/>
    <w:rsid w:val="007B6310"/>
    <w:rsid w:val="007B6573"/>
    <w:rsid w:val="007B67A0"/>
    <w:rsid w:val="007C13B5"/>
    <w:rsid w:val="007C18C8"/>
    <w:rsid w:val="007C1ABA"/>
    <w:rsid w:val="007C3040"/>
    <w:rsid w:val="007C3663"/>
    <w:rsid w:val="007C36A8"/>
    <w:rsid w:val="007C4A3E"/>
    <w:rsid w:val="007C4D99"/>
    <w:rsid w:val="007C530F"/>
    <w:rsid w:val="007C55A9"/>
    <w:rsid w:val="007C5EFF"/>
    <w:rsid w:val="007C6692"/>
    <w:rsid w:val="007C71AF"/>
    <w:rsid w:val="007C73F9"/>
    <w:rsid w:val="007C767B"/>
    <w:rsid w:val="007D015E"/>
    <w:rsid w:val="007D03B7"/>
    <w:rsid w:val="007D21D3"/>
    <w:rsid w:val="007D278E"/>
    <w:rsid w:val="007D2C46"/>
    <w:rsid w:val="007D39ED"/>
    <w:rsid w:val="007D45BC"/>
    <w:rsid w:val="007D4B4B"/>
    <w:rsid w:val="007D620F"/>
    <w:rsid w:val="007D63E5"/>
    <w:rsid w:val="007D73D6"/>
    <w:rsid w:val="007E00D4"/>
    <w:rsid w:val="007E0201"/>
    <w:rsid w:val="007E05EA"/>
    <w:rsid w:val="007E06D7"/>
    <w:rsid w:val="007E097D"/>
    <w:rsid w:val="007E158A"/>
    <w:rsid w:val="007E2B4E"/>
    <w:rsid w:val="007E3032"/>
    <w:rsid w:val="007E4156"/>
    <w:rsid w:val="007E4322"/>
    <w:rsid w:val="007E46A3"/>
    <w:rsid w:val="007E52B3"/>
    <w:rsid w:val="007E688A"/>
    <w:rsid w:val="007E68E8"/>
    <w:rsid w:val="007E6903"/>
    <w:rsid w:val="007E6AD2"/>
    <w:rsid w:val="007F028C"/>
    <w:rsid w:val="007F0AC0"/>
    <w:rsid w:val="007F0F48"/>
    <w:rsid w:val="007F15A6"/>
    <w:rsid w:val="007F303A"/>
    <w:rsid w:val="007F3581"/>
    <w:rsid w:val="007F3691"/>
    <w:rsid w:val="007F38C5"/>
    <w:rsid w:val="007F45A1"/>
    <w:rsid w:val="007F4976"/>
    <w:rsid w:val="007F49EE"/>
    <w:rsid w:val="007F4B18"/>
    <w:rsid w:val="007F4E8A"/>
    <w:rsid w:val="007F500A"/>
    <w:rsid w:val="007F5596"/>
    <w:rsid w:val="007F5AF2"/>
    <w:rsid w:val="007F6306"/>
    <w:rsid w:val="007F680F"/>
    <w:rsid w:val="007F6CE2"/>
    <w:rsid w:val="007F77EE"/>
    <w:rsid w:val="007F7A12"/>
    <w:rsid w:val="00801A3E"/>
    <w:rsid w:val="00802579"/>
    <w:rsid w:val="00802BFE"/>
    <w:rsid w:val="00803B16"/>
    <w:rsid w:val="00803D49"/>
    <w:rsid w:val="00803FD1"/>
    <w:rsid w:val="00804B8F"/>
    <w:rsid w:val="00806391"/>
    <w:rsid w:val="008076C4"/>
    <w:rsid w:val="00810392"/>
    <w:rsid w:val="008104BD"/>
    <w:rsid w:val="0081185E"/>
    <w:rsid w:val="00811AEF"/>
    <w:rsid w:val="00811B6E"/>
    <w:rsid w:val="008162F2"/>
    <w:rsid w:val="0081650D"/>
    <w:rsid w:val="00816D5B"/>
    <w:rsid w:val="00820F0B"/>
    <w:rsid w:val="0082147E"/>
    <w:rsid w:val="008221A1"/>
    <w:rsid w:val="00822817"/>
    <w:rsid w:val="008228CB"/>
    <w:rsid w:val="00823B15"/>
    <w:rsid w:val="00823F8D"/>
    <w:rsid w:val="0082538A"/>
    <w:rsid w:val="00826B6F"/>
    <w:rsid w:val="00826E80"/>
    <w:rsid w:val="008300A5"/>
    <w:rsid w:val="00830475"/>
    <w:rsid w:val="00831388"/>
    <w:rsid w:val="00831544"/>
    <w:rsid w:val="0083170C"/>
    <w:rsid w:val="00831A2D"/>
    <w:rsid w:val="0083257C"/>
    <w:rsid w:val="0083337E"/>
    <w:rsid w:val="00834440"/>
    <w:rsid w:val="008367F7"/>
    <w:rsid w:val="00836C28"/>
    <w:rsid w:val="0084061C"/>
    <w:rsid w:val="00840837"/>
    <w:rsid w:val="00841446"/>
    <w:rsid w:val="00843754"/>
    <w:rsid w:val="00843DB8"/>
    <w:rsid w:val="00844A8A"/>
    <w:rsid w:val="008452AE"/>
    <w:rsid w:val="00845380"/>
    <w:rsid w:val="00845796"/>
    <w:rsid w:val="008457A8"/>
    <w:rsid w:val="00845907"/>
    <w:rsid w:val="008470BE"/>
    <w:rsid w:val="00847EBF"/>
    <w:rsid w:val="00850900"/>
    <w:rsid w:val="008509C7"/>
    <w:rsid w:val="00851F17"/>
    <w:rsid w:val="00851FEE"/>
    <w:rsid w:val="008537CF"/>
    <w:rsid w:val="00854791"/>
    <w:rsid w:val="00854A6E"/>
    <w:rsid w:val="00854B0E"/>
    <w:rsid w:val="00855208"/>
    <w:rsid w:val="00856345"/>
    <w:rsid w:val="0085651E"/>
    <w:rsid w:val="008565FA"/>
    <w:rsid w:val="00856987"/>
    <w:rsid w:val="008571CF"/>
    <w:rsid w:val="00857688"/>
    <w:rsid w:val="00857B9A"/>
    <w:rsid w:val="00861586"/>
    <w:rsid w:val="00861808"/>
    <w:rsid w:val="0086244B"/>
    <w:rsid w:val="008625DD"/>
    <w:rsid w:val="00863F56"/>
    <w:rsid w:val="00865A8B"/>
    <w:rsid w:val="008664F6"/>
    <w:rsid w:val="00866D6A"/>
    <w:rsid w:val="00871718"/>
    <w:rsid w:val="00871B9F"/>
    <w:rsid w:val="00871BBE"/>
    <w:rsid w:val="008721FB"/>
    <w:rsid w:val="0087252E"/>
    <w:rsid w:val="00872A8E"/>
    <w:rsid w:val="00872E70"/>
    <w:rsid w:val="00872E7E"/>
    <w:rsid w:val="0087305A"/>
    <w:rsid w:val="008741FB"/>
    <w:rsid w:val="008747A2"/>
    <w:rsid w:val="00874CB1"/>
    <w:rsid w:val="00875CCC"/>
    <w:rsid w:val="008760C3"/>
    <w:rsid w:val="00876D6E"/>
    <w:rsid w:val="00877B0D"/>
    <w:rsid w:val="0088017E"/>
    <w:rsid w:val="00880331"/>
    <w:rsid w:val="008808C3"/>
    <w:rsid w:val="00880AE2"/>
    <w:rsid w:val="008812D7"/>
    <w:rsid w:val="00882750"/>
    <w:rsid w:val="008827FF"/>
    <w:rsid w:val="00882A57"/>
    <w:rsid w:val="008831AD"/>
    <w:rsid w:val="00883346"/>
    <w:rsid w:val="0088509D"/>
    <w:rsid w:val="008852DE"/>
    <w:rsid w:val="00885F78"/>
    <w:rsid w:val="0088663B"/>
    <w:rsid w:val="0088712E"/>
    <w:rsid w:val="00887325"/>
    <w:rsid w:val="008913B4"/>
    <w:rsid w:val="00891B8C"/>
    <w:rsid w:val="00891FF3"/>
    <w:rsid w:val="00892CEC"/>
    <w:rsid w:val="008930A3"/>
    <w:rsid w:val="00893A71"/>
    <w:rsid w:val="008943B3"/>
    <w:rsid w:val="00894A0C"/>
    <w:rsid w:val="008972FB"/>
    <w:rsid w:val="00897B68"/>
    <w:rsid w:val="00897C37"/>
    <w:rsid w:val="008A08DF"/>
    <w:rsid w:val="008A0BA4"/>
    <w:rsid w:val="008A11AC"/>
    <w:rsid w:val="008A12FE"/>
    <w:rsid w:val="008A2195"/>
    <w:rsid w:val="008A2763"/>
    <w:rsid w:val="008A2E87"/>
    <w:rsid w:val="008A333B"/>
    <w:rsid w:val="008A3351"/>
    <w:rsid w:val="008A4D6D"/>
    <w:rsid w:val="008A55E2"/>
    <w:rsid w:val="008A5D7A"/>
    <w:rsid w:val="008A5DEA"/>
    <w:rsid w:val="008A5F46"/>
    <w:rsid w:val="008A63C6"/>
    <w:rsid w:val="008A6F18"/>
    <w:rsid w:val="008B0C1E"/>
    <w:rsid w:val="008B0FEB"/>
    <w:rsid w:val="008B14E1"/>
    <w:rsid w:val="008B22DA"/>
    <w:rsid w:val="008B2A5C"/>
    <w:rsid w:val="008B4D25"/>
    <w:rsid w:val="008B5B8B"/>
    <w:rsid w:val="008B77DD"/>
    <w:rsid w:val="008C1A02"/>
    <w:rsid w:val="008C29CD"/>
    <w:rsid w:val="008C3324"/>
    <w:rsid w:val="008C52D0"/>
    <w:rsid w:val="008C54E5"/>
    <w:rsid w:val="008C56F0"/>
    <w:rsid w:val="008C60BF"/>
    <w:rsid w:val="008C6A30"/>
    <w:rsid w:val="008C7308"/>
    <w:rsid w:val="008D03B2"/>
    <w:rsid w:val="008D0443"/>
    <w:rsid w:val="008D31A2"/>
    <w:rsid w:val="008D3FDC"/>
    <w:rsid w:val="008D458C"/>
    <w:rsid w:val="008D4929"/>
    <w:rsid w:val="008D5417"/>
    <w:rsid w:val="008D6849"/>
    <w:rsid w:val="008D6982"/>
    <w:rsid w:val="008D6FBF"/>
    <w:rsid w:val="008E0DF0"/>
    <w:rsid w:val="008E16F7"/>
    <w:rsid w:val="008E2835"/>
    <w:rsid w:val="008E2878"/>
    <w:rsid w:val="008E2DF0"/>
    <w:rsid w:val="008E3612"/>
    <w:rsid w:val="008E37B4"/>
    <w:rsid w:val="008E37EF"/>
    <w:rsid w:val="008E4194"/>
    <w:rsid w:val="008E49CC"/>
    <w:rsid w:val="008E578F"/>
    <w:rsid w:val="008E6F66"/>
    <w:rsid w:val="008E7903"/>
    <w:rsid w:val="008F3E93"/>
    <w:rsid w:val="008F3FE7"/>
    <w:rsid w:val="008F423F"/>
    <w:rsid w:val="008F448B"/>
    <w:rsid w:val="008F4EBE"/>
    <w:rsid w:val="008F52A4"/>
    <w:rsid w:val="008F53FB"/>
    <w:rsid w:val="008F560E"/>
    <w:rsid w:val="008F767A"/>
    <w:rsid w:val="008F77FC"/>
    <w:rsid w:val="009007DF"/>
    <w:rsid w:val="00901AB9"/>
    <w:rsid w:val="009021F5"/>
    <w:rsid w:val="0090356A"/>
    <w:rsid w:val="00903726"/>
    <w:rsid w:val="009061DA"/>
    <w:rsid w:val="00906823"/>
    <w:rsid w:val="0090722C"/>
    <w:rsid w:val="00907D57"/>
    <w:rsid w:val="00907FC3"/>
    <w:rsid w:val="00910866"/>
    <w:rsid w:val="009112B8"/>
    <w:rsid w:val="0091177E"/>
    <w:rsid w:val="00911785"/>
    <w:rsid w:val="00912403"/>
    <w:rsid w:val="0091296D"/>
    <w:rsid w:val="0091350F"/>
    <w:rsid w:val="0091384F"/>
    <w:rsid w:val="00913E99"/>
    <w:rsid w:val="00914898"/>
    <w:rsid w:val="009149C5"/>
    <w:rsid w:val="00915030"/>
    <w:rsid w:val="00915BE2"/>
    <w:rsid w:val="00915FD9"/>
    <w:rsid w:val="00916A00"/>
    <w:rsid w:val="00921FAF"/>
    <w:rsid w:val="00921FD8"/>
    <w:rsid w:val="0092274A"/>
    <w:rsid w:val="00923D21"/>
    <w:rsid w:val="009245C9"/>
    <w:rsid w:val="00924C77"/>
    <w:rsid w:val="00924D3B"/>
    <w:rsid w:val="009251DD"/>
    <w:rsid w:val="009256E4"/>
    <w:rsid w:val="009257E3"/>
    <w:rsid w:val="00925841"/>
    <w:rsid w:val="0092597A"/>
    <w:rsid w:val="00925D41"/>
    <w:rsid w:val="00925FD4"/>
    <w:rsid w:val="009273CD"/>
    <w:rsid w:val="00931CB4"/>
    <w:rsid w:val="0093216D"/>
    <w:rsid w:val="00932DE1"/>
    <w:rsid w:val="00933824"/>
    <w:rsid w:val="00935420"/>
    <w:rsid w:val="009355EE"/>
    <w:rsid w:val="00935A7D"/>
    <w:rsid w:val="0093625C"/>
    <w:rsid w:val="009373F7"/>
    <w:rsid w:val="00937D31"/>
    <w:rsid w:val="009406B0"/>
    <w:rsid w:val="00940FEB"/>
    <w:rsid w:val="00941D47"/>
    <w:rsid w:val="00942758"/>
    <w:rsid w:val="00944315"/>
    <w:rsid w:val="00944BD0"/>
    <w:rsid w:val="009450E7"/>
    <w:rsid w:val="0094533F"/>
    <w:rsid w:val="00945450"/>
    <w:rsid w:val="00947336"/>
    <w:rsid w:val="00947433"/>
    <w:rsid w:val="00950006"/>
    <w:rsid w:val="00951420"/>
    <w:rsid w:val="00951E94"/>
    <w:rsid w:val="009524E5"/>
    <w:rsid w:val="009528BC"/>
    <w:rsid w:val="00952EB2"/>
    <w:rsid w:val="00953205"/>
    <w:rsid w:val="0095357D"/>
    <w:rsid w:val="009557B5"/>
    <w:rsid w:val="00955DE5"/>
    <w:rsid w:val="009564D6"/>
    <w:rsid w:val="00956CC5"/>
    <w:rsid w:val="0095703C"/>
    <w:rsid w:val="0095739D"/>
    <w:rsid w:val="0095774D"/>
    <w:rsid w:val="00957F42"/>
    <w:rsid w:val="009600CE"/>
    <w:rsid w:val="009606B8"/>
    <w:rsid w:val="00960B3D"/>
    <w:rsid w:val="00960B81"/>
    <w:rsid w:val="00960E29"/>
    <w:rsid w:val="0096183A"/>
    <w:rsid w:val="009623A8"/>
    <w:rsid w:val="00962436"/>
    <w:rsid w:val="009626E2"/>
    <w:rsid w:val="009630FA"/>
    <w:rsid w:val="00963308"/>
    <w:rsid w:val="00963BAC"/>
    <w:rsid w:val="00964556"/>
    <w:rsid w:val="00964E50"/>
    <w:rsid w:val="00965DF5"/>
    <w:rsid w:val="0096674A"/>
    <w:rsid w:val="009669A1"/>
    <w:rsid w:val="00966AE4"/>
    <w:rsid w:val="00966FEF"/>
    <w:rsid w:val="0096723A"/>
    <w:rsid w:val="0096740B"/>
    <w:rsid w:val="00970784"/>
    <w:rsid w:val="0097091A"/>
    <w:rsid w:val="009715A9"/>
    <w:rsid w:val="009715FF"/>
    <w:rsid w:val="00971C4A"/>
    <w:rsid w:val="00973496"/>
    <w:rsid w:val="009734F1"/>
    <w:rsid w:val="00973AEE"/>
    <w:rsid w:val="00974258"/>
    <w:rsid w:val="00975833"/>
    <w:rsid w:val="00975AA3"/>
    <w:rsid w:val="00976431"/>
    <w:rsid w:val="0097678C"/>
    <w:rsid w:val="0097719E"/>
    <w:rsid w:val="009771E6"/>
    <w:rsid w:val="0097770C"/>
    <w:rsid w:val="00977882"/>
    <w:rsid w:val="00980450"/>
    <w:rsid w:val="009804C3"/>
    <w:rsid w:val="009811EE"/>
    <w:rsid w:val="009815C9"/>
    <w:rsid w:val="0098416E"/>
    <w:rsid w:val="009856AF"/>
    <w:rsid w:val="0098679A"/>
    <w:rsid w:val="00986B5C"/>
    <w:rsid w:val="00986BB1"/>
    <w:rsid w:val="009873D0"/>
    <w:rsid w:val="009874C4"/>
    <w:rsid w:val="00987F6E"/>
    <w:rsid w:val="00990581"/>
    <w:rsid w:val="00991305"/>
    <w:rsid w:val="0099130A"/>
    <w:rsid w:val="00991439"/>
    <w:rsid w:val="009916CE"/>
    <w:rsid w:val="00991863"/>
    <w:rsid w:val="009924BC"/>
    <w:rsid w:val="00993822"/>
    <w:rsid w:val="0099503E"/>
    <w:rsid w:val="009958C7"/>
    <w:rsid w:val="00995A12"/>
    <w:rsid w:val="009960A0"/>
    <w:rsid w:val="009966AF"/>
    <w:rsid w:val="00996884"/>
    <w:rsid w:val="00996BE3"/>
    <w:rsid w:val="009972DC"/>
    <w:rsid w:val="0099746E"/>
    <w:rsid w:val="00997AFB"/>
    <w:rsid w:val="00997DFC"/>
    <w:rsid w:val="009A005C"/>
    <w:rsid w:val="009A0B3E"/>
    <w:rsid w:val="009A0EDD"/>
    <w:rsid w:val="009A102C"/>
    <w:rsid w:val="009A13D6"/>
    <w:rsid w:val="009A1707"/>
    <w:rsid w:val="009A17B5"/>
    <w:rsid w:val="009A17FA"/>
    <w:rsid w:val="009A19A6"/>
    <w:rsid w:val="009A23CD"/>
    <w:rsid w:val="009A25C7"/>
    <w:rsid w:val="009A4EFD"/>
    <w:rsid w:val="009A634C"/>
    <w:rsid w:val="009A7699"/>
    <w:rsid w:val="009A78F0"/>
    <w:rsid w:val="009A7A34"/>
    <w:rsid w:val="009B083D"/>
    <w:rsid w:val="009B141A"/>
    <w:rsid w:val="009B1B99"/>
    <w:rsid w:val="009B21B0"/>
    <w:rsid w:val="009B24E1"/>
    <w:rsid w:val="009B2F5E"/>
    <w:rsid w:val="009B3204"/>
    <w:rsid w:val="009B3275"/>
    <w:rsid w:val="009B33FF"/>
    <w:rsid w:val="009B380C"/>
    <w:rsid w:val="009B3A9B"/>
    <w:rsid w:val="009B3EEE"/>
    <w:rsid w:val="009B47B4"/>
    <w:rsid w:val="009B54F6"/>
    <w:rsid w:val="009B5ED5"/>
    <w:rsid w:val="009B62C7"/>
    <w:rsid w:val="009B6613"/>
    <w:rsid w:val="009B7E60"/>
    <w:rsid w:val="009C10D9"/>
    <w:rsid w:val="009C1D89"/>
    <w:rsid w:val="009C27D3"/>
    <w:rsid w:val="009C28FB"/>
    <w:rsid w:val="009C2B7D"/>
    <w:rsid w:val="009C3A9A"/>
    <w:rsid w:val="009C459A"/>
    <w:rsid w:val="009C48ED"/>
    <w:rsid w:val="009C4CE5"/>
    <w:rsid w:val="009C5191"/>
    <w:rsid w:val="009C5657"/>
    <w:rsid w:val="009C5A35"/>
    <w:rsid w:val="009C5A6E"/>
    <w:rsid w:val="009C5FDF"/>
    <w:rsid w:val="009C633A"/>
    <w:rsid w:val="009C6E90"/>
    <w:rsid w:val="009C7E0A"/>
    <w:rsid w:val="009D0CF8"/>
    <w:rsid w:val="009D16AE"/>
    <w:rsid w:val="009D251C"/>
    <w:rsid w:val="009D2743"/>
    <w:rsid w:val="009D2815"/>
    <w:rsid w:val="009D3B19"/>
    <w:rsid w:val="009D496C"/>
    <w:rsid w:val="009D577D"/>
    <w:rsid w:val="009D5F5A"/>
    <w:rsid w:val="009D7F83"/>
    <w:rsid w:val="009E00CA"/>
    <w:rsid w:val="009E03CF"/>
    <w:rsid w:val="009E07EC"/>
    <w:rsid w:val="009E154A"/>
    <w:rsid w:val="009E1C36"/>
    <w:rsid w:val="009E3140"/>
    <w:rsid w:val="009E5426"/>
    <w:rsid w:val="009E548D"/>
    <w:rsid w:val="009E562B"/>
    <w:rsid w:val="009E5873"/>
    <w:rsid w:val="009E5A49"/>
    <w:rsid w:val="009E5F9B"/>
    <w:rsid w:val="009E6262"/>
    <w:rsid w:val="009E6AB8"/>
    <w:rsid w:val="009E6E3C"/>
    <w:rsid w:val="009E722A"/>
    <w:rsid w:val="009E7301"/>
    <w:rsid w:val="009F17F5"/>
    <w:rsid w:val="009F18B2"/>
    <w:rsid w:val="009F280F"/>
    <w:rsid w:val="009F2A4B"/>
    <w:rsid w:val="009F4A01"/>
    <w:rsid w:val="009F542B"/>
    <w:rsid w:val="009F5779"/>
    <w:rsid w:val="009F614C"/>
    <w:rsid w:val="009F62ED"/>
    <w:rsid w:val="009F6464"/>
    <w:rsid w:val="009F69C7"/>
    <w:rsid w:val="009F6F19"/>
    <w:rsid w:val="00A00104"/>
    <w:rsid w:val="00A0261A"/>
    <w:rsid w:val="00A0292B"/>
    <w:rsid w:val="00A02AD6"/>
    <w:rsid w:val="00A02BB3"/>
    <w:rsid w:val="00A02FC5"/>
    <w:rsid w:val="00A03533"/>
    <w:rsid w:val="00A0582A"/>
    <w:rsid w:val="00A069A2"/>
    <w:rsid w:val="00A07413"/>
    <w:rsid w:val="00A07575"/>
    <w:rsid w:val="00A07740"/>
    <w:rsid w:val="00A100FD"/>
    <w:rsid w:val="00A1037E"/>
    <w:rsid w:val="00A12234"/>
    <w:rsid w:val="00A13D7A"/>
    <w:rsid w:val="00A14AC2"/>
    <w:rsid w:val="00A15731"/>
    <w:rsid w:val="00A1692C"/>
    <w:rsid w:val="00A1776F"/>
    <w:rsid w:val="00A178A2"/>
    <w:rsid w:val="00A20475"/>
    <w:rsid w:val="00A2052C"/>
    <w:rsid w:val="00A20798"/>
    <w:rsid w:val="00A21199"/>
    <w:rsid w:val="00A2196A"/>
    <w:rsid w:val="00A23084"/>
    <w:rsid w:val="00A23172"/>
    <w:rsid w:val="00A24417"/>
    <w:rsid w:val="00A2469B"/>
    <w:rsid w:val="00A24F62"/>
    <w:rsid w:val="00A252B2"/>
    <w:rsid w:val="00A25835"/>
    <w:rsid w:val="00A25899"/>
    <w:rsid w:val="00A258B5"/>
    <w:rsid w:val="00A26453"/>
    <w:rsid w:val="00A267DC"/>
    <w:rsid w:val="00A27004"/>
    <w:rsid w:val="00A2797D"/>
    <w:rsid w:val="00A306DB"/>
    <w:rsid w:val="00A3098B"/>
    <w:rsid w:val="00A311ED"/>
    <w:rsid w:val="00A31267"/>
    <w:rsid w:val="00A315A0"/>
    <w:rsid w:val="00A31A70"/>
    <w:rsid w:val="00A33527"/>
    <w:rsid w:val="00A337A8"/>
    <w:rsid w:val="00A34277"/>
    <w:rsid w:val="00A3456E"/>
    <w:rsid w:val="00A349B4"/>
    <w:rsid w:val="00A35B9D"/>
    <w:rsid w:val="00A35C32"/>
    <w:rsid w:val="00A36752"/>
    <w:rsid w:val="00A36A5F"/>
    <w:rsid w:val="00A373E5"/>
    <w:rsid w:val="00A4293E"/>
    <w:rsid w:val="00A43074"/>
    <w:rsid w:val="00A44425"/>
    <w:rsid w:val="00A45672"/>
    <w:rsid w:val="00A46A04"/>
    <w:rsid w:val="00A46E76"/>
    <w:rsid w:val="00A50A99"/>
    <w:rsid w:val="00A520B4"/>
    <w:rsid w:val="00A527F1"/>
    <w:rsid w:val="00A5288E"/>
    <w:rsid w:val="00A54325"/>
    <w:rsid w:val="00A54E48"/>
    <w:rsid w:val="00A550C8"/>
    <w:rsid w:val="00A55256"/>
    <w:rsid w:val="00A56BED"/>
    <w:rsid w:val="00A5764E"/>
    <w:rsid w:val="00A610E9"/>
    <w:rsid w:val="00A616F7"/>
    <w:rsid w:val="00A620C5"/>
    <w:rsid w:val="00A62657"/>
    <w:rsid w:val="00A661B2"/>
    <w:rsid w:val="00A66A08"/>
    <w:rsid w:val="00A6727B"/>
    <w:rsid w:val="00A67D24"/>
    <w:rsid w:val="00A703F4"/>
    <w:rsid w:val="00A706F5"/>
    <w:rsid w:val="00A70E72"/>
    <w:rsid w:val="00A7213D"/>
    <w:rsid w:val="00A72D53"/>
    <w:rsid w:val="00A7442B"/>
    <w:rsid w:val="00A74E79"/>
    <w:rsid w:val="00A75EAB"/>
    <w:rsid w:val="00A76DA0"/>
    <w:rsid w:val="00A76E21"/>
    <w:rsid w:val="00A77150"/>
    <w:rsid w:val="00A7764F"/>
    <w:rsid w:val="00A778F0"/>
    <w:rsid w:val="00A77989"/>
    <w:rsid w:val="00A77F25"/>
    <w:rsid w:val="00A803B7"/>
    <w:rsid w:val="00A80B4C"/>
    <w:rsid w:val="00A81147"/>
    <w:rsid w:val="00A81422"/>
    <w:rsid w:val="00A814FF"/>
    <w:rsid w:val="00A81A2D"/>
    <w:rsid w:val="00A826FF"/>
    <w:rsid w:val="00A82D6B"/>
    <w:rsid w:val="00A833D5"/>
    <w:rsid w:val="00A83F13"/>
    <w:rsid w:val="00A84485"/>
    <w:rsid w:val="00A85569"/>
    <w:rsid w:val="00A85ACD"/>
    <w:rsid w:val="00A8642E"/>
    <w:rsid w:val="00A86838"/>
    <w:rsid w:val="00A90951"/>
    <w:rsid w:val="00A92409"/>
    <w:rsid w:val="00A9613C"/>
    <w:rsid w:val="00A97CAF"/>
    <w:rsid w:val="00AA01E9"/>
    <w:rsid w:val="00AA0703"/>
    <w:rsid w:val="00AA0D90"/>
    <w:rsid w:val="00AA12A1"/>
    <w:rsid w:val="00AA1323"/>
    <w:rsid w:val="00AA1388"/>
    <w:rsid w:val="00AA3620"/>
    <w:rsid w:val="00AA3B8D"/>
    <w:rsid w:val="00AA4488"/>
    <w:rsid w:val="00AA5117"/>
    <w:rsid w:val="00AA7518"/>
    <w:rsid w:val="00AB0397"/>
    <w:rsid w:val="00AB0577"/>
    <w:rsid w:val="00AB24C5"/>
    <w:rsid w:val="00AB3645"/>
    <w:rsid w:val="00AB3EC6"/>
    <w:rsid w:val="00AB4649"/>
    <w:rsid w:val="00AB696B"/>
    <w:rsid w:val="00AC0521"/>
    <w:rsid w:val="00AC059F"/>
    <w:rsid w:val="00AC08DC"/>
    <w:rsid w:val="00AC0AE4"/>
    <w:rsid w:val="00AC10A1"/>
    <w:rsid w:val="00AC1B1C"/>
    <w:rsid w:val="00AC1B5F"/>
    <w:rsid w:val="00AC1EFE"/>
    <w:rsid w:val="00AC335F"/>
    <w:rsid w:val="00AC38B5"/>
    <w:rsid w:val="00AC5881"/>
    <w:rsid w:val="00AC5D6A"/>
    <w:rsid w:val="00AC70FA"/>
    <w:rsid w:val="00AC7263"/>
    <w:rsid w:val="00AD0767"/>
    <w:rsid w:val="00AD0C09"/>
    <w:rsid w:val="00AD0EC5"/>
    <w:rsid w:val="00AD18F6"/>
    <w:rsid w:val="00AD1C91"/>
    <w:rsid w:val="00AD217C"/>
    <w:rsid w:val="00AD2204"/>
    <w:rsid w:val="00AD25A8"/>
    <w:rsid w:val="00AD2ABC"/>
    <w:rsid w:val="00AD3386"/>
    <w:rsid w:val="00AD3782"/>
    <w:rsid w:val="00AD4722"/>
    <w:rsid w:val="00AD4961"/>
    <w:rsid w:val="00AD543C"/>
    <w:rsid w:val="00AD5F73"/>
    <w:rsid w:val="00AD612B"/>
    <w:rsid w:val="00AD69C9"/>
    <w:rsid w:val="00AD6E3F"/>
    <w:rsid w:val="00AD7074"/>
    <w:rsid w:val="00AD7435"/>
    <w:rsid w:val="00AE0C08"/>
    <w:rsid w:val="00AE14CD"/>
    <w:rsid w:val="00AE3B21"/>
    <w:rsid w:val="00AE3B54"/>
    <w:rsid w:val="00AE3F8C"/>
    <w:rsid w:val="00AE4273"/>
    <w:rsid w:val="00AE46F4"/>
    <w:rsid w:val="00AE47F2"/>
    <w:rsid w:val="00AE4A9B"/>
    <w:rsid w:val="00AE53B3"/>
    <w:rsid w:val="00AE5AE3"/>
    <w:rsid w:val="00AE5EB6"/>
    <w:rsid w:val="00AE6BFC"/>
    <w:rsid w:val="00AE78F5"/>
    <w:rsid w:val="00AE793A"/>
    <w:rsid w:val="00AE7C38"/>
    <w:rsid w:val="00AF0BFC"/>
    <w:rsid w:val="00AF0D69"/>
    <w:rsid w:val="00AF1355"/>
    <w:rsid w:val="00AF13E8"/>
    <w:rsid w:val="00AF1456"/>
    <w:rsid w:val="00AF1D49"/>
    <w:rsid w:val="00AF6BA4"/>
    <w:rsid w:val="00AF74B5"/>
    <w:rsid w:val="00AF7603"/>
    <w:rsid w:val="00B00264"/>
    <w:rsid w:val="00B016DA"/>
    <w:rsid w:val="00B0189B"/>
    <w:rsid w:val="00B01A23"/>
    <w:rsid w:val="00B020B7"/>
    <w:rsid w:val="00B03585"/>
    <w:rsid w:val="00B04BCC"/>
    <w:rsid w:val="00B04EC9"/>
    <w:rsid w:val="00B053E8"/>
    <w:rsid w:val="00B05A0D"/>
    <w:rsid w:val="00B05CFD"/>
    <w:rsid w:val="00B0648D"/>
    <w:rsid w:val="00B0652E"/>
    <w:rsid w:val="00B06856"/>
    <w:rsid w:val="00B06FF6"/>
    <w:rsid w:val="00B07B37"/>
    <w:rsid w:val="00B111AE"/>
    <w:rsid w:val="00B11954"/>
    <w:rsid w:val="00B11F14"/>
    <w:rsid w:val="00B1328B"/>
    <w:rsid w:val="00B1440B"/>
    <w:rsid w:val="00B14CEF"/>
    <w:rsid w:val="00B1594D"/>
    <w:rsid w:val="00B16872"/>
    <w:rsid w:val="00B211BE"/>
    <w:rsid w:val="00B21DB7"/>
    <w:rsid w:val="00B2252D"/>
    <w:rsid w:val="00B2320B"/>
    <w:rsid w:val="00B23856"/>
    <w:rsid w:val="00B253AC"/>
    <w:rsid w:val="00B2552A"/>
    <w:rsid w:val="00B25E47"/>
    <w:rsid w:val="00B2622E"/>
    <w:rsid w:val="00B274AB"/>
    <w:rsid w:val="00B27C3B"/>
    <w:rsid w:val="00B308E8"/>
    <w:rsid w:val="00B30BB1"/>
    <w:rsid w:val="00B31856"/>
    <w:rsid w:val="00B318BE"/>
    <w:rsid w:val="00B31BF9"/>
    <w:rsid w:val="00B331DA"/>
    <w:rsid w:val="00B335E2"/>
    <w:rsid w:val="00B337F7"/>
    <w:rsid w:val="00B33BD0"/>
    <w:rsid w:val="00B34103"/>
    <w:rsid w:val="00B347CE"/>
    <w:rsid w:val="00B34B0E"/>
    <w:rsid w:val="00B34ED5"/>
    <w:rsid w:val="00B35771"/>
    <w:rsid w:val="00B36C19"/>
    <w:rsid w:val="00B37E87"/>
    <w:rsid w:val="00B408B0"/>
    <w:rsid w:val="00B41581"/>
    <w:rsid w:val="00B41A06"/>
    <w:rsid w:val="00B41F0A"/>
    <w:rsid w:val="00B43255"/>
    <w:rsid w:val="00B43467"/>
    <w:rsid w:val="00B43A18"/>
    <w:rsid w:val="00B43A70"/>
    <w:rsid w:val="00B441EB"/>
    <w:rsid w:val="00B444BC"/>
    <w:rsid w:val="00B4482B"/>
    <w:rsid w:val="00B44CB0"/>
    <w:rsid w:val="00B45839"/>
    <w:rsid w:val="00B463DE"/>
    <w:rsid w:val="00B469C4"/>
    <w:rsid w:val="00B46BE3"/>
    <w:rsid w:val="00B50DE2"/>
    <w:rsid w:val="00B525FC"/>
    <w:rsid w:val="00B52DAE"/>
    <w:rsid w:val="00B52E67"/>
    <w:rsid w:val="00B530E5"/>
    <w:rsid w:val="00B533FF"/>
    <w:rsid w:val="00B53707"/>
    <w:rsid w:val="00B5388D"/>
    <w:rsid w:val="00B5586B"/>
    <w:rsid w:val="00B55E7D"/>
    <w:rsid w:val="00B56294"/>
    <w:rsid w:val="00B600B7"/>
    <w:rsid w:val="00B6035B"/>
    <w:rsid w:val="00B608FF"/>
    <w:rsid w:val="00B61393"/>
    <w:rsid w:val="00B6195E"/>
    <w:rsid w:val="00B61CE8"/>
    <w:rsid w:val="00B625F6"/>
    <w:rsid w:val="00B626FA"/>
    <w:rsid w:val="00B638AA"/>
    <w:rsid w:val="00B64A64"/>
    <w:rsid w:val="00B64CFD"/>
    <w:rsid w:val="00B66161"/>
    <w:rsid w:val="00B6658B"/>
    <w:rsid w:val="00B66820"/>
    <w:rsid w:val="00B67BFB"/>
    <w:rsid w:val="00B707DA"/>
    <w:rsid w:val="00B724D2"/>
    <w:rsid w:val="00B7256A"/>
    <w:rsid w:val="00B7258A"/>
    <w:rsid w:val="00B726DD"/>
    <w:rsid w:val="00B72E97"/>
    <w:rsid w:val="00B730CB"/>
    <w:rsid w:val="00B750FC"/>
    <w:rsid w:val="00B75154"/>
    <w:rsid w:val="00B755C0"/>
    <w:rsid w:val="00B7609F"/>
    <w:rsid w:val="00B7694A"/>
    <w:rsid w:val="00B76A40"/>
    <w:rsid w:val="00B77518"/>
    <w:rsid w:val="00B80711"/>
    <w:rsid w:val="00B8074E"/>
    <w:rsid w:val="00B818E9"/>
    <w:rsid w:val="00B81903"/>
    <w:rsid w:val="00B81DB4"/>
    <w:rsid w:val="00B82005"/>
    <w:rsid w:val="00B82C87"/>
    <w:rsid w:val="00B84A35"/>
    <w:rsid w:val="00B84AB3"/>
    <w:rsid w:val="00B858FF"/>
    <w:rsid w:val="00B869E0"/>
    <w:rsid w:val="00B86EF5"/>
    <w:rsid w:val="00B876C6"/>
    <w:rsid w:val="00B87894"/>
    <w:rsid w:val="00B90190"/>
    <w:rsid w:val="00B90C62"/>
    <w:rsid w:val="00B90D71"/>
    <w:rsid w:val="00B90F80"/>
    <w:rsid w:val="00B91B3F"/>
    <w:rsid w:val="00B921F7"/>
    <w:rsid w:val="00B9305D"/>
    <w:rsid w:val="00B93840"/>
    <w:rsid w:val="00B939F4"/>
    <w:rsid w:val="00B94C50"/>
    <w:rsid w:val="00B9525C"/>
    <w:rsid w:val="00B95611"/>
    <w:rsid w:val="00B95DA7"/>
    <w:rsid w:val="00B961CD"/>
    <w:rsid w:val="00B9674F"/>
    <w:rsid w:val="00B9782B"/>
    <w:rsid w:val="00B97E6D"/>
    <w:rsid w:val="00B97F0F"/>
    <w:rsid w:val="00B97F43"/>
    <w:rsid w:val="00BA05DB"/>
    <w:rsid w:val="00BA0867"/>
    <w:rsid w:val="00BA0993"/>
    <w:rsid w:val="00BA0D30"/>
    <w:rsid w:val="00BA0EB3"/>
    <w:rsid w:val="00BA1701"/>
    <w:rsid w:val="00BA1994"/>
    <w:rsid w:val="00BA2A61"/>
    <w:rsid w:val="00BA3217"/>
    <w:rsid w:val="00BA3F14"/>
    <w:rsid w:val="00BA490B"/>
    <w:rsid w:val="00BA495B"/>
    <w:rsid w:val="00BA5E2B"/>
    <w:rsid w:val="00BA60BF"/>
    <w:rsid w:val="00BA663F"/>
    <w:rsid w:val="00BA6FCC"/>
    <w:rsid w:val="00BB2299"/>
    <w:rsid w:val="00BB29C0"/>
    <w:rsid w:val="00BB35F1"/>
    <w:rsid w:val="00BB39DE"/>
    <w:rsid w:val="00BB3F0F"/>
    <w:rsid w:val="00BB43EA"/>
    <w:rsid w:val="00BB45AA"/>
    <w:rsid w:val="00BB47B4"/>
    <w:rsid w:val="00BB658B"/>
    <w:rsid w:val="00BC0655"/>
    <w:rsid w:val="00BC19B7"/>
    <w:rsid w:val="00BC1FA2"/>
    <w:rsid w:val="00BC24A0"/>
    <w:rsid w:val="00BC34AB"/>
    <w:rsid w:val="00BC45D4"/>
    <w:rsid w:val="00BC46BD"/>
    <w:rsid w:val="00BC6641"/>
    <w:rsid w:val="00BC66D7"/>
    <w:rsid w:val="00BC784A"/>
    <w:rsid w:val="00BC7CFB"/>
    <w:rsid w:val="00BC7EDA"/>
    <w:rsid w:val="00BD0294"/>
    <w:rsid w:val="00BD149D"/>
    <w:rsid w:val="00BD1C88"/>
    <w:rsid w:val="00BD1E12"/>
    <w:rsid w:val="00BD3114"/>
    <w:rsid w:val="00BD3C7A"/>
    <w:rsid w:val="00BD4041"/>
    <w:rsid w:val="00BD432F"/>
    <w:rsid w:val="00BD467C"/>
    <w:rsid w:val="00BD4AB2"/>
    <w:rsid w:val="00BD4DAD"/>
    <w:rsid w:val="00BD5061"/>
    <w:rsid w:val="00BD5D5F"/>
    <w:rsid w:val="00BD6B6D"/>
    <w:rsid w:val="00BD6D5F"/>
    <w:rsid w:val="00BD718C"/>
    <w:rsid w:val="00BD76D7"/>
    <w:rsid w:val="00BD7A86"/>
    <w:rsid w:val="00BE10E6"/>
    <w:rsid w:val="00BE1B90"/>
    <w:rsid w:val="00BE21C3"/>
    <w:rsid w:val="00BE23F8"/>
    <w:rsid w:val="00BE2427"/>
    <w:rsid w:val="00BE249B"/>
    <w:rsid w:val="00BE7833"/>
    <w:rsid w:val="00BE7D60"/>
    <w:rsid w:val="00BF0E07"/>
    <w:rsid w:val="00BF0E3D"/>
    <w:rsid w:val="00BF208D"/>
    <w:rsid w:val="00BF247E"/>
    <w:rsid w:val="00BF27FC"/>
    <w:rsid w:val="00BF38FA"/>
    <w:rsid w:val="00BF3E55"/>
    <w:rsid w:val="00BF4F80"/>
    <w:rsid w:val="00BF551D"/>
    <w:rsid w:val="00BF5FB2"/>
    <w:rsid w:val="00BF6550"/>
    <w:rsid w:val="00BF6AEA"/>
    <w:rsid w:val="00C013CD"/>
    <w:rsid w:val="00C01901"/>
    <w:rsid w:val="00C01EF1"/>
    <w:rsid w:val="00C02CDC"/>
    <w:rsid w:val="00C02ECA"/>
    <w:rsid w:val="00C04629"/>
    <w:rsid w:val="00C0560B"/>
    <w:rsid w:val="00C0680E"/>
    <w:rsid w:val="00C068E5"/>
    <w:rsid w:val="00C070AC"/>
    <w:rsid w:val="00C070F5"/>
    <w:rsid w:val="00C073AE"/>
    <w:rsid w:val="00C07A4C"/>
    <w:rsid w:val="00C07BCF"/>
    <w:rsid w:val="00C07CFF"/>
    <w:rsid w:val="00C1073F"/>
    <w:rsid w:val="00C10A08"/>
    <w:rsid w:val="00C126F2"/>
    <w:rsid w:val="00C13213"/>
    <w:rsid w:val="00C13B04"/>
    <w:rsid w:val="00C13B32"/>
    <w:rsid w:val="00C145B3"/>
    <w:rsid w:val="00C1572A"/>
    <w:rsid w:val="00C15889"/>
    <w:rsid w:val="00C15DCD"/>
    <w:rsid w:val="00C162C6"/>
    <w:rsid w:val="00C172BC"/>
    <w:rsid w:val="00C20D25"/>
    <w:rsid w:val="00C20E4C"/>
    <w:rsid w:val="00C2225F"/>
    <w:rsid w:val="00C2269D"/>
    <w:rsid w:val="00C22D65"/>
    <w:rsid w:val="00C23D03"/>
    <w:rsid w:val="00C2430E"/>
    <w:rsid w:val="00C24489"/>
    <w:rsid w:val="00C24896"/>
    <w:rsid w:val="00C24D94"/>
    <w:rsid w:val="00C25EC6"/>
    <w:rsid w:val="00C2702A"/>
    <w:rsid w:val="00C276DD"/>
    <w:rsid w:val="00C30223"/>
    <w:rsid w:val="00C3154D"/>
    <w:rsid w:val="00C31E9E"/>
    <w:rsid w:val="00C32184"/>
    <w:rsid w:val="00C3222D"/>
    <w:rsid w:val="00C34F81"/>
    <w:rsid w:val="00C353B3"/>
    <w:rsid w:val="00C354D2"/>
    <w:rsid w:val="00C35D8A"/>
    <w:rsid w:val="00C37585"/>
    <w:rsid w:val="00C37965"/>
    <w:rsid w:val="00C40391"/>
    <w:rsid w:val="00C40AFA"/>
    <w:rsid w:val="00C40B6F"/>
    <w:rsid w:val="00C42250"/>
    <w:rsid w:val="00C42963"/>
    <w:rsid w:val="00C4440D"/>
    <w:rsid w:val="00C4454E"/>
    <w:rsid w:val="00C4550D"/>
    <w:rsid w:val="00C456E8"/>
    <w:rsid w:val="00C47347"/>
    <w:rsid w:val="00C51006"/>
    <w:rsid w:val="00C518E2"/>
    <w:rsid w:val="00C51FC1"/>
    <w:rsid w:val="00C520E5"/>
    <w:rsid w:val="00C52CCF"/>
    <w:rsid w:val="00C52D5C"/>
    <w:rsid w:val="00C53A85"/>
    <w:rsid w:val="00C53D9C"/>
    <w:rsid w:val="00C5485A"/>
    <w:rsid w:val="00C549AC"/>
    <w:rsid w:val="00C55EB3"/>
    <w:rsid w:val="00C5603F"/>
    <w:rsid w:val="00C566BC"/>
    <w:rsid w:val="00C57625"/>
    <w:rsid w:val="00C57BD8"/>
    <w:rsid w:val="00C57D54"/>
    <w:rsid w:val="00C6026B"/>
    <w:rsid w:val="00C6096B"/>
    <w:rsid w:val="00C60D36"/>
    <w:rsid w:val="00C61903"/>
    <w:rsid w:val="00C619C2"/>
    <w:rsid w:val="00C61C37"/>
    <w:rsid w:val="00C61EA8"/>
    <w:rsid w:val="00C61ED4"/>
    <w:rsid w:val="00C6222C"/>
    <w:rsid w:val="00C62542"/>
    <w:rsid w:val="00C627CF"/>
    <w:rsid w:val="00C62951"/>
    <w:rsid w:val="00C63FF9"/>
    <w:rsid w:val="00C66076"/>
    <w:rsid w:val="00C671D7"/>
    <w:rsid w:val="00C678E2"/>
    <w:rsid w:val="00C70E02"/>
    <w:rsid w:val="00C712FF"/>
    <w:rsid w:val="00C71345"/>
    <w:rsid w:val="00C713F5"/>
    <w:rsid w:val="00C71D99"/>
    <w:rsid w:val="00C72440"/>
    <w:rsid w:val="00C72BB8"/>
    <w:rsid w:val="00C731C7"/>
    <w:rsid w:val="00C74407"/>
    <w:rsid w:val="00C77F83"/>
    <w:rsid w:val="00C809D2"/>
    <w:rsid w:val="00C81329"/>
    <w:rsid w:val="00C816DC"/>
    <w:rsid w:val="00C81842"/>
    <w:rsid w:val="00C825F5"/>
    <w:rsid w:val="00C82A48"/>
    <w:rsid w:val="00C83339"/>
    <w:rsid w:val="00C838BD"/>
    <w:rsid w:val="00C83960"/>
    <w:rsid w:val="00C8479C"/>
    <w:rsid w:val="00C84B3F"/>
    <w:rsid w:val="00C84F8B"/>
    <w:rsid w:val="00C85368"/>
    <w:rsid w:val="00C855E4"/>
    <w:rsid w:val="00C85BFA"/>
    <w:rsid w:val="00C863D7"/>
    <w:rsid w:val="00C867E9"/>
    <w:rsid w:val="00C86979"/>
    <w:rsid w:val="00C87ABD"/>
    <w:rsid w:val="00C90434"/>
    <w:rsid w:val="00C90645"/>
    <w:rsid w:val="00C90DE2"/>
    <w:rsid w:val="00C913E7"/>
    <w:rsid w:val="00C91D9C"/>
    <w:rsid w:val="00C92A77"/>
    <w:rsid w:val="00C92D8F"/>
    <w:rsid w:val="00C92E1F"/>
    <w:rsid w:val="00C93734"/>
    <w:rsid w:val="00C9394E"/>
    <w:rsid w:val="00C94F5D"/>
    <w:rsid w:val="00C959C3"/>
    <w:rsid w:val="00C95D99"/>
    <w:rsid w:val="00C96405"/>
    <w:rsid w:val="00CA10AF"/>
    <w:rsid w:val="00CA110D"/>
    <w:rsid w:val="00CA120B"/>
    <w:rsid w:val="00CA13CC"/>
    <w:rsid w:val="00CA4146"/>
    <w:rsid w:val="00CA4B18"/>
    <w:rsid w:val="00CA720D"/>
    <w:rsid w:val="00CA744B"/>
    <w:rsid w:val="00CA767A"/>
    <w:rsid w:val="00CA7D1D"/>
    <w:rsid w:val="00CB05C6"/>
    <w:rsid w:val="00CB14D0"/>
    <w:rsid w:val="00CB19CA"/>
    <w:rsid w:val="00CB1E9B"/>
    <w:rsid w:val="00CB2745"/>
    <w:rsid w:val="00CB2CD7"/>
    <w:rsid w:val="00CB2ECD"/>
    <w:rsid w:val="00CB3670"/>
    <w:rsid w:val="00CB405D"/>
    <w:rsid w:val="00CB4B54"/>
    <w:rsid w:val="00CB5631"/>
    <w:rsid w:val="00CB5F1B"/>
    <w:rsid w:val="00CB5F66"/>
    <w:rsid w:val="00CB623B"/>
    <w:rsid w:val="00CB62CE"/>
    <w:rsid w:val="00CB699E"/>
    <w:rsid w:val="00CB701C"/>
    <w:rsid w:val="00CB76A3"/>
    <w:rsid w:val="00CB77B1"/>
    <w:rsid w:val="00CC00F1"/>
    <w:rsid w:val="00CC07D2"/>
    <w:rsid w:val="00CC0D9D"/>
    <w:rsid w:val="00CC1DB9"/>
    <w:rsid w:val="00CC282B"/>
    <w:rsid w:val="00CC5BF0"/>
    <w:rsid w:val="00CC5C82"/>
    <w:rsid w:val="00CC6031"/>
    <w:rsid w:val="00CC7849"/>
    <w:rsid w:val="00CD0316"/>
    <w:rsid w:val="00CD0376"/>
    <w:rsid w:val="00CD16FB"/>
    <w:rsid w:val="00CD2D45"/>
    <w:rsid w:val="00CD2D7D"/>
    <w:rsid w:val="00CD42A5"/>
    <w:rsid w:val="00CD4846"/>
    <w:rsid w:val="00CD491F"/>
    <w:rsid w:val="00CD56B6"/>
    <w:rsid w:val="00CD6958"/>
    <w:rsid w:val="00CD7459"/>
    <w:rsid w:val="00CE04A8"/>
    <w:rsid w:val="00CE1072"/>
    <w:rsid w:val="00CE16E2"/>
    <w:rsid w:val="00CE1F8A"/>
    <w:rsid w:val="00CE243B"/>
    <w:rsid w:val="00CE2EA7"/>
    <w:rsid w:val="00CE4FC3"/>
    <w:rsid w:val="00CE53B4"/>
    <w:rsid w:val="00CE60C4"/>
    <w:rsid w:val="00CE7B59"/>
    <w:rsid w:val="00CF0402"/>
    <w:rsid w:val="00CF07BB"/>
    <w:rsid w:val="00CF0F43"/>
    <w:rsid w:val="00CF1609"/>
    <w:rsid w:val="00CF1B77"/>
    <w:rsid w:val="00CF274F"/>
    <w:rsid w:val="00CF2C00"/>
    <w:rsid w:val="00CF2E81"/>
    <w:rsid w:val="00CF4340"/>
    <w:rsid w:val="00CF4660"/>
    <w:rsid w:val="00CF487C"/>
    <w:rsid w:val="00CF4A83"/>
    <w:rsid w:val="00CF4E6B"/>
    <w:rsid w:val="00CF66FD"/>
    <w:rsid w:val="00CF68E5"/>
    <w:rsid w:val="00CF6AA4"/>
    <w:rsid w:val="00CF7945"/>
    <w:rsid w:val="00D002DF"/>
    <w:rsid w:val="00D00806"/>
    <w:rsid w:val="00D01668"/>
    <w:rsid w:val="00D01810"/>
    <w:rsid w:val="00D01D9D"/>
    <w:rsid w:val="00D023A4"/>
    <w:rsid w:val="00D02F6E"/>
    <w:rsid w:val="00D0344D"/>
    <w:rsid w:val="00D037D5"/>
    <w:rsid w:val="00D03A2F"/>
    <w:rsid w:val="00D03DD0"/>
    <w:rsid w:val="00D04048"/>
    <w:rsid w:val="00D04C8F"/>
    <w:rsid w:val="00D04D49"/>
    <w:rsid w:val="00D04E89"/>
    <w:rsid w:val="00D051FC"/>
    <w:rsid w:val="00D07389"/>
    <w:rsid w:val="00D10359"/>
    <w:rsid w:val="00D10434"/>
    <w:rsid w:val="00D10E87"/>
    <w:rsid w:val="00D10FEB"/>
    <w:rsid w:val="00D11298"/>
    <w:rsid w:val="00D11461"/>
    <w:rsid w:val="00D11A6E"/>
    <w:rsid w:val="00D122E6"/>
    <w:rsid w:val="00D12807"/>
    <w:rsid w:val="00D12868"/>
    <w:rsid w:val="00D12A71"/>
    <w:rsid w:val="00D13A50"/>
    <w:rsid w:val="00D15026"/>
    <w:rsid w:val="00D168EC"/>
    <w:rsid w:val="00D17119"/>
    <w:rsid w:val="00D17A35"/>
    <w:rsid w:val="00D2143C"/>
    <w:rsid w:val="00D22253"/>
    <w:rsid w:val="00D23974"/>
    <w:rsid w:val="00D24814"/>
    <w:rsid w:val="00D25950"/>
    <w:rsid w:val="00D25D61"/>
    <w:rsid w:val="00D26326"/>
    <w:rsid w:val="00D27376"/>
    <w:rsid w:val="00D313F3"/>
    <w:rsid w:val="00D32355"/>
    <w:rsid w:val="00D325E1"/>
    <w:rsid w:val="00D32D2D"/>
    <w:rsid w:val="00D3335D"/>
    <w:rsid w:val="00D335E7"/>
    <w:rsid w:val="00D33BE5"/>
    <w:rsid w:val="00D349A0"/>
    <w:rsid w:val="00D36D7E"/>
    <w:rsid w:val="00D37229"/>
    <w:rsid w:val="00D37CEC"/>
    <w:rsid w:val="00D37F4D"/>
    <w:rsid w:val="00D400BA"/>
    <w:rsid w:val="00D4042D"/>
    <w:rsid w:val="00D404B2"/>
    <w:rsid w:val="00D40835"/>
    <w:rsid w:val="00D40A79"/>
    <w:rsid w:val="00D4298B"/>
    <w:rsid w:val="00D42A1A"/>
    <w:rsid w:val="00D42AA9"/>
    <w:rsid w:val="00D4477A"/>
    <w:rsid w:val="00D448D1"/>
    <w:rsid w:val="00D44E7F"/>
    <w:rsid w:val="00D4596F"/>
    <w:rsid w:val="00D46442"/>
    <w:rsid w:val="00D5020B"/>
    <w:rsid w:val="00D51145"/>
    <w:rsid w:val="00D5372A"/>
    <w:rsid w:val="00D54BF7"/>
    <w:rsid w:val="00D54C4F"/>
    <w:rsid w:val="00D54D8F"/>
    <w:rsid w:val="00D56159"/>
    <w:rsid w:val="00D56271"/>
    <w:rsid w:val="00D57A04"/>
    <w:rsid w:val="00D6094C"/>
    <w:rsid w:val="00D61E89"/>
    <w:rsid w:val="00D626D7"/>
    <w:rsid w:val="00D62E2A"/>
    <w:rsid w:val="00D64021"/>
    <w:rsid w:val="00D6422D"/>
    <w:rsid w:val="00D6437E"/>
    <w:rsid w:val="00D644D2"/>
    <w:rsid w:val="00D654F7"/>
    <w:rsid w:val="00D6577A"/>
    <w:rsid w:val="00D65A5F"/>
    <w:rsid w:val="00D6691B"/>
    <w:rsid w:val="00D669B5"/>
    <w:rsid w:val="00D6747C"/>
    <w:rsid w:val="00D6791E"/>
    <w:rsid w:val="00D679CA"/>
    <w:rsid w:val="00D67C3C"/>
    <w:rsid w:val="00D706CE"/>
    <w:rsid w:val="00D70BDC"/>
    <w:rsid w:val="00D72940"/>
    <w:rsid w:val="00D734BA"/>
    <w:rsid w:val="00D73C1C"/>
    <w:rsid w:val="00D73ED7"/>
    <w:rsid w:val="00D7435D"/>
    <w:rsid w:val="00D76041"/>
    <w:rsid w:val="00D7650F"/>
    <w:rsid w:val="00D770A3"/>
    <w:rsid w:val="00D7718A"/>
    <w:rsid w:val="00D80ABB"/>
    <w:rsid w:val="00D80CA1"/>
    <w:rsid w:val="00D80EC7"/>
    <w:rsid w:val="00D810DF"/>
    <w:rsid w:val="00D81788"/>
    <w:rsid w:val="00D82197"/>
    <w:rsid w:val="00D82AC6"/>
    <w:rsid w:val="00D83472"/>
    <w:rsid w:val="00D84321"/>
    <w:rsid w:val="00D8456B"/>
    <w:rsid w:val="00D84C6C"/>
    <w:rsid w:val="00D84EBE"/>
    <w:rsid w:val="00D85A3C"/>
    <w:rsid w:val="00D85EBE"/>
    <w:rsid w:val="00D86516"/>
    <w:rsid w:val="00D87D67"/>
    <w:rsid w:val="00D91DE9"/>
    <w:rsid w:val="00D921E2"/>
    <w:rsid w:val="00D92306"/>
    <w:rsid w:val="00D927A1"/>
    <w:rsid w:val="00D92BF2"/>
    <w:rsid w:val="00D92F99"/>
    <w:rsid w:val="00D9365F"/>
    <w:rsid w:val="00D93D47"/>
    <w:rsid w:val="00D95016"/>
    <w:rsid w:val="00D9609E"/>
    <w:rsid w:val="00D96502"/>
    <w:rsid w:val="00D96512"/>
    <w:rsid w:val="00D97EC5"/>
    <w:rsid w:val="00DA03A8"/>
    <w:rsid w:val="00DA0507"/>
    <w:rsid w:val="00DA0C9A"/>
    <w:rsid w:val="00DA10AC"/>
    <w:rsid w:val="00DA148B"/>
    <w:rsid w:val="00DA1B6A"/>
    <w:rsid w:val="00DA24AB"/>
    <w:rsid w:val="00DA3668"/>
    <w:rsid w:val="00DA3679"/>
    <w:rsid w:val="00DA45AE"/>
    <w:rsid w:val="00DA50C5"/>
    <w:rsid w:val="00DA6692"/>
    <w:rsid w:val="00DA7CDB"/>
    <w:rsid w:val="00DA7FBA"/>
    <w:rsid w:val="00DB2422"/>
    <w:rsid w:val="00DB330D"/>
    <w:rsid w:val="00DB4A20"/>
    <w:rsid w:val="00DB4ED9"/>
    <w:rsid w:val="00DB589C"/>
    <w:rsid w:val="00DB6661"/>
    <w:rsid w:val="00DB6D04"/>
    <w:rsid w:val="00DB7DDC"/>
    <w:rsid w:val="00DC1C1C"/>
    <w:rsid w:val="00DC254B"/>
    <w:rsid w:val="00DC32B2"/>
    <w:rsid w:val="00DC34AC"/>
    <w:rsid w:val="00DC3743"/>
    <w:rsid w:val="00DC402C"/>
    <w:rsid w:val="00DC48FE"/>
    <w:rsid w:val="00DC560B"/>
    <w:rsid w:val="00DC5D53"/>
    <w:rsid w:val="00DC7130"/>
    <w:rsid w:val="00DC75CD"/>
    <w:rsid w:val="00DD02F5"/>
    <w:rsid w:val="00DD0D0C"/>
    <w:rsid w:val="00DD0D13"/>
    <w:rsid w:val="00DD17C0"/>
    <w:rsid w:val="00DD19F7"/>
    <w:rsid w:val="00DD240A"/>
    <w:rsid w:val="00DD2682"/>
    <w:rsid w:val="00DD2725"/>
    <w:rsid w:val="00DD2DCB"/>
    <w:rsid w:val="00DD3649"/>
    <w:rsid w:val="00DD3EC6"/>
    <w:rsid w:val="00DD64FA"/>
    <w:rsid w:val="00DD6867"/>
    <w:rsid w:val="00DE05A6"/>
    <w:rsid w:val="00DE0BCD"/>
    <w:rsid w:val="00DE232F"/>
    <w:rsid w:val="00DE344C"/>
    <w:rsid w:val="00DE3B40"/>
    <w:rsid w:val="00DE3BD6"/>
    <w:rsid w:val="00DE4616"/>
    <w:rsid w:val="00DE4BCC"/>
    <w:rsid w:val="00DE4D18"/>
    <w:rsid w:val="00DE4F16"/>
    <w:rsid w:val="00DE5008"/>
    <w:rsid w:val="00DE5565"/>
    <w:rsid w:val="00DE56A2"/>
    <w:rsid w:val="00DE5F21"/>
    <w:rsid w:val="00DE60EA"/>
    <w:rsid w:val="00DE7406"/>
    <w:rsid w:val="00DE7B5B"/>
    <w:rsid w:val="00DF0ACC"/>
    <w:rsid w:val="00DF32B0"/>
    <w:rsid w:val="00DF4119"/>
    <w:rsid w:val="00DF51D6"/>
    <w:rsid w:val="00DF56FA"/>
    <w:rsid w:val="00DF68A5"/>
    <w:rsid w:val="00DF780A"/>
    <w:rsid w:val="00DF7837"/>
    <w:rsid w:val="00E003FD"/>
    <w:rsid w:val="00E00416"/>
    <w:rsid w:val="00E013AD"/>
    <w:rsid w:val="00E01724"/>
    <w:rsid w:val="00E0248E"/>
    <w:rsid w:val="00E02D10"/>
    <w:rsid w:val="00E02F88"/>
    <w:rsid w:val="00E03624"/>
    <w:rsid w:val="00E03B84"/>
    <w:rsid w:val="00E06091"/>
    <w:rsid w:val="00E07661"/>
    <w:rsid w:val="00E078DF"/>
    <w:rsid w:val="00E102F5"/>
    <w:rsid w:val="00E10322"/>
    <w:rsid w:val="00E10DA0"/>
    <w:rsid w:val="00E1148D"/>
    <w:rsid w:val="00E11742"/>
    <w:rsid w:val="00E1297E"/>
    <w:rsid w:val="00E12BB4"/>
    <w:rsid w:val="00E139E7"/>
    <w:rsid w:val="00E14B1E"/>
    <w:rsid w:val="00E157DD"/>
    <w:rsid w:val="00E159D4"/>
    <w:rsid w:val="00E169C6"/>
    <w:rsid w:val="00E17E5B"/>
    <w:rsid w:val="00E20479"/>
    <w:rsid w:val="00E21041"/>
    <w:rsid w:val="00E21CA2"/>
    <w:rsid w:val="00E225AF"/>
    <w:rsid w:val="00E23EAE"/>
    <w:rsid w:val="00E23FDF"/>
    <w:rsid w:val="00E24D25"/>
    <w:rsid w:val="00E24F50"/>
    <w:rsid w:val="00E252CF"/>
    <w:rsid w:val="00E25336"/>
    <w:rsid w:val="00E253CE"/>
    <w:rsid w:val="00E27668"/>
    <w:rsid w:val="00E27A41"/>
    <w:rsid w:val="00E3085A"/>
    <w:rsid w:val="00E32184"/>
    <w:rsid w:val="00E322DE"/>
    <w:rsid w:val="00E324B2"/>
    <w:rsid w:val="00E32B07"/>
    <w:rsid w:val="00E32BB0"/>
    <w:rsid w:val="00E32D83"/>
    <w:rsid w:val="00E33087"/>
    <w:rsid w:val="00E3398E"/>
    <w:rsid w:val="00E34D00"/>
    <w:rsid w:val="00E34F5F"/>
    <w:rsid w:val="00E3543B"/>
    <w:rsid w:val="00E35A5E"/>
    <w:rsid w:val="00E35E9C"/>
    <w:rsid w:val="00E36B5E"/>
    <w:rsid w:val="00E36F2B"/>
    <w:rsid w:val="00E37991"/>
    <w:rsid w:val="00E4091C"/>
    <w:rsid w:val="00E40BDB"/>
    <w:rsid w:val="00E411B8"/>
    <w:rsid w:val="00E41AC6"/>
    <w:rsid w:val="00E420ED"/>
    <w:rsid w:val="00E433A9"/>
    <w:rsid w:val="00E4569A"/>
    <w:rsid w:val="00E46580"/>
    <w:rsid w:val="00E4794C"/>
    <w:rsid w:val="00E47CC3"/>
    <w:rsid w:val="00E50222"/>
    <w:rsid w:val="00E50CD1"/>
    <w:rsid w:val="00E50DE6"/>
    <w:rsid w:val="00E512A6"/>
    <w:rsid w:val="00E51742"/>
    <w:rsid w:val="00E51862"/>
    <w:rsid w:val="00E52BB7"/>
    <w:rsid w:val="00E52E6A"/>
    <w:rsid w:val="00E5443F"/>
    <w:rsid w:val="00E54ABB"/>
    <w:rsid w:val="00E5589B"/>
    <w:rsid w:val="00E566FC"/>
    <w:rsid w:val="00E57639"/>
    <w:rsid w:val="00E57C40"/>
    <w:rsid w:val="00E60BC8"/>
    <w:rsid w:val="00E617CD"/>
    <w:rsid w:val="00E62388"/>
    <w:rsid w:val="00E62DB2"/>
    <w:rsid w:val="00E65AD2"/>
    <w:rsid w:val="00E672C2"/>
    <w:rsid w:val="00E67CCA"/>
    <w:rsid w:val="00E70B9F"/>
    <w:rsid w:val="00E70FCF"/>
    <w:rsid w:val="00E71E5C"/>
    <w:rsid w:val="00E72731"/>
    <w:rsid w:val="00E72ECF"/>
    <w:rsid w:val="00E74AEA"/>
    <w:rsid w:val="00E75461"/>
    <w:rsid w:val="00E76378"/>
    <w:rsid w:val="00E76BE3"/>
    <w:rsid w:val="00E76E59"/>
    <w:rsid w:val="00E81A5C"/>
    <w:rsid w:val="00E827C4"/>
    <w:rsid w:val="00E82A6A"/>
    <w:rsid w:val="00E82DFC"/>
    <w:rsid w:val="00E83ABC"/>
    <w:rsid w:val="00E83C63"/>
    <w:rsid w:val="00E84097"/>
    <w:rsid w:val="00E846E1"/>
    <w:rsid w:val="00E84F46"/>
    <w:rsid w:val="00E8743A"/>
    <w:rsid w:val="00E87966"/>
    <w:rsid w:val="00E9015A"/>
    <w:rsid w:val="00E9054F"/>
    <w:rsid w:val="00E912CB"/>
    <w:rsid w:val="00E92BE7"/>
    <w:rsid w:val="00E92E5A"/>
    <w:rsid w:val="00E9375A"/>
    <w:rsid w:val="00E94403"/>
    <w:rsid w:val="00E95ADE"/>
    <w:rsid w:val="00E9603B"/>
    <w:rsid w:val="00E96740"/>
    <w:rsid w:val="00E973CE"/>
    <w:rsid w:val="00EA0C66"/>
    <w:rsid w:val="00EA157B"/>
    <w:rsid w:val="00EA1696"/>
    <w:rsid w:val="00EA4900"/>
    <w:rsid w:val="00EA4B5B"/>
    <w:rsid w:val="00EA660A"/>
    <w:rsid w:val="00EA7ABA"/>
    <w:rsid w:val="00EA7B9D"/>
    <w:rsid w:val="00EB049F"/>
    <w:rsid w:val="00EB0CCC"/>
    <w:rsid w:val="00EB0E9E"/>
    <w:rsid w:val="00EB0F58"/>
    <w:rsid w:val="00EB23D8"/>
    <w:rsid w:val="00EB35FC"/>
    <w:rsid w:val="00EB4AEF"/>
    <w:rsid w:val="00EB5125"/>
    <w:rsid w:val="00EB5E50"/>
    <w:rsid w:val="00EB6276"/>
    <w:rsid w:val="00EB751C"/>
    <w:rsid w:val="00EB7553"/>
    <w:rsid w:val="00EB7C11"/>
    <w:rsid w:val="00EB7C58"/>
    <w:rsid w:val="00EC039C"/>
    <w:rsid w:val="00EC0D57"/>
    <w:rsid w:val="00EC1015"/>
    <w:rsid w:val="00EC21B1"/>
    <w:rsid w:val="00EC2264"/>
    <w:rsid w:val="00EC2C62"/>
    <w:rsid w:val="00EC33A1"/>
    <w:rsid w:val="00EC34AC"/>
    <w:rsid w:val="00EC3598"/>
    <w:rsid w:val="00EC3F12"/>
    <w:rsid w:val="00EC4571"/>
    <w:rsid w:val="00EC4A42"/>
    <w:rsid w:val="00EC5099"/>
    <w:rsid w:val="00EC593A"/>
    <w:rsid w:val="00EC5B75"/>
    <w:rsid w:val="00EC5D80"/>
    <w:rsid w:val="00EC6199"/>
    <w:rsid w:val="00EC6F1C"/>
    <w:rsid w:val="00EC7D2B"/>
    <w:rsid w:val="00ED03AC"/>
    <w:rsid w:val="00ED0498"/>
    <w:rsid w:val="00ED0689"/>
    <w:rsid w:val="00ED140C"/>
    <w:rsid w:val="00ED15D9"/>
    <w:rsid w:val="00ED3BB5"/>
    <w:rsid w:val="00ED3E71"/>
    <w:rsid w:val="00ED4F95"/>
    <w:rsid w:val="00ED62B5"/>
    <w:rsid w:val="00ED6EE5"/>
    <w:rsid w:val="00ED6F06"/>
    <w:rsid w:val="00ED7B12"/>
    <w:rsid w:val="00ED7B89"/>
    <w:rsid w:val="00EE04CB"/>
    <w:rsid w:val="00EE17EC"/>
    <w:rsid w:val="00EE2F97"/>
    <w:rsid w:val="00EE303B"/>
    <w:rsid w:val="00EE369D"/>
    <w:rsid w:val="00EE3727"/>
    <w:rsid w:val="00EE38B9"/>
    <w:rsid w:val="00EE3B42"/>
    <w:rsid w:val="00EE3EEC"/>
    <w:rsid w:val="00EE49ED"/>
    <w:rsid w:val="00EE4AF1"/>
    <w:rsid w:val="00EE5575"/>
    <w:rsid w:val="00EE5DCE"/>
    <w:rsid w:val="00EE6CBB"/>
    <w:rsid w:val="00EE799D"/>
    <w:rsid w:val="00EE7DF8"/>
    <w:rsid w:val="00EF0A7B"/>
    <w:rsid w:val="00EF0BCD"/>
    <w:rsid w:val="00EF0CBD"/>
    <w:rsid w:val="00EF14E3"/>
    <w:rsid w:val="00EF1806"/>
    <w:rsid w:val="00EF18DF"/>
    <w:rsid w:val="00EF25AC"/>
    <w:rsid w:val="00EF267B"/>
    <w:rsid w:val="00EF26B5"/>
    <w:rsid w:val="00EF4246"/>
    <w:rsid w:val="00EF5100"/>
    <w:rsid w:val="00EF54A1"/>
    <w:rsid w:val="00EF5CB6"/>
    <w:rsid w:val="00EF6B3E"/>
    <w:rsid w:val="00EF6DD4"/>
    <w:rsid w:val="00F005AF"/>
    <w:rsid w:val="00F0060E"/>
    <w:rsid w:val="00F00DAE"/>
    <w:rsid w:val="00F01C73"/>
    <w:rsid w:val="00F02258"/>
    <w:rsid w:val="00F03DC2"/>
    <w:rsid w:val="00F03FCB"/>
    <w:rsid w:val="00F04486"/>
    <w:rsid w:val="00F047F2"/>
    <w:rsid w:val="00F04FC7"/>
    <w:rsid w:val="00F05981"/>
    <w:rsid w:val="00F07C7E"/>
    <w:rsid w:val="00F07D3C"/>
    <w:rsid w:val="00F10146"/>
    <w:rsid w:val="00F10C91"/>
    <w:rsid w:val="00F10DAE"/>
    <w:rsid w:val="00F11AC9"/>
    <w:rsid w:val="00F11CF4"/>
    <w:rsid w:val="00F12FFA"/>
    <w:rsid w:val="00F13315"/>
    <w:rsid w:val="00F15418"/>
    <w:rsid w:val="00F15DC1"/>
    <w:rsid w:val="00F163D4"/>
    <w:rsid w:val="00F165D9"/>
    <w:rsid w:val="00F17679"/>
    <w:rsid w:val="00F17E82"/>
    <w:rsid w:val="00F20776"/>
    <w:rsid w:val="00F20CC7"/>
    <w:rsid w:val="00F21A7F"/>
    <w:rsid w:val="00F21ECD"/>
    <w:rsid w:val="00F2268D"/>
    <w:rsid w:val="00F23941"/>
    <w:rsid w:val="00F24315"/>
    <w:rsid w:val="00F248B4"/>
    <w:rsid w:val="00F24952"/>
    <w:rsid w:val="00F24F6D"/>
    <w:rsid w:val="00F25645"/>
    <w:rsid w:val="00F2799C"/>
    <w:rsid w:val="00F30D23"/>
    <w:rsid w:val="00F317C7"/>
    <w:rsid w:val="00F33E82"/>
    <w:rsid w:val="00F3499A"/>
    <w:rsid w:val="00F35D67"/>
    <w:rsid w:val="00F3654C"/>
    <w:rsid w:val="00F36996"/>
    <w:rsid w:val="00F36B81"/>
    <w:rsid w:val="00F40623"/>
    <w:rsid w:val="00F41227"/>
    <w:rsid w:val="00F41282"/>
    <w:rsid w:val="00F416D9"/>
    <w:rsid w:val="00F41C80"/>
    <w:rsid w:val="00F41CF0"/>
    <w:rsid w:val="00F41D84"/>
    <w:rsid w:val="00F4227D"/>
    <w:rsid w:val="00F44709"/>
    <w:rsid w:val="00F44739"/>
    <w:rsid w:val="00F447DF"/>
    <w:rsid w:val="00F44C98"/>
    <w:rsid w:val="00F455AE"/>
    <w:rsid w:val="00F45F71"/>
    <w:rsid w:val="00F46F1E"/>
    <w:rsid w:val="00F47CF1"/>
    <w:rsid w:val="00F50734"/>
    <w:rsid w:val="00F51A62"/>
    <w:rsid w:val="00F53E33"/>
    <w:rsid w:val="00F53FC6"/>
    <w:rsid w:val="00F54232"/>
    <w:rsid w:val="00F552A0"/>
    <w:rsid w:val="00F5532D"/>
    <w:rsid w:val="00F5539F"/>
    <w:rsid w:val="00F55E29"/>
    <w:rsid w:val="00F56647"/>
    <w:rsid w:val="00F56D5F"/>
    <w:rsid w:val="00F57182"/>
    <w:rsid w:val="00F573F7"/>
    <w:rsid w:val="00F627DA"/>
    <w:rsid w:val="00F62EC9"/>
    <w:rsid w:val="00F63B67"/>
    <w:rsid w:val="00F63ED7"/>
    <w:rsid w:val="00F6484B"/>
    <w:rsid w:val="00F64DFE"/>
    <w:rsid w:val="00F64FA3"/>
    <w:rsid w:val="00F652E2"/>
    <w:rsid w:val="00F65375"/>
    <w:rsid w:val="00F65D21"/>
    <w:rsid w:val="00F66512"/>
    <w:rsid w:val="00F66C8C"/>
    <w:rsid w:val="00F67109"/>
    <w:rsid w:val="00F673BA"/>
    <w:rsid w:val="00F6744D"/>
    <w:rsid w:val="00F67784"/>
    <w:rsid w:val="00F67CCB"/>
    <w:rsid w:val="00F709BE"/>
    <w:rsid w:val="00F70FC1"/>
    <w:rsid w:val="00F71293"/>
    <w:rsid w:val="00F72113"/>
    <w:rsid w:val="00F73249"/>
    <w:rsid w:val="00F738C5"/>
    <w:rsid w:val="00F73AA3"/>
    <w:rsid w:val="00F73E32"/>
    <w:rsid w:val="00F74A64"/>
    <w:rsid w:val="00F75546"/>
    <w:rsid w:val="00F75A45"/>
    <w:rsid w:val="00F76044"/>
    <w:rsid w:val="00F76463"/>
    <w:rsid w:val="00F76775"/>
    <w:rsid w:val="00F76819"/>
    <w:rsid w:val="00F76A80"/>
    <w:rsid w:val="00F7772E"/>
    <w:rsid w:val="00F77BDB"/>
    <w:rsid w:val="00F8147A"/>
    <w:rsid w:val="00F830D4"/>
    <w:rsid w:val="00F83791"/>
    <w:rsid w:val="00F83AFE"/>
    <w:rsid w:val="00F83EBE"/>
    <w:rsid w:val="00F84E54"/>
    <w:rsid w:val="00F85FD5"/>
    <w:rsid w:val="00F87830"/>
    <w:rsid w:val="00F879D7"/>
    <w:rsid w:val="00F879FA"/>
    <w:rsid w:val="00F90380"/>
    <w:rsid w:val="00F91871"/>
    <w:rsid w:val="00F91AD8"/>
    <w:rsid w:val="00F91BF9"/>
    <w:rsid w:val="00F92323"/>
    <w:rsid w:val="00F925AD"/>
    <w:rsid w:val="00F92796"/>
    <w:rsid w:val="00F9378E"/>
    <w:rsid w:val="00F94B39"/>
    <w:rsid w:val="00F960EA"/>
    <w:rsid w:val="00F967D4"/>
    <w:rsid w:val="00F96DD3"/>
    <w:rsid w:val="00F973CB"/>
    <w:rsid w:val="00F9763D"/>
    <w:rsid w:val="00F97CC2"/>
    <w:rsid w:val="00FA05E2"/>
    <w:rsid w:val="00FA08BC"/>
    <w:rsid w:val="00FA1274"/>
    <w:rsid w:val="00FA17C6"/>
    <w:rsid w:val="00FA3156"/>
    <w:rsid w:val="00FA44E6"/>
    <w:rsid w:val="00FA45C6"/>
    <w:rsid w:val="00FA5167"/>
    <w:rsid w:val="00FA6326"/>
    <w:rsid w:val="00FA6A8F"/>
    <w:rsid w:val="00FA7283"/>
    <w:rsid w:val="00FA7576"/>
    <w:rsid w:val="00FA7982"/>
    <w:rsid w:val="00FA7F25"/>
    <w:rsid w:val="00FB0212"/>
    <w:rsid w:val="00FB1441"/>
    <w:rsid w:val="00FB1C85"/>
    <w:rsid w:val="00FB1E48"/>
    <w:rsid w:val="00FB2C3F"/>
    <w:rsid w:val="00FB43DE"/>
    <w:rsid w:val="00FB4C79"/>
    <w:rsid w:val="00FB4D04"/>
    <w:rsid w:val="00FB573F"/>
    <w:rsid w:val="00FB7692"/>
    <w:rsid w:val="00FB78BD"/>
    <w:rsid w:val="00FB7A34"/>
    <w:rsid w:val="00FC1305"/>
    <w:rsid w:val="00FC1E8E"/>
    <w:rsid w:val="00FC2158"/>
    <w:rsid w:val="00FC2A52"/>
    <w:rsid w:val="00FC2C4C"/>
    <w:rsid w:val="00FC30FE"/>
    <w:rsid w:val="00FC37C2"/>
    <w:rsid w:val="00FC4BBA"/>
    <w:rsid w:val="00FC5A37"/>
    <w:rsid w:val="00FC5BE4"/>
    <w:rsid w:val="00FC5D0E"/>
    <w:rsid w:val="00FC5EDA"/>
    <w:rsid w:val="00FC5F12"/>
    <w:rsid w:val="00FC61B1"/>
    <w:rsid w:val="00FC61F0"/>
    <w:rsid w:val="00FC634B"/>
    <w:rsid w:val="00FC6A69"/>
    <w:rsid w:val="00FC7261"/>
    <w:rsid w:val="00FD0248"/>
    <w:rsid w:val="00FD0E65"/>
    <w:rsid w:val="00FD0E9A"/>
    <w:rsid w:val="00FD1582"/>
    <w:rsid w:val="00FD22B9"/>
    <w:rsid w:val="00FD3547"/>
    <w:rsid w:val="00FD3646"/>
    <w:rsid w:val="00FD3841"/>
    <w:rsid w:val="00FD4381"/>
    <w:rsid w:val="00FD4F94"/>
    <w:rsid w:val="00FD521B"/>
    <w:rsid w:val="00FD574B"/>
    <w:rsid w:val="00FD5D7C"/>
    <w:rsid w:val="00FD670C"/>
    <w:rsid w:val="00FD6870"/>
    <w:rsid w:val="00FD724F"/>
    <w:rsid w:val="00FD7BEC"/>
    <w:rsid w:val="00FE0742"/>
    <w:rsid w:val="00FE0BFC"/>
    <w:rsid w:val="00FE10F3"/>
    <w:rsid w:val="00FE17E5"/>
    <w:rsid w:val="00FE1FA3"/>
    <w:rsid w:val="00FE249D"/>
    <w:rsid w:val="00FE303B"/>
    <w:rsid w:val="00FE4BBA"/>
    <w:rsid w:val="00FE5AC1"/>
    <w:rsid w:val="00FE7621"/>
    <w:rsid w:val="00FE767A"/>
    <w:rsid w:val="00FE76F2"/>
    <w:rsid w:val="00FF08E0"/>
    <w:rsid w:val="00FF168C"/>
    <w:rsid w:val="00FF3377"/>
    <w:rsid w:val="00FF369C"/>
    <w:rsid w:val="00FF3717"/>
    <w:rsid w:val="00FF4122"/>
    <w:rsid w:val="00FF4ED2"/>
    <w:rsid w:val="00FF5019"/>
    <w:rsid w:val="00FF542F"/>
    <w:rsid w:val="00FF5851"/>
    <w:rsid w:val="00FF781B"/>
    <w:rsid w:val="00FF7ED2"/>
  </w:rsids>
  <m:mathPr>
    <m:mathFont m:val="Cambria Math"/>
    <m:brkBin m:val="before"/>
    <m:brkBinSub m:val="--"/>
    <m:smallFrac/>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0B91CAB2"/>
  <w15:docId w15:val="{1022AF10-23D4-4ACE-993F-5DCE45391B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nl-NL" w:eastAsia="nl-NL"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lsdException w:name="heading 3" w:semiHidden="1" w:uiPriority="0" w:unhideWhenUsed="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sid w:val="003C1BFF"/>
    <w:pPr>
      <w:spacing w:line="260" w:lineRule="atLeast"/>
    </w:pPr>
    <w:rPr>
      <w:rFonts w:ascii="Trebuchet MS" w:hAnsi="Trebuchet MS"/>
      <w:sz w:val="18"/>
      <w:szCs w:val="22"/>
    </w:rPr>
  </w:style>
  <w:style w:type="paragraph" w:styleId="Kop1">
    <w:name w:val="heading 1"/>
    <w:basedOn w:val="Blauw"/>
    <w:next w:val="Standaard"/>
    <w:link w:val="Kop1Char"/>
    <w:uiPriority w:val="9"/>
    <w:qFormat/>
    <w:rsid w:val="004E50F1"/>
    <w:pPr>
      <w:spacing w:line="340" w:lineRule="exact"/>
      <w:outlineLvl w:val="0"/>
    </w:pPr>
    <w:rPr>
      <w:rFonts w:cs="TrebuchetMS-Bold"/>
      <w:b/>
      <w:bCs/>
      <w:sz w:val="38"/>
      <w:szCs w:val="38"/>
    </w:rPr>
  </w:style>
  <w:style w:type="paragraph" w:styleId="Kop2">
    <w:name w:val="heading 2"/>
    <w:basedOn w:val="Standaard"/>
    <w:next w:val="Standaard"/>
    <w:link w:val="Kop2Char"/>
    <w:rsid w:val="000F5F76"/>
    <w:pPr>
      <w:keepNext/>
      <w:numPr>
        <w:ilvl w:val="1"/>
        <w:numId w:val="3"/>
      </w:numPr>
      <w:outlineLvl w:val="1"/>
    </w:pPr>
    <w:rPr>
      <w:b/>
      <w:szCs w:val="28"/>
    </w:rPr>
  </w:style>
  <w:style w:type="paragraph" w:styleId="Kop3">
    <w:name w:val="heading 3"/>
    <w:basedOn w:val="Kop2"/>
    <w:next w:val="Standaard"/>
    <w:link w:val="Kop3Char"/>
    <w:rsid w:val="000F5F76"/>
    <w:pPr>
      <w:numPr>
        <w:ilvl w:val="2"/>
      </w:numPr>
      <w:outlineLvl w:val="2"/>
    </w:pPr>
    <w:rPr>
      <w:b w:val="0"/>
      <w:i/>
    </w:rPr>
  </w:style>
  <w:style w:type="paragraph" w:styleId="Kop4">
    <w:name w:val="heading 4"/>
    <w:basedOn w:val="Standaard"/>
    <w:next w:val="Standaard"/>
    <w:link w:val="Kop4Char"/>
    <w:uiPriority w:val="9"/>
    <w:semiHidden/>
    <w:unhideWhenUsed/>
    <w:rsid w:val="009D3B19"/>
    <w:pPr>
      <w:keepNext/>
      <w:keepLines/>
      <w:numPr>
        <w:ilvl w:val="3"/>
        <w:numId w:val="3"/>
      </w:numPr>
      <w:ind w:left="340" w:hanging="340"/>
      <w:outlineLvl w:val="3"/>
    </w:pPr>
    <w:rPr>
      <w:b/>
      <w:bCs/>
      <w:i/>
      <w:iCs/>
    </w:rPr>
  </w:style>
  <w:style w:type="paragraph" w:styleId="Kop5">
    <w:name w:val="heading 5"/>
    <w:basedOn w:val="Standaard"/>
    <w:next w:val="Standaard"/>
    <w:link w:val="Kop5Char"/>
    <w:uiPriority w:val="9"/>
    <w:semiHidden/>
    <w:unhideWhenUsed/>
    <w:qFormat/>
    <w:rsid w:val="001749DE"/>
    <w:pPr>
      <w:keepNext/>
      <w:keepLines/>
      <w:numPr>
        <w:ilvl w:val="4"/>
        <w:numId w:val="3"/>
      </w:numPr>
      <w:spacing w:before="200"/>
      <w:outlineLvl w:val="4"/>
    </w:pPr>
    <w:rPr>
      <w:rFonts w:ascii="Cambria" w:hAnsi="Cambria"/>
      <w:color w:val="764A11"/>
    </w:rPr>
  </w:style>
  <w:style w:type="paragraph" w:styleId="Kop6">
    <w:name w:val="heading 6"/>
    <w:basedOn w:val="Standaard"/>
    <w:next w:val="Standaard"/>
    <w:link w:val="Kop6Char"/>
    <w:uiPriority w:val="9"/>
    <w:semiHidden/>
    <w:unhideWhenUsed/>
    <w:qFormat/>
    <w:rsid w:val="001749DE"/>
    <w:pPr>
      <w:keepNext/>
      <w:keepLines/>
      <w:numPr>
        <w:ilvl w:val="5"/>
        <w:numId w:val="3"/>
      </w:numPr>
      <w:spacing w:before="200"/>
      <w:outlineLvl w:val="5"/>
    </w:pPr>
    <w:rPr>
      <w:rFonts w:ascii="Cambria" w:hAnsi="Cambria"/>
      <w:i/>
      <w:iCs/>
      <w:color w:val="764A11"/>
    </w:rPr>
  </w:style>
  <w:style w:type="paragraph" w:styleId="Kop7">
    <w:name w:val="heading 7"/>
    <w:basedOn w:val="Standaard"/>
    <w:next w:val="Standaard"/>
    <w:link w:val="Kop7Char"/>
    <w:uiPriority w:val="9"/>
    <w:semiHidden/>
    <w:unhideWhenUsed/>
    <w:qFormat/>
    <w:rsid w:val="001749DE"/>
    <w:pPr>
      <w:keepNext/>
      <w:keepLines/>
      <w:numPr>
        <w:ilvl w:val="6"/>
        <w:numId w:val="3"/>
      </w:numPr>
      <w:spacing w:before="200"/>
      <w:outlineLvl w:val="6"/>
    </w:pPr>
    <w:rPr>
      <w:rFonts w:ascii="Cambria" w:hAnsi="Cambria"/>
      <w:i/>
      <w:iCs/>
      <w:color w:val="404040"/>
    </w:rPr>
  </w:style>
  <w:style w:type="paragraph" w:styleId="Kop8">
    <w:name w:val="heading 8"/>
    <w:basedOn w:val="Standaard"/>
    <w:next w:val="Standaard"/>
    <w:link w:val="Kop8Char"/>
    <w:uiPriority w:val="9"/>
    <w:semiHidden/>
    <w:unhideWhenUsed/>
    <w:qFormat/>
    <w:rsid w:val="001749DE"/>
    <w:pPr>
      <w:keepNext/>
      <w:keepLines/>
      <w:numPr>
        <w:ilvl w:val="7"/>
        <w:numId w:val="3"/>
      </w:numPr>
      <w:spacing w:before="200"/>
      <w:outlineLvl w:val="7"/>
    </w:pPr>
    <w:rPr>
      <w:rFonts w:ascii="Cambria" w:hAnsi="Cambria"/>
      <w:color w:val="404040"/>
      <w:szCs w:val="20"/>
    </w:rPr>
  </w:style>
  <w:style w:type="paragraph" w:styleId="Kop9">
    <w:name w:val="heading 9"/>
    <w:basedOn w:val="Standaard"/>
    <w:next w:val="Standaard"/>
    <w:link w:val="Kop9Char"/>
    <w:uiPriority w:val="9"/>
    <w:semiHidden/>
    <w:unhideWhenUsed/>
    <w:qFormat/>
    <w:rsid w:val="001749DE"/>
    <w:pPr>
      <w:keepNext/>
      <w:keepLines/>
      <w:numPr>
        <w:ilvl w:val="8"/>
        <w:numId w:val="3"/>
      </w:numPr>
      <w:spacing w:before="200"/>
      <w:outlineLvl w:val="8"/>
    </w:pPr>
    <w:rPr>
      <w:rFonts w:ascii="Cambria" w:hAnsi="Cambria"/>
      <w:i/>
      <w:iCs/>
      <w:color w:val="40404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E50F1"/>
    <w:rPr>
      <w:rFonts w:ascii="Trebuchet MS" w:hAnsi="Trebuchet MS" w:cs="TrebuchetMS-Bold"/>
      <w:b/>
      <w:bCs/>
      <w:color w:val="0079BD"/>
      <w:sz w:val="38"/>
      <w:szCs w:val="38"/>
    </w:rPr>
  </w:style>
  <w:style w:type="character" w:customStyle="1" w:styleId="Kop2Char">
    <w:name w:val="Kop 2 Char"/>
    <w:basedOn w:val="Standaardalinea-lettertype"/>
    <w:link w:val="Kop2"/>
    <w:rsid w:val="000F5F76"/>
    <w:rPr>
      <w:rFonts w:ascii="Trebuchet MS" w:hAnsi="Trebuchet MS"/>
      <w:b/>
      <w:sz w:val="18"/>
      <w:szCs w:val="28"/>
    </w:rPr>
  </w:style>
  <w:style w:type="character" w:customStyle="1" w:styleId="Kop3Char">
    <w:name w:val="Kop 3 Char"/>
    <w:basedOn w:val="Standaardalinea-lettertype"/>
    <w:link w:val="Kop3"/>
    <w:rsid w:val="000F5F76"/>
    <w:rPr>
      <w:rFonts w:ascii="Trebuchet MS" w:hAnsi="Trebuchet MS"/>
      <w:i/>
      <w:sz w:val="18"/>
      <w:szCs w:val="28"/>
    </w:rPr>
  </w:style>
  <w:style w:type="character" w:customStyle="1" w:styleId="Kop4Char">
    <w:name w:val="Kop 4 Char"/>
    <w:basedOn w:val="Standaardalinea-lettertype"/>
    <w:link w:val="Kop4"/>
    <w:uiPriority w:val="9"/>
    <w:semiHidden/>
    <w:rsid w:val="009D3B19"/>
    <w:rPr>
      <w:rFonts w:ascii="Trebuchet MS" w:hAnsi="Trebuchet MS"/>
      <w:b/>
      <w:bCs/>
      <w:i/>
      <w:iCs/>
      <w:sz w:val="18"/>
      <w:szCs w:val="22"/>
    </w:rPr>
  </w:style>
  <w:style w:type="character" w:customStyle="1" w:styleId="Kop5Char">
    <w:name w:val="Kop 5 Char"/>
    <w:basedOn w:val="Standaardalinea-lettertype"/>
    <w:link w:val="Kop5"/>
    <w:uiPriority w:val="9"/>
    <w:semiHidden/>
    <w:rsid w:val="001749DE"/>
    <w:rPr>
      <w:rFonts w:ascii="Cambria" w:hAnsi="Cambria"/>
      <w:color w:val="764A11"/>
      <w:sz w:val="18"/>
      <w:szCs w:val="22"/>
    </w:rPr>
  </w:style>
  <w:style w:type="character" w:customStyle="1" w:styleId="Kop6Char">
    <w:name w:val="Kop 6 Char"/>
    <w:basedOn w:val="Standaardalinea-lettertype"/>
    <w:link w:val="Kop6"/>
    <w:uiPriority w:val="9"/>
    <w:semiHidden/>
    <w:rsid w:val="001749DE"/>
    <w:rPr>
      <w:rFonts w:ascii="Cambria" w:hAnsi="Cambria"/>
      <w:i/>
      <w:iCs/>
      <w:color w:val="764A11"/>
      <w:sz w:val="18"/>
      <w:szCs w:val="22"/>
    </w:rPr>
  </w:style>
  <w:style w:type="character" w:customStyle="1" w:styleId="Kop7Char">
    <w:name w:val="Kop 7 Char"/>
    <w:basedOn w:val="Standaardalinea-lettertype"/>
    <w:link w:val="Kop7"/>
    <w:uiPriority w:val="9"/>
    <w:semiHidden/>
    <w:rsid w:val="001749DE"/>
    <w:rPr>
      <w:rFonts w:ascii="Cambria" w:hAnsi="Cambria"/>
      <w:i/>
      <w:iCs/>
      <w:color w:val="404040"/>
      <w:sz w:val="18"/>
      <w:szCs w:val="22"/>
    </w:rPr>
  </w:style>
  <w:style w:type="character" w:customStyle="1" w:styleId="Kop8Char">
    <w:name w:val="Kop 8 Char"/>
    <w:basedOn w:val="Standaardalinea-lettertype"/>
    <w:link w:val="Kop8"/>
    <w:uiPriority w:val="9"/>
    <w:semiHidden/>
    <w:rsid w:val="001749DE"/>
    <w:rPr>
      <w:rFonts w:ascii="Cambria" w:hAnsi="Cambria"/>
      <w:color w:val="404040"/>
      <w:sz w:val="18"/>
    </w:rPr>
  </w:style>
  <w:style w:type="character" w:customStyle="1" w:styleId="Kop9Char">
    <w:name w:val="Kop 9 Char"/>
    <w:basedOn w:val="Standaardalinea-lettertype"/>
    <w:link w:val="Kop9"/>
    <w:uiPriority w:val="9"/>
    <w:semiHidden/>
    <w:rsid w:val="001749DE"/>
    <w:rPr>
      <w:rFonts w:ascii="Cambria" w:hAnsi="Cambria"/>
      <w:i/>
      <w:iCs/>
      <w:color w:val="404040"/>
      <w:sz w:val="18"/>
    </w:rPr>
  </w:style>
  <w:style w:type="paragraph" w:customStyle="1" w:styleId="Nummer1">
    <w:name w:val="Nummer 1"/>
    <w:basedOn w:val="Standaard"/>
    <w:rsid w:val="001B7E1A"/>
    <w:pPr>
      <w:numPr>
        <w:numId w:val="1"/>
      </w:numPr>
    </w:pPr>
    <w:rPr>
      <w:lang w:eastAsia="en-US"/>
    </w:rPr>
  </w:style>
  <w:style w:type="paragraph" w:customStyle="1" w:styleId="Nummer2">
    <w:name w:val="Nummer 2"/>
    <w:basedOn w:val="Standaard"/>
    <w:rsid w:val="001B7E1A"/>
    <w:pPr>
      <w:numPr>
        <w:ilvl w:val="1"/>
        <w:numId w:val="1"/>
      </w:numPr>
    </w:pPr>
    <w:rPr>
      <w:lang w:eastAsia="en-US"/>
    </w:rPr>
  </w:style>
  <w:style w:type="paragraph" w:customStyle="1" w:styleId="Bullet">
    <w:name w:val="Bullet"/>
    <w:basedOn w:val="Standaard"/>
    <w:rsid w:val="00144326"/>
    <w:pPr>
      <w:numPr>
        <w:numId w:val="2"/>
      </w:numPr>
    </w:pPr>
    <w:rPr>
      <w:lang w:eastAsia="en-US"/>
    </w:rPr>
  </w:style>
  <w:style w:type="paragraph" w:customStyle="1" w:styleId="Opsom2">
    <w:name w:val="Opsom 2"/>
    <w:basedOn w:val="Bullet"/>
    <w:rsid w:val="00CE16E2"/>
    <w:pPr>
      <w:numPr>
        <w:ilvl w:val="1"/>
      </w:numPr>
    </w:pPr>
    <w:rPr>
      <w:szCs w:val="18"/>
    </w:rPr>
  </w:style>
  <w:style w:type="table" w:styleId="Tabelraster">
    <w:name w:val="Table Grid"/>
    <w:basedOn w:val="Standaardtabel"/>
    <w:rsid w:val="00505E71"/>
    <w:pPr>
      <w:spacing w:line="280" w:lineRule="atLeast"/>
    </w:pPr>
    <w:rPr>
      <w:rFonts w:ascii="Paragon Stone Sans" w:hAnsi="Paragon Stone Sans"/>
      <w:sz w:val="18"/>
    </w:rPr>
    <w:tblPr>
      <w:tblStyleRowBandSize w:val="1"/>
      <w:tblStyleColBandSize w:val="1"/>
      <w:tblInd w:w="142" w:type="dxa"/>
      <w:tblBorders>
        <w:top w:val="single" w:sz="4" w:space="0" w:color="auto"/>
        <w:bottom w:val="single" w:sz="4" w:space="0" w:color="auto"/>
        <w:right w:val="single" w:sz="4" w:space="0" w:color="auto"/>
        <w:insideH w:val="single" w:sz="4" w:space="0" w:color="auto"/>
      </w:tblBorders>
      <w:tblCellMar>
        <w:top w:w="11" w:type="dxa"/>
        <w:left w:w="113" w:type="dxa"/>
        <w:bottom w:w="11" w:type="dxa"/>
        <w:right w:w="85" w:type="dxa"/>
      </w:tblCellMar>
    </w:tblPr>
    <w:tcPr>
      <w:shd w:val="clear" w:color="auto" w:fill="auto"/>
    </w:tcPr>
    <w:tblStylePr w:type="firstRow">
      <w:rPr>
        <w:rFonts w:ascii="TrebuchetMS" w:hAnsi="TrebuchetMS"/>
        <w:b w:val="0"/>
        <w:i/>
        <w:sz w:val="16"/>
      </w:rPr>
      <w:tblPr/>
      <w:tcPr>
        <w:tcBorders>
          <w:top w:val="nil"/>
          <w:left w:val="nil"/>
          <w:bottom w:val="nil"/>
          <w:right w:val="nil"/>
          <w:insideH w:val="nil"/>
          <w:insideV w:val="nil"/>
          <w:tl2br w:val="nil"/>
          <w:tr2bl w:val="nil"/>
        </w:tcBorders>
        <w:shd w:val="clear" w:color="auto" w:fill="auto"/>
      </w:tcPr>
    </w:tblStylePr>
    <w:tblStylePr w:type="firstCol">
      <w:tblPr/>
      <w:tcPr>
        <w:tcBorders>
          <w:top w:val="single" w:sz="4" w:space="0" w:color="auto"/>
          <w:left w:val="nil"/>
          <w:bottom w:val="single" w:sz="4" w:space="0" w:color="auto"/>
          <w:right w:val="nil"/>
          <w:insideH w:val="nil"/>
          <w:insideV w:val="nil"/>
          <w:tl2br w:val="nil"/>
          <w:tr2bl w:val="nil"/>
        </w:tcBorders>
        <w:shd w:val="clear" w:color="auto" w:fill="auto"/>
      </w:tcPr>
    </w:tblStylePr>
    <w:tblStylePr w:type="band1Vert">
      <w:rPr>
        <w:rFonts w:ascii="Tahoma" w:hAnsi="Tahoma"/>
        <w:sz w:val="18"/>
      </w:rPr>
    </w:tblStylePr>
    <w:tblStylePr w:type="band1Horz">
      <w:rPr>
        <w:rFonts w:ascii="TrebuchetMS" w:hAnsi="TrebuchetMS"/>
        <w:sz w:val="18"/>
      </w:rPr>
    </w:tblStylePr>
    <w:tblStylePr w:type="band2Horz">
      <w:rPr>
        <w:rFonts w:ascii="TrebuchetMS" w:hAnsi="TrebuchetMS"/>
        <w:sz w:val="18"/>
      </w:rPr>
    </w:tblStylePr>
  </w:style>
  <w:style w:type="paragraph" w:styleId="Ballontekst">
    <w:name w:val="Balloon Text"/>
    <w:basedOn w:val="Standaard"/>
    <w:link w:val="BallontekstChar"/>
    <w:uiPriority w:val="99"/>
    <w:semiHidden/>
    <w:unhideWhenUsed/>
    <w:rsid w:val="00194C56"/>
    <w:pPr>
      <w:spacing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194C56"/>
    <w:rPr>
      <w:rFonts w:ascii="Tahoma" w:hAnsi="Tahoma" w:cs="Tahoma"/>
      <w:sz w:val="16"/>
      <w:szCs w:val="16"/>
    </w:rPr>
  </w:style>
  <w:style w:type="paragraph" w:styleId="Koptekst">
    <w:name w:val="header"/>
    <w:basedOn w:val="Standaard"/>
    <w:link w:val="KoptekstChar"/>
    <w:unhideWhenUsed/>
    <w:rsid w:val="00CD0316"/>
    <w:pPr>
      <w:tabs>
        <w:tab w:val="center" w:pos="4536"/>
        <w:tab w:val="right" w:pos="9072"/>
      </w:tabs>
    </w:pPr>
  </w:style>
  <w:style w:type="character" w:customStyle="1" w:styleId="KoptekstChar">
    <w:name w:val="Koptekst Char"/>
    <w:basedOn w:val="Standaardalinea-lettertype"/>
    <w:link w:val="Koptekst"/>
    <w:rsid w:val="00CD0316"/>
    <w:rPr>
      <w:rFonts w:ascii="Paragon Stone Sans" w:hAnsi="Paragon Stone Sans" w:cs="Times New Roman"/>
      <w:sz w:val="20"/>
      <w:lang w:eastAsia="nl-NL"/>
    </w:rPr>
  </w:style>
  <w:style w:type="paragraph" w:styleId="Voettekst">
    <w:name w:val="footer"/>
    <w:basedOn w:val="Standaard"/>
    <w:link w:val="VoettekstChar"/>
    <w:unhideWhenUsed/>
    <w:rsid w:val="00CD0316"/>
    <w:pPr>
      <w:tabs>
        <w:tab w:val="center" w:pos="4536"/>
        <w:tab w:val="right" w:pos="9072"/>
      </w:tabs>
    </w:pPr>
  </w:style>
  <w:style w:type="character" w:customStyle="1" w:styleId="VoettekstChar">
    <w:name w:val="Voettekst Char"/>
    <w:basedOn w:val="Standaardalinea-lettertype"/>
    <w:link w:val="Voettekst"/>
    <w:rsid w:val="00CD0316"/>
    <w:rPr>
      <w:rFonts w:ascii="Paragon Stone Sans" w:hAnsi="Paragon Stone Sans" w:cs="Times New Roman"/>
      <w:sz w:val="20"/>
      <w:lang w:eastAsia="nl-NL"/>
    </w:rPr>
  </w:style>
  <w:style w:type="paragraph" w:customStyle="1" w:styleId="Item">
    <w:name w:val="Item"/>
    <w:basedOn w:val="Standaard"/>
    <w:rsid w:val="00A9613C"/>
    <w:pPr>
      <w:jc w:val="right"/>
    </w:pPr>
    <w:rPr>
      <w:rFonts w:ascii="Tema Cantante Sans" w:eastAsia="Calibri" w:hAnsi="Tema Cantante Sans"/>
      <w:b/>
      <w:sz w:val="16"/>
      <w:szCs w:val="20"/>
    </w:rPr>
  </w:style>
  <w:style w:type="paragraph" w:customStyle="1" w:styleId="Adres">
    <w:name w:val="Adres"/>
    <w:basedOn w:val="Standaard"/>
    <w:rsid w:val="00740230"/>
    <w:pPr>
      <w:framePr w:wrap="around" w:vAnchor="page" w:hAnchor="page" w:x="7372" w:y="3403"/>
    </w:pPr>
    <w:rPr>
      <w:rFonts w:eastAsia="Calibri"/>
      <w:sz w:val="16"/>
      <w:szCs w:val="20"/>
    </w:rPr>
  </w:style>
  <w:style w:type="table" w:customStyle="1" w:styleId="TabelBlanco">
    <w:name w:val="TabelBlanco"/>
    <w:basedOn w:val="Tabelraster"/>
    <w:uiPriority w:val="99"/>
    <w:qFormat/>
    <w:rsid w:val="00F92796"/>
    <w:pPr>
      <w:spacing w:line="240" w:lineRule="auto"/>
    </w:pPr>
    <w:tblPr>
      <w:tblInd w:w="0" w:type="dxa"/>
      <w:tblCellMar>
        <w:top w:w="0" w:type="dxa"/>
        <w:left w:w="0" w:type="dxa"/>
        <w:bottom w:w="0" w:type="dxa"/>
        <w:right w:w="0" w:type="dxa"/>
      </w:tblCellMar>
    </w:tblPr>
    <w:tcPr>
      <w:shd w:val="clear" w:color="auto" w:fill="auto"/>
    </w:tcPr>
    <w:tblStylePr w:type="firstRow">
      <w:rPr>
        <w:rFonts w:ascii="TrebuchetMS" w:hAnsi="TrebuchetMS"/>
        <w:b w:val="0"/>
        <w:i w:val="0"/>
        <w:sz w:val="16"/>
      </w:rPr>
      <w:tblPr/>
      <w:tcPr>
        <w:tcBorders>
          <w:top w:val="nil"/>
          <w:left w:val="nil"/>
          <w:bottom w:val="nil"/>
          <w:right w:val="nil"/>
          <w:insideH w:val="nil"/>
          <w:insideV w:val="nil"/>
          <w:tl2br w:val="nil"/>
          <w:tr2bl w:val="nil"/>
        </w:tcBorders>
        <w:shd w:val="clear" w:color="auto" w:fill="auto"/>
      </w:tcPr>
    </w:tblStylePr>
    <w:tblStylePr w:type="firstCol">
      <w:tblPr/>
      <w:tcPr>
        <w:tcBorders>
          <w:top w:val="nil"/>
          <w:left w:val="nil"/>
          <w:bottom w:val="nil"/>
          <w:right w:val="nil"/>
          <w:insideH w:val="nil"/>
          <w:insideV w:val="nil"/>
          <w:tl2br w:val="nil"/>
          <w:tr2bl w:val="nil"/>
        </w:tcBorders>
        <w:shd w:val="clear" w:color="auto" w:fill="auto"/>
      </w:tcPr>
    </w:tblStylePr>
    <w:tblStylePr w:type="band1Vert">
      <w:rPr>
        <w:rFonts w:ascii="Tahoma" w:hAnsi="Tahoma"/>
        <w:sz w:val="18"/>
      </w:rPr>
    </w:tblStylePr>
    <w:tblStylePr w:type="band1Horz">
      <w:rPr>
        <w:rFonts w:ascii="TrebuchetMS" w:hAnsi="TrebuchetMS"/>
        <w:sz w:val="18"/>
      </w:rPr>
    </w:tblStylePr>
    <w:tblStylePr w:type="band2Horz">
      <w:rPr>
        <w:rFonts w:ascii="TrebuchetMS" w:hAnsi="TrebuchetMS"/>
        <w:sz w:val="18"/>
      </w:rPr>
    </w:tblStylePr>
  </w:style>
  <w:style w:type="paragraph" w:customStyle="1" w:styleId="Blauw">
    <w:name w:val="Blauw"/>
    <w:basedOn w:val="Standaard"/>
    <w:qFormat/>
    <w:rsid w:val="004E50F1"/>
    <w:rPr>
      <w:color w:val="0079BD"/>
      <w:lang w:eastAsia="en-US"/>
    </w:rPr>
  </w:style>
  <w:style w:type="paragraph" w:styleId="Titel">
    <w:name w:val="Title"/>
    <w:basedOn w:val="Standaard"/>
    <w:next w:val="Standaard"/>
    <w:link w:val="TitelChar"/>
    <w:qFormat/>
    <w:rsid w:val="004E50F1"/>
    <w:rPr>
      <w:rFonts w:cs="TrebuchetMS-Bold"/>
      <w:b/>
      <w:bCs/>
      <w:sz w:val="56"/>
      <w:szCs w:val="56"/>
      <w:lang w:eastAsia="en-US"/>
    </w:rPr>
  </w:style>
  <w:style w:type="character" w:customStyle="1" w:styleId="TitelChar">
    <w:name w:val="Titel Char"/>
    <w:basedOn w:val="Standaardalinea-lettertype"/>
    <w:link w:val="Titel"/>
    <w:rsid w:val="004E50F1"/>
    <w:rPr>
      <w:rFonts w:ascii="Trebuchet MS" w:hAnsi="Trebuchet MS" w:cs="TrebuchetMS-Bold"/>
      <w:b/>
      <w:bCs/>
      <w:sz w:val="56"/>
      <w:szCs w:val="56"/>
    </w:rPr>
  </w:style>
  <w:style w:type="paragraph" w:customStyle="1" w:styleId="Inleiding">
    <w:name w:val="Inleiding"/>
    <w:basedOn w:val="Standaard"/>
    <w:qFormat/>
    <w:rsid w:val="00352460"/>
    <w:pPr>
      <w:autoSpaceDE w:val="0"/>
      <w:autoSpaceDN w:val="0"/>
      <w:adjustRightInd w:val="0"/>
      <w:spacing w:line="300" w:lineRule="exact"/>
    </w:pPr>
    <w:rPr>
      <w:rFonts w:cs="TrebuchetMS-Bold"/>
      <w:b/>
      <w:bCs/>
      <w:sz w:val="22"/>
      <w:lang w:eastAsia="en-US"/>
    </w:rPr>
  </w:style>
  <w:style w:type="paragraph" w:styleId="Datum">
    <w:name w:val="Date"/>
    <w:basedOn w:val="Standaard"/>
    <w:next w:val="Standaard"/>
    <w:link w:val="DatumChar"/>
    <w:uiPriority w:val="99"/>
    <w:unhideWhenUsed/>
    <w:rsid w:val="00BC6641"/>
    <w:pPr>
      <w:jc w:val="right"/>
    </w:pPr>
    <w:rPr>
      <w:rFonts w:cs="TrebuchetMS"/>
      <w:color w:val="FFFFFF"/>
      <w:sz w:val="22"/>
      <w:lang w:eastAsia="en-US"/>
    </w:rPr>
  </w:style>
  <w:style w:type="character" w:customStyle="1" w:styleId="DatumChar">
    <w:name w:val="Datum Char"/>
    <w:basedOn w:val="Standaardalinea-lettertype"/>
    <w:link w:val="Datum"/>
    <w:uiPriority w:val="99"/>
    <w:rsid w:val="00BC6641"/>
    <w:rPr>
      <w:rFonts w:ascii="Trebuchet MS" w:hAnsi="Trebuchet MS" w:cs="TrebuchetMS"/>
      <w:color w:val="FFFFFF"/>
    </w:rPr>
  </w:style>
  <w:style w:type="paragraph" w:customStyle="1" w:styleId="Oranje">
    <w:name w:val="Oranje"/>
    <w:basedOn w:val="Blauw"/>
    <w:qFormat/>
    <w:rsid w:val="00931CB4"/>
    <w:rPr>
      <w:color w:val="EC7D35"/>
    </w:rPr>
  </w:style>
  <w:style w:type="paragraph" w:customStyle="1" w:styleId="Bullet-wit">
    <w:name w:val="Bullet-wit"/>
    <w:basedOn w:val="Standaard"/>
    <w:next w:val="Standaard"/>
    <w:qFormat/>
    <w:rsid w:val="00352460"/>
    <w:pPr>
      <w:numPr>
        <w:numId w:val="4"/>
      </w:numPr>
    </w:pPr>
    <w:rPr>
      <w:color w:val="FFFFFF"/>
    </w:rPr>
  </w:style>
  <w:style w:type="paragraph" w:styleId="Lijstalinea">
    <w:name w:val="List Paragraph"/>
    <w:basedOn w:val="Standaard"/>
    <w:uiPriority w:val="34"/>
    <w:qFormat/>
    <w:rsid w:val="00352460"/>
    <w:pPr>
      <w:ind w:left="720"/>
      <w:contextualSpacing/>
    </w:pPr>
  </w:style>
  <w:style w:type="paragraph" w:customStyle="1" w:styleId="Muurkrant">
    <w:name w:val="Muurkrant"/>
    <w:basedOn w:val="Standaard"/>
    <w:rsid w:val="00B11F14"/>
    <w:rPr>
      <w:rFonts w:cs="TrebuchetMS-Bold"/>
      <w:b/>
      <w:bCs/>
      <w:color w:val="FFFFFF"/>
      <w:sz w:val="120"/>
      <w:szCs w:val="120"/>
      <w:lang w:eastAsia="en-US"/>
    </w:rPr>
  </w:style>
  <w:style w:type="paragraph" w:customStyle="1" w:styleId="Citaat1">
    <w:name w:val="Citaat1"/>
    <w:basedOn w:val="Standaard"/>
    <w:qFormat/>
    <w:rsid w:val="009C5657"/>
    <w:pPr>
      <w:autoSpaceDE w:val="0"/>
      <w:autoSpaceDN w:val="0"/>
      <w:adjustRightInd w:val="0"/>
      <w:spacing w:line="240" w:lineRule="auto"/>
      <w:jc w:val="center"/>
    </w:pPr>
    <w:rPr>
      <w:rFonts w:cs="Trebuchet-BoldItalic"/>
      <w:bCs/>
      <w:i/>
      <w:iCs/>
      <w:color w:val="FFFFFF"/>
      <w:sz w:val="32"/>
      <w:szCs w:val="32"/>
      <w:lang w:eastAsia="en-US"/>
    </w:rPr>
  </w:style>
  <w:style w:type="character" w:styleId="Hyperlink">
    <w:name w:val="Hyperlink"/>
    <w:uiPriority w:val="99"/>
    <w:unhideWhenUsed/>
    <w:rsid w:val="00836C28"/>
    <w:rPr>
      <w:color w:val="0000FF"/>
      <w:u w:val="single"/>
    </w:rPr>
  </w:style>
  <w:style w:type="paragraph" w:customStyle="1" w:styleId="DynamoHK1zwart">
    <w:name w:val="Dynamo HK 1 zwart"/>
    <w:next w:val="Dynamostandaard"/>
    <w:rsid w:val="00372A8C"/>
    <w:pPr>
      <w:widowControl w:val="0"/>
      <w:tabs>
        <w:tab w:val="left" w:pos="2636"/>
      </w:tabs>
      <w:suppressAutoHyphens/>
      <w:spacing w:after="240" w:line="900" w:lineRule="atLeast"/>
      <w:contextualSpacing/>
    </w:pPr>
    <w:rPr>
      <w:rFonts w:ascii="Trebuchet MS" w:eastAsia="Arial" w:hAnsi="Trebuchet MS"/>
      <w:b/>
      <w:sz w:val="80"/>
      <w:szCs w:val="24"/>
      <w:lang w:eastAsia="en-US"/>
    </w:rPr>
  </w:style>
  <w:style w:type="paragraph" w:customStyle="1" w:styleId="Dynamohk2donkergroen">
    <w:name w:val="Dynamo hk 2 donkergroen"/>
    <w:basedOn w:val="Standaard"/>
    <w:next w:val="Standaard"/>
    <w:rsid w:val="00372A8C"/>
    <w:pPr>
      <w:widowControl w:val="0"/>
      <w:tabs>
        <w:tab w:val="left" w:pos="2636"/>
      </w:tabs>
      <w:suppressAutoHyphens/>
      <w:spacing w:line="500" w:lineRule="atLeast"/>
    </w:pPr>
    <w:rPr>
      <w:rFonts w:eastAsia="Arial"/>
      <w:b/>
      <w:color w:val="E1952F"/>
      <w:sz w:val="40"/>
      <w:szCs w:val="24"/>
      <w:lang w:eastAsia="en-US"/>
    </w:rPr>
  </w:style>
  <w:style w:type="paragraph" w:customStyle="1" w:styleId="Dynamostandaard">
    <w:name w:val="Dynamo standaard"/>
    <w:rsid w:val="00372A8C"/>
    <w:pPr>
      <w:widowControl w:val="0"/>
      <w:tabs>
        <w:tab w:val="left" w:pos="2636"/>
      </w:tabs>
      <w:suppressAutoHyphens/>
      <w:spacing w:line="300" w:lineRule="atLeast"/>
    </w:pPr>
    <w:rPr>
      <w:rFonts w:ascii="Trebuchet MS" w:eastAsia="Arial" w:hAnsi="Trebuchet MS"/>
      <w:sz w:val="22"/>
      <w:szCs w:val="24"/>
      <w:lang w:eastAsia="en-US"/>
    </w:rPr>
  </w:style>
  <w:style w:type="paragraph" w:customStyle="1" w:styleId="Dynamootdonkergroen">
    <w:name w:val="Dynamo ot donkergroen"/>
    <w:basedOn w:val="Standaard"/>
    <w:qFormat/>
    <w:rsid w:val="00372A8C"/>
    <w:pPr>
      <w:widowControl w:val="0"/>
      <w:tabs>
        <w:tab w:val="left" w:pos="2636"/>
      </w:tabs>
      <w:suppressAutoHyphens/>
      <w:spacing w:line="340" w:lineRule="atLeast"/>
    </w:pPr>
    <w:rPr>
      <w:rFonts w:eastAsia="Arial"/>
      <w:b/>
      <w:color w:val="E1952F"/>
      <w:sz w:val="24"/>
      <w:szCs w:val="24"/>
      <w:lang w:eastAsia="en-US"/>
    </w:rPr>
  </w:style>
  <w:style w:type="paragraph" w:customStyle="1" w:styleId="Voor-tekst">
    <w:name w:val="Voor-tekst"/>
    <w:basedOn w:val="Standaard"/>
    <w:qFormat/>
    <w:rsid w:val="00E159D4"/>
    <w:pPr>
      <w:jc w:val="center"/>
    </w:pPr>
    <w:rPr>
      <w:rFonts w:eastAsia="Calibri"/>
      <w:b/>
      <w:color w:val="FFFFFF"/>
      <w:spacing w:val="-4"/>
      <w:sz w:val="17"/>
      <w:lang w:eastAsia="en-US"/>
    </w:rPr>
  </w:style>
  <w:style w:type="paragraph" w:customStyle="1" w:styleId="Default">
    <w:name w:val="Default"/>
    <w:rsid w:val="00473387"/>
    <w:pPr>
      <w:autoSpaceDE w:val="0"/>
      <w:autoSpaceDN w:val="0"/>
      <w:adjustRightInd w:val="0"/>
    </w:pPr>
    <w:rPr>
      <w:rFonts w:ascii="Cambria" w:hAnsi="Cambria" w:cs="Cambria"/>
      <w:color w:val="000000"/>
      <w:sz w:val="24"/>
      <w:szCs w:val="24"/>
      <w:lang w:eastAsia="en-US"/>
    </w:rPr>
  </w:style>
  <w:style w:type="paragraph" w:styleId="Normaalweb">
    <w:name w:val="Normal (Web)"/>
    <w:basedOn w:val="Standaard"/>
    <w:uiPriority w:val="99"/>
    <w:unhideWhenUsed/>
    <w:rsid w:val="00491C51"/>
    <w:pPr>
      <w:spacing w:line="240" w:lineRule="auto"/>
    </w:pPr>
    <w:rPr>
      <w:rFonts w:ascii="Gulim" w:eastAsia="Gulim" w:hAnsi="Gulim" w:cs="Gulim"/>
      <w:sz w:val="24"/>
      <w:szCs w:val="24"/>
      <w:lang w:eastAsia="ko-KR"/>
    </w:rPr>
  </w:style>
  <w:style w:type="paragraph" w:customStyle="1" w:styleId="xmsonormal">
    <w:name w:val="x_msonormal"/>
    <w:basedOn w:val="Standaard"/>
    <w:rsid w:val="00427D37"/>
    <w:pPr>
      <w:spacing w:before="100" w:beforeAutospacing="1" w:after="100" w:afterAutospacing="1" w:line="240" w:lineRule="auto"/>
    </w:pPr>
    <w:rPr>
      <w:rFonts w:ascii="Times New Roman" w:hAnsi="Times New Roman"/>
      <w:sz w:val="24"/>
      <w:szCs w:val="24"/>
    </w:rPr>
  </w:style>
  <w:style w:type="character" w:customStyle="1" w:styleId="xspelle">
    <w:name w:val="x_spelle"/>
    <w:basedOn w:val="Standaardalinea-lettertype"/>
    <w:rsid w:val="00427D37"/>
  </w:style>
  <w:style w:type="character" w:styleId="Zwaar">
    <w:name w:val="Strong"/>
    <w:basedOn w:val="Standaardalinea-lettertype"/>
    <w:uiPriority w:val="22"/>
    <w:qFormat/>
    <w:rsid w:val="00F455AE"/>
    <w:rPr>
      <w:b/>
      <w:bCs/>
    </w:rPr>
  </w:style>
  <w:style w:type="character" w:styleId="Vermelding">
    <w:name w:val="Mention"/>
    <w:basedOn w:val="Standaardalinea-lettertype"/>
    <w:uiPriority w:val="99"/>
    <w:semiHidden/>
    <w:unhideWhenUsed/>
    <w:rsid w:val="00074819"/>
    <w:rPr>
      <w:color w:val="2B579A"/>
      <w:shd w:val="clear" w:color="auto" w:fill="E6E6E6"/>
    </w:rPr>
  </w:style>
  <w:style w:type="paragraph" w:customStyle="1" w:styleId="Kop">
    <w:name w:val="Kop"/>
    <w:basedOn w:val="Standaard"/>
    <w:next w:val="Standaard"/>
    <w:qFormat/>
    <w:rsid w:val="00591C56"/>
    <w:pPr>
      <w:spacing w:after="240" w:line="400" w:lineRule="exact"/>
      <w:ind w:right="135"/>
    </w:pPr>
    <w:rPr>
      <w:rFonts w:eastAsiaTheme="minorHAnsi" w:cstheme="minorBidi"/>
      <w:b/>
      <w:color w:val="70AD47" w:themeColor="accent6"/>
      <w:spacing w:val="-4"/>
      <w:sz w:val="34"/>
      <w:szCs w:val="72"/>
      <w:lang w:eastAsia="en-US"/>
    </w:rPr>
  </w:style>
  <w:style w:type="paragraph" w:customStyle="1" w:styleId="vrijevorm">
    <w:name w:val="vrijevorm"/>
    <w:basedOn w:val="Standaard"/>
    <w:rsid w:val="00BB2299"/>
    <w:pPr>
      <w:spacing w:before="100" w:beforeAutospacing="1" w:after="225" w:line="240" w:lineRule="auto"/>
    </w:pPr>
    <w:rPr>
      <w:rFonts w:ascii="Times New Roman" w:hAnsi="Times New Roman"/>
      <w:sz w:val="24"/>
      <w:szCs w:val="24"/>
    </w:rPr>
  </w:style>
  <w:style w:type="character" w:styleId="Onopgelostemelding">
    <w:name w:val="Unresolved Mention"/>
    <w:basedOn w:val="Standaardalinea-lettertype"/>
    <w:uiPriority w:val="99"/>
    <w:semiHidden/>
    <w:unhideWhenUsed/>
    <w:rsid w:val="006F4C5D"/>
    <w:rPr>
      <w:color w:val="808080"/>
      <w:shd w:val="clear" w:color="auto" w:fill="E6E6E6"/>
    </w:rPr>
  </w:style>
  <w:style w:type="character" w:styleId="GevolgdeHyperlink">
    <w:name w:val="FollowedHyperlink"/>
    <w:basedOn w:val="Standaardalinea-lettertype"/>
    <w:uiPriority w:val="99"/>
    <w:semiHidden/>
    <w:unhideWhenUsed/>
    <w:rsid w:val="009C4CE5"/>
    <w:rPr>
      <w:color w:val="954F72" w:themeColor="followedHyperlink"/>
      <w:u w:val="single"/>
    </w:rPr>
  </w:style>
  <w:style w:type="paragraph" w:styleId="Tekstzonderopmaak">
    <w:name w:val="Plain Text"/>
    <w:basedOn w:val="Standaard"/>
    <w:link w:val="TekstzonderopmaakChar"/>
    <w:uiPriority w:val="99"/>
    <w:unhideWhenUsed/>
    <w:rsid w:val="00323E0E"/>
    <w:pPr>
      <w:spacing w:line="240" w:lineRule="auto"/>
    </w:pPr>
    <w:rPr>
      <w:rFonts w:ascii="Calibri" w:eastAsiaTheme="minorHAnsi" w:hAnsi="Calibri" w:cs="Consolas"/>
      <w:sz w:val="22"/>
      <w:szCs w:val="21"/>
      <w:lang w:eastAsia="en-US"/>
    </w:rPr>
  </w:style>
  <w:style w:type="character" w:customStyle="1" w:styleId="TekstzonderopmaakChar">
    <w:name w:val="Tekst zonder opmaak Char"/>
    <w:basedOn w:val="Standaardalinea-lettertype"/>
    <w:link w:val="Tekstzonderopmaak"/>
    <w:uiPriority w:val="99"/>
    <w:rsid w:val="00323E0E"/>
    <w:rPr>
      <w:rFonts w:eastAsiaTheme="minorHAnsi" w:cs="Consolas"/>
      <w:sz w:val="22"/>
      <w:szCs w:val="21"/>
      <w:lang w:eastAsia="en-US"/>
    </w:rPr>
  </w:style>
  <w:style w:type="paragraph" w:customStyle="1" w:styleId="Dynamotkdonkergroen">
    <w:name w:val="Dynamo tk donkergroen"/>
    <w:basedOn w:val="Standaard"/>
    <w:next w:val="Standaard"/>
    <w:rsid w:val="00B04EC9"/>
    <w:pPr>
      <w:widowControl w:val="0"/>
      <w:tabs>
        <w:tab w:val="left" w:pos="2636"/>
      </w:tabs>
      <w:suppressAutoHyphens/>
      <w:contextualSpacing/>
    </w:pPr>
    <w:rPr>
      <w:rFonts w:eastAsia="Arial"/>
      <w:b/>
      <w:color w:val="4472C4" w:themeColor="accent1"/>
      <w:szCs w:val="24"/>
      <w:lang w:eastAsia="en-US"/>
    </w:rPr>
  </w:style>
  <w:style w:type="character" w:customStyle="1" w:styleId="apple-tab-span">
    <w:name w:val="apple-tab-span"/>
    <w:basedOn w:val="Standaardalinea-lettertype"/>
    <w:rsid w:val="0088509D"/>
  </w:style>
  <w:style w:type="paragraph" w:styleId="Geenafstand">
    <w:name w:val="No Spacing"/>
    <w:uiPriority w:val="1"/>
    <w:qFormat/>
    <w:rsid w:val="00055F35"/>
    <w:rPr>
      <w:rFonts w:asciiTheme="minorHAnsi" w:eastAsiaTheme="minorHAnsi" w:hAnsiTheme="minorHAnsi" w:cstheme="minorBidi"/>
      <w:sz w:val="22"/>
      <w:szCs w:val="22"/>
      <w:lang w:eastAsia="en-US"/>
    </w:rPr>
  </w:style>
  <w:style w:type="character" w:customStyle="1" w:styleId="Hyperlink0">
    <w:name w:val="Hyperlink.0"/>
    <w:basedOn w:val="Standaardalinea-lettertype"/>
    <w:rsid w:val="00580110"/>
    <w:rPr>
      <w:rFonts w:ascii="Arial" w:eastAsia="Arial" w:hAnsi="Arial" w:cs="Arial"/>
      <w:color w:val="000099"/>
      <w:sz w:val="26"/>
      <w:szCs w:val="26"/>
      <w:u w:val="single"/>
      <w:lang w:val="nl-NL"/>
    </w:rPr>
  </w:style>
  <w:style w:type="paragraph" w:customStyle="1" w:styleId="Body">
    <w:name w:val="Body"/>
    <w:rsid w:val="00580110"/>
    <w:pPr>
      <w:pBdr>
        <w:top w:val="nil"/>
        <w:left w:val="nil"/>
        <w:bottom w:val="nil"/>
        <w:right w:val="nil"/>
        <w:between w:val="nil"/>
        <w:bar w:val="nil"/>
      </w:pBdr>
    </w:pPr>
    <w:rPr>
      <w:rFonts w:ascii="Helvetica" w:eastAsia="Arial Unicode MS" w:hAnsi="Helvetica" w:cs="Arial Unicode MS"/>
      <w:color w:val="000000"/>
      <w:sz w:val="22"/>
      <w:szCs w:val="22"/>
      <w:bdr w:val="nil"/>
      <w:lang w:val="en-US"/>
    </w:rPr>
  </w:style>
  <w:style w:type="paragraph" w:customStyle="1" w:styleId="datalocatiemapmarker">
    <w:name w:val="datalocatiemapmarker"/>
    <w:basedOn w:val="Standaard"/>
    <w:rsid w:val="00C96405"/>
    <w:pPr>
      <w:spacing w:before="100" w:beforeAutospacing="1" w:after="100" w:afterAutospacing="1" w:line="240" w:lineRule="auto"/>
    </w:pPr>
    <w:rPr>
      <w:rFonts w:ascii="Times New Roman" w:hAnsi="Times New Roman"/>
      <w:sz w:val="24"/>
      <w:szCs w:val="24"/>
    </w:rPr>
  </w:style>
  <w:style w:type="paragraph" w:customStyle="1" w:styleId="font8">
    <w:name w:val="font_8"/>
    <w:basedOn w:val="Standaard"/>
    <w:rsid w:val="00183DCA"/>
    <w:pPr>
      <w:spacing w:before="100" w:beforeAutospacing="1" w:after="100" w:afterAutospacing="1" w:line="240" w:lineRule="auto"/>
    </w:pPr>
    <w:rPr>
      <w:rFonts w:ascii="Times New Roman" w:hAnsi="Times New Roman"/>
      <w:sz w:val="24"/>
      <w:szCs w:val="24"/>
    </w:rPr>
  </w:style>
  <w:style w:type="character" w:customStyle="1" w:styleId="wixguard">
    <w:name w:val="wixguard"/>
    <w:basedOn w:val="Standaardalinea-lettertype"/>
    <w:rsid w:val="001E26F7"/>
  </w:style>
  <w:style w:type="character" w:customStyle="1" w:styleId="m-8837871618815114397msohyperlink">
    <w:name w:val="m_-8837871618815114397msohyperlink"/>
    <w:basedOn w:val="Standaardalinea-lettertype"/>
    <w:rsid w:val="00C678E2"/>
  </w:style>
  <w:style w:type="character" w:customStyle="1" w:styleId="acopre">
    <w:name w:val="acopre"/>
    <w:basedOn w:val="Standaardalinea-lettertype"/>
    <w:rsid w:val="00242EFC"/>
  </w:style>
  <w:style w:type="paragraph" w:customStyle="1" w:styleId="Activiteit">
    <w:name w:val="Activiteit"/>
    <w:basedOn w:val="Standaard"/>
    <w:qFormat/>
    <w:rsid w:val="008808C3"/>
    <w:pPr>
      <w:spacing w:before="80"/>
    </w:pPr>
    <w:rPr>
      <w:color w:val="FFFFFF"/>
      <w:sz w:val="3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99419">
      <w:bodyDiv w:val="1"/>
      <w:marLeft w:val="0"/>
      <w:marRight w:val="0"/>
      <w:marTop w:val="0"/>
      <w:marBottom w:val="0"/>
      <w:divBdr>
        <w:top w:val="none" w:sz="0" w:space="0" w:color="auto"/>
        <w:left w:val="none" w:sz="0" w:space="0" w:color="auto"/>
        <w:bottom w:val="none" w:sz="0" w:space="0" w:color="auto"/>
        <w:right w:val="none" w:sz="0" w:space="0" w:color="auto"/>
      </w:divBdr>
    </w:div>
    <w:div w:id="18817780">
      <w:bodyDiv w:val="1"/>
      <w:marLeft w:val="0"/>
      <w:marRight w:val="0"/>
      <w:marTop w:val="0"/>
      <w:marBottom w:val="0"/>
      <w:divBdr>
        <w:top w:val="none" w:sz="0" w:space="0" w:color="auto"/>
        <w:left w:val="none" w:sz="0" w:space="0" w:color="auto"/>
        <w:bottom w:val="none" w:sz="0" w:space="0" w:color="auto"/>
        <w:right w:val="none" w:sz="0" w:space="0" w:color="auto"/>
      </w:divBdr>
    </w:div>
    <w:div w:id="19088418">
      <w:bodyDiv w:val="1"/>
      <w:marLeft w:val="0"/>
      <w:marRight w:val="0"/>
      <w:marTop w:val="0"/>
      <w:marBottom w:val="0"/>
      <w:divBdr>
        <w:top w:val="none" w:sz="0" w:space="0" w:color="auto"/>
        <w:left w:val="none" w:sz="0" w:space="0" w:color="auto"/>
        <w:bottom w:val="none" w:sz="0" w:space="0" w:color="auto"/>
        <w:right w:val="none" w:sz="0" w:space="0" w:color="auto"/>
      </w:divBdr>
    </w:div>
    <w:div w:id="62799950">
      <w:bodyDiv w:val="1"/>
      <w:marLeft w:val="0"/>
      <w:marRight w:val="0"/>
      <w:marTop w:val="0"/>
      <w:marBottom w:val="0"/>
      <w:divBdr>
        <w:top w:val="none" w:sz="0" w:space="0" w:color="auto"/>
        <w:left w:val="none" w:sz="0" w:space="0" w:color="auto"/>
        <w:bottom w:val="none" w:sz="0" w:space="0" w:color="auto"/>
        <w:right w:val="none" w:sz="0" w:space="0" w:color="auto"/>
      </w:divBdr>
      <w:divsChild>
        <w:div w:id="1587416238">
          <w:marLeft w:val="0"/>
          <w:marRight w:val="0"/>
          <w:marTop w:val="0"/>
          <w:marBottom w:val="0"/>
          <w:divBdr>
            <w:top w:val="none" w:sz="0" w:space="0" w:color="auto"/>
            <w:left w:val="none" w:sz="0" w:space="0" w:color="auto"/>
            <w:bottom w:val="none" w:sz="0" w:space="0" w:color="auto"/>
            <w:right w:val="none" w:sz="0" w:space="0" w:color="auto"/>
          </w:divBdr>
          <w:divsChild>
            <w:div w:id="2007438453">
              <w:marLeft w:val="0"/>
              <w:marRight w:val="0"/>
              <w:marTop w:val="0"/>
              <w:marBottom w:val="0"/>
              <w:divBdr>
                <w:top w:val="none" w:sz="0" w:space="0" w:color="auto"/>
                <w:left w:val="none" w:sz="0" w:space="0" w:color="auto"/>
                <w:bottom w:val="none" w:sz="0" w:space="0" w:color="auto"/>
                <w:right w:val="none" w:sz="0" w:space="0" w:color="auto"/>
              </w:divBdr>
              <w:divsChild>
                <w:div w:id="1749502404">
                  <w:marLeft w:val="0"/>
                  <w:marRight w:val="0"/>
                  <w:marTop w:val="0"/>
                  <w:marBottom w:val="0"/>
                  <w:divBdr>
                    <w:top w:val="none" w:sz="0" w:space="0" w:color="auto"/>
                    <w:left w:val="none" w:sz="0" w:space="0" w:color="auto"/>
                    <w:bottom w:val="none" w:sz="0" w:space="0" w:color="auto"/>
                    <w:right w:val="none" w:sz="0" w:space="0" w:color="auto"/>
                  </w:divBdr>
                  <w:divsChild>
                    <w:div w:id="1027566342">
                      <w:marLeft w:val="0"/>
                      <w:marRight w:val="0"/>
                      <w:marTop w:val="0"/>
                      <w:marBottom w:val="0"/>
                      <w:divBdr>
                        <w:top w:val="none" w:sz="0" w:space="0" w:color="auto"/>
                        <w:left w:val="none" w:sz="0" w:space="0" w:color="auto"/>
                        <w:bottom w:val="none" w:sz="0" w:space="0" w:color="auto"/>
                        <w:right w:val="none" w:sz="0" w:space="0" w:color="auto"/>
                      </w:divBdr>
                      <w:divsChild>
                        <w:div w:id="595334817">
                          <w:marLeft w:val="0"/>
                          <w:marRight w:val="0"/>
                          <w:marTop w:val="0"/>
                          <w:marBottom w:val="0"/>
                          <w:divBdr>
                            <w:top w:val="none" w:sz="0" w:space="0" w:color="auto"/>
                            <w:left w:val="none" w:sz="0" w:space="0" w:color="auto"/>
                            <w:bottom w:val="none" w:sz="0" w:space="0" w:color="auto"/>
                            <w:right w:val="none" w:sz="0" w:space="0" w:color="auto"/>
                          </w:divBdr>
                          <w:divsChild>
                            <w:div w:id="2043237703">
                              <w:marLeft w:val="0"/>
                              <w:marRight w:val="0"/>
                              <w:marTop w:val="0"/>
                              <w:marBottom w:val="0"/>
                              <w:divBdr>
                                <w:top w:val="none" w:sz="0" w:space="0" w:color="auto"/>
                                <w:left w:val="none" w:sz="0" w:space="0" w:color="auto"/>
                                <w:bottom w:val="none" w:sz="0" w:space="0" w:color="auto"/>
                                <w:right w:val="none" w:sz="0" w:space="0" w:color="auto"/>
                              </w:divBdr>
                              <w:divsChild>
                                <w:div w:id="897012601">
                                  <w:marLeft w:val="0"/>
                                  <w:marRight w:val="0"/>
                                  <w:marTop w:val="0"/>
                                  <w:marBottom w:val="0"/>
                                  <w:divBdr>
                                    <w:top w:val="none" w:sz="0" w:space="0" w:color="auto"/>
                                    <w:left w:val="none" w:sz="0" w:space="0" w:color="auto"/>
                                    <w:bottom w:val="none" w:sz="0" w:space="0" w:color="auto"/>
                                    <w:right w:val="none" w:sz="0" w:space="0" w:color="auto"/>
                                  </w:divBdr>
                                  <w:divsChild>
                                    <w:div w:id="111755794">
                                      <w:marLeft w:val="0"/>
                                      <w:marRight w:val="0"/>
                                      <w:marTop w:val="0"/>
                                      <w:marBottom w:val="0"/>
                                      <w:divBdr>
                                        <w:top w:val="none" w:sz="0" w:space="0" w:color="auto"/>
                                        <w:left w:val="none" w:sz="0" w:space="0" w:color="auto"/>
                                        <w:bottom w:val="none" w:sz="0" w:space="0" w:color="auto"/>
                                        <w:right w:val="none" w:sz="0" w:space="0" w:color="auto"/>
                                      </w:divBdr>
                                      <w:divsChild>
                                        <w:div w:id="711004525">
                                          <w:marLeft w:val="0"/>
                                          <w:marRight w:val="0"/>
                                          <w:marTop w:val="0"/>
                                          <w:marBottom w:val="0"/>
                                          <w:divBdr>
                                            <w:top w:val="none" w:sz="0" w:space="0" w:color="auto"/>
                                            <w:left w:val="none" w:sz="0" w:space="0" w:color="auto"/>
                                            <w:bottom w:val="none" w:sz="0" w:space="0" w:color="auto"/>
                                            <w:right w:val="none" w:sz="0" w:space="0" w:color="auto"/>
                                          </w:divBdr>
                                          <w:divsChild>
                                            <w:div w:id="680014736">
                                              <w:marLeft w:val="0"/>
                                              <w:marRight w:val="0"/>
                                              <w:marTop w:val="0"/>
                                              <w:marBottom w:val="0"/>
                                              <w:divBdr>
                                                <w:top w:val="none" w:sz="0" w:space="0" w:color="auto"/>
                                                <w:left w:val="none" w:sz="0" w:space="0" w:color="auto"/>
                                                <w:bottom w:val="none" w:sz="0" w:space="0" w:color="auto"/>
                                                <w:right w:val="none" w:sz="0" w:space="0" w:color="auto"/>
                                              </w:divBdr>
                                              <w:divsChild>
                                                <w:div w:id="1385324285">
                                                  <w:marLeft w:val="0"/>
                                                  <w:marRight w:val="0"/>
                                                  <w:marTop w:val="0"/>
                                                  <w:marBottom w:val="0"/>
                                                  <w:divBdr>
                                                    <w:top w:val="none" w:sz="0" w:space="0" w:color="auto"/>
                                                    <w:left w:val="none" w:sz="0" w:space="0" w:color="auto"/>
                                                    <w:bottom w:val="none" w:sz="0" w:space="0" w:color="auto"/>
                                                    <w:right w:val="none" w:sz="0" w:space="0" w:color="auto"/>
                                                  </w:divBdr>
                                                  <w:divsChild>
                                                    <w:div w:id="66508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3401196">
      <w:bodyDiv w:val="1"/>
      <w:marLeft w:val="0"/>
      <w:marRight w:val="0"/>
      <w:marTop w:val="0"/>
      <w:marBottom w:val="0"/>
      <w:divBdr>
        <w:top w:val="none" w:sz="0" w:space="0" w:color="auto"/>
        <w:left w:val="none" w:sz="0" w:space="0" w:color="auto"/>
        <w:bottom w:val="none" w:sz="0" w:space="0" w:color="auto"/>
        <w:right w:val="none" w:sz="0" w:space="0" w:color="auto"/>
      </w:divBdr>
      <w:divsChild>
        <w:div w:id="1713729249">
          <w:marLeft w:val="0"/>
          <w:marRight w:val="0"/>
          <w:marTop w:val="0"/>
          <w:marBottom w:val="0"/>
          <w:divBdr>
            <w:top w:val="none" w:sz="0" w:space="0" w:color="auto"/>
            <w:left w:val="none" w:sz="0" w:space="0" w:color="auto"/>
            <w:bottom w:val="none" w:sz="0" w:space="0" w:color="auto"/>
            <w:right w:val="none" w:sz="0" w:space="0" w:color="auto"/>
          </w:divBdr>
          <w:divsChild>
            <w:div w:id="633632956">
              <w:marLeft w:val="-108"/>
              <w:marRight w:val="0"/>
              <w:marTop w:val="0"/>
              <w:marBottom w:val="0"/>
              <w:divBdr>
                <w:top w:val="none" w:sz="0" w:space="0" w:color="auto"/>
                <w:left w:val="none" w:sz="0" w:space="0" w:color="auto"/>
                <w:bottom w:val="none" w:sz="0" w:space="0" w:color="auto"/>
                <w:right w:val="none" w:sz="0" w:space="0" w:color="auto"/>
              </w:divBdr>
            </w:div>
          </w:divsChild>
        </w:div>
        <w:div w:id="505944823">
          <w:marLeft w:val="0"/>
          <w:marRight w:val="0"/>
          <w:marTop w:val="0"/>
          <w:marBottom w:val="0"/>
          <w:divBdr>
            <w:top w:val="none" w:sz="0" w:space="0" w:color="auto"/>
            <w:left w:val="none" w:sz="0" w:space="0" w:color="auto"/>
            <w:bottom w:val="none" w:sz="0" w:space="0" w:color="auto"/>
            <w:right w:val="none" w:sz="0" w:space="0" w:color="auto"/>
          </w:divBdr>
        </w:div>
        <w:div w:id="154423858">
          <w:marLeft w:val="0"/>
          <w:marRight w:val="0"/>
          <w:marTop w:val="0"/>
          <w:marBottom w:val="0"/>
          <w:divBdr>
            <w:top w:val="none" w:sz="0" w:space="0" w:color="auto"/>
            <w:left w:val="none" w:sz="0" w:space="0" w:color="auto"/>
            <w:bottom w:val="none" w:sz="0" w:space="0" w:color="auto"/>
            <w:right w:val="none" w:sz="0" w:space="0" w:color="auto"/>
          </w:divBdr>
        </w:div>
      </w:divsChild>
    </w:div>
    <w:div w:id="78989073">
      <w:bodyDiv w:val="1"/>
      <w:marLeft w:val="0"/>
      <w:marRight w:val="0"/>
      <w:marTop w:val="0"/>
      <w:marBottom w:val="0"/>
      <w:divBdr>
        <w:top w:val="none" w:sz="0" w:space="0" w:color="auto"/>
        <w:left w:val="none" w:sz="0" w:space="0" w:color="auto"/>
        <w:bottom w:val="none" w:sz="0" w:space="0" w:color="auto"/>
        <w:right w:val="none" w:sz="0" w:space="0" w:color="auto"/>
      </w:divBdr>
    </w:div>
    <w:div w:id="94861213">
      <w:bodyDiv w:val="1"/>
      <w:marLeft w:val="0"/>
      <w:marRight w:val="0"/>
      <w:marTop w:val="0"/>
      <w:marBottom w:val="0"/>
      <w:divBdr>
        <w:top w:val="none" w:sz="0" w:space="0" w:color="auto"/>
        <w:left w:val="none" w:sz="0" w:space="0" w:color="auto"/>
        <w:bottom w:val="none" w:sz="0" w:space="0" w:color="auto"/>
        <w:right w:val="none" w:sz="0" w:space="0" w:color="auto"/>
      </w:divBdr>
    </w:div>
    <w:div w:id="104739486">
      <w:bodyDiv w:val="1"/>
      <w:marLeft w:val="0"/>
      <w:marRight w:val="0"/>
      <w:marTop w:val="0"/>
      <w:marBottom w:val="0"/>
      <w:divBdr>
        <w:top w:val="none" w:sz="0" w:space="0" w:color="auto"/>
        <w:left w:val="none" w:sz="0" w:space="0" w:color="auto"/>
        <w:bottom w:val="none" w:sz="0" w:space="0" w:color="auto"/>
        <w:right w:val="none" w:sz="0" w:space="0" w:color="auto"/>
      </w:divBdr>
    </w:div>
    <w:div w:id="112529236">
      <w:bodyDiv w:val="1"/>
      <w:marLeft w:val="0"/>
      <w:marRight w:val="0"/>
      <w:marTop w:val="0"/>
      <w:marBottom w:val="0"/>
      <w:divBdr>
        <w:top w:val="none" w:sz="0" w:space="0" w:color="auto"/>
        <w:left w:val="none" w:sz="0" w:space="0" w:color="auto"/>
        <w:bottom w:val="none" w:sz="0" w:space="0" w:color="auto"/>
        <w:right w:val="none" w:sz="0" w:space="0" w:color="auto"/>
      </w:divBdr>
    </w:div>
    <w:div w:id="139616199">
      <w:bodyDiv w:val="1"/>
      <w:marLeft w:val="0"/>
      <w:marRight w:val="0"/>
      <w:marTop w:val="0"/>
      <w:marBottom w:val="0"/>
      <w:divBdr>
        <w:top w:val="none" w:sz="0" w:space="0" w:color="auto"/>
        <w:left w:val="none" w:sz="0" w:space="0" w:color="auto"/>
        <w:bottom w:val="none" w:sz="0" w:space="0" w:color="auto"/>
        <w:right w:val="none" w:sz="0" w:space="0" w:color="auto"/>
      </w:divBdr>
    </w:div>
    <w:div w:id="169563363">
      <w:bodyDiv w:val="1"/>
      <w:marLeft w:val="0"/>
      <w:marRight w:val="0"/>
      <w:marTop w:val="0"/>
      <w:marBottom w:val="0"/>
      <w:divBdr>
        <w:top w:val="none" w:sz="0" w:space="0" w:color="auto"/>
        <w:left w:val="none" w:sz="0" w:space="0" w:color="auto"/>
        <w:bottom w:val="none" w:sz="0" w:space="0" w:color="auto"/>
        <w:right w:val="none" w:sz="0" w:space="0" w:color="auto"/>
      </w:divBdr>
    </w:div>
    <w:div w:id="184907855">
      <w:bodyDiv w:val="1"/>
      <w:marLeft w:val="0"/>
      <w:marRight w:val="0"/>
      <w:marTop w:val="0"/>
      <w:marBottom w:val="0"/>
      <w:divBdr>
        <w:top w:val="none" w:sz="0" w:space="0" w:color="auto"/>
        <w:left w:val="none" w:sz="0" w:space="0" w:color="auto"/>
        <w:bottom w:val="none" w:sz="0" w:space="0" w:color="auto"/>
        <w:right w:val="none" w:sz="0" w:space="0" w:color="auto"/>
      </w:divBdr>
    </w:div>
    <w:div w:id="204492723">
      <w:bodyDiv w:val="1"/>
      <w:marLeft w:val="0"/>
      <w:marRight w:val="0"/>
      <w:marTop w:val="0"/>
      <w:marBottom w:val="0"/>
      <w:divBdr>
        <w:top w:val="none" w:sz="0" w:space="0" w:color="auto"/>
        <w:left w:val="none" w:sz="0" w:space="0" w:color="auto"/>
        <w:bottom w:val="none" w:sz="0" w:space="0" w:color="auto"/>
        <w:right w:val="none" w:sz="0" w:space="0" w:color="auto"/>
      </w:divBdr>
      <w:divsChild>
        <w:div w:id="178353304">
          <w:marLeft w:val="0"/>
          <w:marRight w:val="0"/>
          <w:marTop w:val="0"/>
          <w:marBottom w:val="0"/>
          <w:divBdr>
            <w:top w:val="none" w:sz="0" w:space="0" w:color="auto"/>
            <w:left w:val="none" w:sz="0" w:space="0" w:color="auto"/>
            <w:bottom w:val="none" w:sz="0" w:space="0" w:color="auto"/>
            <w:right w:val="none" w:sz="0" w:space="0" w:color="auto"/>
          </w:divBdr>
          <w:divsChild>
            <w:div w:id="243999003">
              <w:marLeft w:val="0"/>
              <w:marRight w:val="0"/>
              <w:marTop w:val="0"/>
              <w:marBottom w:val="0"/>
              <w:divBdr>
                <w:top w:val="none" w:sz="0" w:space="0" w:color="auto"/>
                <w:left w:val="none" w:sz="0" w:space="0" w:color="auto"/>
                <w:bottom w:val="none" w:sz="0" w:space="0" w:color="auto"/>
                <w:right w:val="none" w:sz="0" w:space="0" w:color="auto"/>
              </w:divBdr>
              <w:divsChild>
                <w:div w:id="155192808">
                  <w:marLeft w:val="0"/>
                  <w:marRight w:val="0"/>
                  <w:marTop w:val="0"/>
                  <w:marBottom w:val="0"/>
                  <w:divBdr>
                    <w:top w:val="none" w:sz="0" w:space="0" w:color="auto"/>
                    <w:left w:val="none" w:sz="0" w:space="0" w:color="auto"/>
                    <w:bottom w:val="none" w:sz="0" w:space="0" w:color="auto"/>
                    <w:right w:val="none" w:sz="0" w:space="0" w:color="auto"/>
                  </w:divBdr>
                  <w:divsChild>
                    <w:div w:id="574975427">
                      <w:marLeft w:val="0"/>
                      <w:marRight w:val="0"/>
                      <w:marTop w:val="0"/>
                      <w:marBottom w:val="0"/>
                      <w:divBdr>
                        <w:top w:val="none" w:sz="0" w:space="0" w:color="auto"/>
                        <w:left w:val="none" w:sz="0" w:space="0" w:color="auto"/>
                        <w:bottom w:val="none" w:sz="0" w:space="0" w:color="auto"/>
                        <w:right w:val="none" w:sz="0" w:space="0" w:color="auto"/>
                      </w:divBdr>
                      <w:divsChild>
                        <w:div w:id="915553832">
                          <w:marLeft w:val="0"/>
                          <w:marRight w:val="0"/>
                          <w:marTop w:val="0"/>
                          <w:marBottom w:val="0"/>
                          <w:divBdr>
                            <w:top w:val="none" w:sz="0" w:space="0" w:color="auto"/>
                            <w:left w:val="none" w:sz="0" w:space="0" w:color="auto"/>
                            <w:bottom w:val="none" w:sz="0" w:space="0" w:color="auto"/>
                            <w:right w:val="none" w:sz="0" w:space="0" w:color="auto"/>
                          </w:divBdr>
                          <w:divsChild>
                            <w:div w:id="765658527">
                              <w:marLeft w:val="0"/>
                              <w:marRight w:val="0"/>
                              <w:marTop w:val="0"/>
                              <w:marBottom w:val="0"/>
                              <w:divBdr>
                                <w:top w:val="none" w:sz="0" w:space="0" w:color="auto"/>
                                <w:left w:val="none" w:sz="0" w:space="0" w:color="auto"/>
                                <w:bottom w:val="none" w:sz="0" w:space="0" w:color="auto"/>
                                <w:right w:val="none" w:sz="0" w:space="0" w:color="auto"/>
                              </w:divBdr>
                              <w:divsChild>
                                <w:div w:id="583034718">
                                  <w:marLeft w:val="0"/>
                                  <w:marRight w:val="0"/>
                                  <w:marTop w:val="0"/>
                                  <w:marBottom w:val="0"/>
                                  <w:divBdr>
                                    <w:top w:val="none" w:sz="0" w:space="0" w:color="auto"/>
                                    <w:left w:val="none" w:sz="0" w:space="0" w:color="auto"/>
                                    <w:bottom w:val="none" w:sz="0" w:space="0" w:color="auto"/>
                                    <w:right w:val="none" w:sz="0" w:space="0" w:color="auto"/>
                                  </w:divBdr>
                                  <w:divsChild>
                                    <w:div w:id="1125855236">
                                      <w:marLeft w:val="0"/>
                                      <w:marRight w:val="0"/>
                                      <w:marTop w:val="0"/>
                                      <w:marBottom w:val="0"/>
                                      <w:divBdr>
                                        <w:top w:val="none" w:sz="0" w:space="0" w:color="auto"/>
                                        <w:left w:val="none" w:sz="0" w:space="0" w:color="auto"/>
                                        <w:bottom w:val="none" w:sz="0" w:space="0" w:color="auto"/>
                                        <w:right w:val="none" w:sz="0" w:space="0" w:color="auto"/>
                                      </w:divBdr>
                                      <w:divsChild>
                                        <w:div w:id="3287975">
                                          <w:marLeft w:val="0"/>
                                          <w:marRight w:val="0"/>
                                          <w:marTop w:val="0"/>
                                          <w:marBottom w:val="0"/>
                                          <w:divBdr>
                                            <w:top w:val="none" w:sz="0" w:space="0" w:color="auto"/>
                                            <w:left w:val="none" w:sz="0" w:space="0" w:color="auto"/>
                                            <w:bottom w:val="none" w:sz="0" w:space="0" w:color="auto"/>
                                            <w:right w:val="none" w:sz="0" w:space="0" w:color="auto"/>
                                          </w:divBdr>
                                          <w:divsChild>
                                            <w:div w:id="245001961">
                                              <w:marLeft w:val="0"/>
                                              <w:marRight w:val="0"/>
                                              <w:marTop w:val="0"/>
                                              <w:marBottom w:val="0"/>
                                              <w:divBdr>
                                                <w:top w:val="none" w:sz="0" w:space="0" w:color="auto"/>
                                                <w:left w:val="none" w:sz="0" w:space="0" w:color="auto"/>
                                                <w:bottom w:val="none" w:sz="0" w:space="0" w:color="auto"/>
                                                <w:right w:val="none" w:sz="0" w:space="0" w:color="auto"/>
                                              </w:divBdr>
                                              <w:divsChild>
                                                <w:div w:id="1121611754">
                                                  <w:marLeft w:val="0"/>
                                                  <w:marRight w:val="0"/>
                                                  <w:marTop w:val="0"/>
                                                  <w:marBottom w:val="0"/>
                                                  <w:divBdr>
                                                    <w:top w:val="none" w:sz="0" w:space="0" w:color="auto"/>
                                                    <w:left w:val="none" w:sz="0" w:space="0" w:color="auto"/>
                                                    <w:bottom w:val="none" w:sz="0" w:space="0" w:color="auto"/>
                                                    <w:right w:val="none" w:sz="0" w:space="0" w:color="auto"/>
                                                  </w:divBdr>
                                                  <w:divsChild>
                                                    <w:div w:id="1620526383">
                                                      <w:marLeft w:val="0"/>
                                                      <w:marRight w:val="0"/>
                                                      <w:marTop w:val="0"/>
                                                      <w:marBottom w:val="0"/>
                                                      <w:divBdr>
                                                        <w:top w:val="none" w:sz="0" w:space="0" w:color="auto"/>
                                                        <w:left w:val="none" w:sz="0" w:space="0" w:color="auto"/>
                                                        <w:bottom w:val="none" w:sz="0" w:space="0" w:color="auto"/>
                                                        <w:right w:val="none" w:sz="0" w:space="0" w:color="auto"/>
                                                      </w:divBdr>
                                                      <w:divsChild>
                                                        <w:div w:id="1653483141">
                                                          <w:marLeft w:val="0"/>
                                                          <w:marRight w:val="0"/>
                                                          <w:marTop w:val="0"/>
                                                          <w:marBottom w:val="0"/>
                                                          <w:divBdr>
                                                            <w:top w:val="none" w:sz="0" w:space="0" w:color="auto"/>
                                                            <w:left w:val="none" w:sz="0" w:space="0" w:color="auto"/>
                                                            <w:bottom w:val="none" w:sz="0" w:space="0" w:color="auto"/>
                                                            <w:right w:val="none" w:sz="0" w:space="0" w:color="auto"/>
                                                          </w:divBdr>
                                                          <w:divsChild>
                                                            <w:div w:id="404453000">
                                                              <w:marLeft w:val="0"/>
                                                              <w:marRight w:val="0"/>
                                                              <w:marTop w:val="0"/>
                                                              <w:marBottom w:val="0"/>
                                                              <w:divBdr>
                                                                <w:top w:val="none" w:sz="0" w:space="0" w:color="auto"/>
                                                                <w:left w:val="none" w:sz="0" w:space="0" w:color="auto"/>
                                                                <w:bottom w:val="none" w:sz="0" w:space="0" w:color="auto"/>
                                                                <w:right w:val="none" w:sz="0" w:space="0" w:color="auto"/>
                                                              </w:divBdr>
                                                              <w:divsChild>
                                                                <w:div w:id="1301111872">
                                                                  <w:marLeft w:val="0"/>
                                                                  <w:marRight w:val="0"/>
                                                                  <w:marTop w:val="0"/>
                                                                  <w:marBottom w:val="0"/>
                                                                  <w:divBdr>
                                                                    <w:top w:val="none" w:sz="0" w:space="0" w:color="auto"/>
                                                                    <w:left w:val="none" w:sz="0" w:space="0" w:color="auto"/>
                                                                    <w:bottom w:val="none" w:sz="0" w:space="0" w:color="auto"/>
                                                                    <w:right w:val="none" w:sz="0" w:space="0" w:color="auto"/>
                                                                  </w:divBdr>
                                                                  <w:divsChild>
                                                                    <w:div w:id="1216158624">
                                                                      <w:marLeft w:val="0"/>
                                                                      <w:marRight w:val="0"/>
                                                                      <w:marTop w:val="0"/>
                                                                      <w:marBottom w:val="0"/>
                                                                      <w:divBdr>
                                                                        <w:top w:val="none" w:sz="0" w:space="0" w:color="auto"/>
                                                                        <w:left w:val="none" w:sz="0" w:space="0" w:color="auto"/>
                                                                        <w:bottom w:val="none" w:sz="0" w:space="0" w:color="auto"/>
                                                                        <w:right w:val="none" w:sz="0" w:space="0" w:color="auto"/>
                                                                      </w:divBdr>
                                                                      <w:divsChild>
                                                                        <w:div w:id="491262215">
                                                                          <w:marLeft w:val="0"/>
                                                                          <w:marRight w:val="0"/>
                                                                          <w:marTop w:val="0"/>
                                                                          <w:marBottom w:val="0"/>
                                                                          <w:divBdr>
                                                                            <w:top w:val="none" w:sz="0" w:space="0" w:color="auto"/>
                                                                            <w:left w:val="none" w:sz="0" w:space="0" w:color="auto"/>
                                                                            <w:bottom w:val="none" w:sz="0" w:space="0" w:color="auto"/>
                                                                            <w:right w:val="none" w:sz="0" w:space="0" w:color="auto"/>
                                                                          </w:divBdr>
                                                                          <w:divsChild>
                                                                            <w:div w:id="766922888">
                                                                              <w:marLeft w:val="0"/>
                                                                              <w:marRight w:val="0"/>
                                                                              <w:marTop w:val="0"/>
                                                                              <w:marBottom w:val="0"/>
                                                                              <w:divBdr>
                                                                                <w:top w:val="none" w:sz="0" w:space="0" w:color="auto"/>
                                                                                <w:left w:val="none" w:sz="0" w:space="0" w:color="auto"/>
                                                                                <w:bottom w:val="none" w:sz="0" w:space="0" w:color="auto"/>
                                                                                <w:right w:val="none" w:sz="0" w:space="0" w:color="auto"/>
                                                                              </w:divBdr>
                                                                              <w:divsChild>
                                                                                <w:div w:id="808594299">
                                                                                  <w:marLeft w:val="0"/>
                                                                                  <w:marRight w:val="0"/>
                                                                                  <w:marTop w:val="0"/>
                                                                                  <w:marBottom w:val="0"/>
                                                                                  <w:divBdr>
                                                                                    <w:top w:val="none" w:sz="0" w:space="0" w:color="auto"/>
                                                                                    <w:left w:val="none" w:sz="0" w:space="0" w:color="auto"/>
                                                                                    <w:bottom w:val="none" w:sz="0" w:space="0" w:color="auto"/>
                                                                                    <w:right w:val="none" w:sz="0" w:space="0" w:color="auto"/>
                                                                                  </w:divBdr>
                                                                                  <w:divsChild>
                                                                                    <w:div w:id="1262570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4123972">
      <w:bodyDiv w:val="1"/>
      <w:marLeft w:val="0"/>
      <w:marRight w:val="0"/>
      <w:marTop w:val="0"/>
      <w:marBottom w:val="0"/>
      <w:divBdr>
        <w:top w:val="none" w:sz="0" w:space="0" w:color="auto"/>
        <w:left w:val="none" w:sz="0" w:space="0" w:color="auto"/>
        <w:bottom w:val="none" w:sz="0" w:space="0" w:color="auto"/>
        <w:right w:val="none" w:sz="0" w:space="0" w:color="auto"/>
      </w:divBdr>
    </w:div>
    <w:div w:id="240986958">
      <w:bodyDiv w:val="1"/>
      <w:marLeft w:val="0"/>
      <w:marRight w:val="0"/>
      <w:marTop w:val="0"/>
      <w:marBottom w:val="0"/>
      <w:divBdr>
        <w:top w:val="none" w:sz="0" w:space="0" w:color="auto"/>
        <w:left w:val="none" w:sz="0" w:space="0" w:color="auto"/>
        <w:bottom w:val="none" w:sz="0" w:space="0" w:color="auto"/>
        <w:right w:val="none" w:sz="0" w:space="0" w:color="auto"/>
      </w:divBdr>
    </w:div>
    <w:div w:id="277764491">
      <w:bodyDiv w:val="1"/>
      <w:marLeft w:val="0"/>
      <w:marRight w:val="0"/>
      <w:marTop w:val="0"/>
      <w:marBottom w:val="0"/>
      <w:divBdr>
        <w:top w:val="none" w:sz="0" w:space="0" w:color="auto"/>
        <w:left w:val="none" w:sz="0" w:space="0" w:color="auto"/>
        <w:bottom w:val="none" w:sz="0" w:space="0" w:color="auto"/>
        <w:right w:val="none" w:sz="0" w:space="0" w:color="auto"/>
      </w:divBdr>
    </w:div>
    <w:div w:id="355280320">
      <w:bodyDiv w:val="1"/>
      <w:marLeft w:val="0"/>
      <w:marRight w:val="0"/>
      <w:marTop w:val="0"/>
      <w:marBottom w:val="0"/>
      <w:divBdr>
        <w:top w:val="none" w:sz="0" w:space="0" w:color="auto"/>
        <w:left w:val="none" w:sz="0" w:space="0" w:color="auto"/>
        <w:bottom w:val="none" w:sz="0" w:space="0" w:color="auto"/>
        <w:right w:val="none" w:sz="0" w:space="0" w:color="auto"/>
      </w:divBdr>
    </w:div>
    <w:div w:id="376396341">
      <w:bodyDiv w:val="1"/>
      <w:marLeft w:val="0"/>
      <w:marRight w:val="0"/>
      <w:marTop w:val="0"/>
      <w:marBottom w:val="0"/>
      <w:divBdr>
        <w:top w:val="none" w:sz="0" w:space="0" w:color="auto"/>
        <w:left w:val="none" w:sz="0" w:space="0" w:color="auto"/>
        <w:bottom w:val="none" w:sz="0" w:space="0" w:color="auto"/>
        <w:right w:val="none" w:sz="0" w:space="0" w:color="auto"/>
      </w:divBdr>
    </w:div>
    <w:div w:id="390276880">
      <w:bodyDiv w:val="1"/>
      <w:marLeft w:val="0"/>
      <w:marRight w:val="0"/>
      <w:marTop w:val="0"/>
      <w:marBottom w:val="0"/>
      <w:divBdr>
        <w:top w:val="none" w:sz="0" w:space="0" w:color="auto"/>
        <w:left w:val="none" w:sz="0" w:space="0" w:color="auto"/>
        <w:bottom w:val="none" w:sz="0" w:space="0" w:color="auto"/>
        <w:right w:val="none" w:sz="0" w:space="0" w:color="auto"/>
      </w:divBdr>
    </w:div>
    <w:div w:id="405953174">
      <w:bodyDiv w:val="1"/>
      <w:marLeft w:val="0"/>
      <w:marRight w:val="0"/>
      <w:marTop w:val="0"/>
      <w:marBottom w:val="0"/>
      <w:divBdr>
        <w:top w:val="none" w:sz="0" w:space="0" w:color="auto"/>
        <w:left w:val="none" w:sz="0" w:space="0" w:color="auto"/>
        <w:bottom w:val="none" w:sz="0" w:space="0" w:color="auto"/>
        <w:right w:val="none" w:sz="0" w:space="0" w:color="auto"/>
      </w:divBdr>
      <w:divsChild>
        <w:div w:id="701780404">
          <w:marLeft w:val="0"/>
          <w:marRight w:val="0"/>
          <w:marTop w:val="0"/>
          <w:marBottom w:val="0"/>
          <w:divBdr>
            <w:top w:val="none" w:sz="0" w:space="0" w:color="auto"/>
            <w:left w:val="none" w:sz="0" w:space="0" w:color="auto"/>
            <w:bottom w:val="none" w:sz="0" w:space="0" w:color="auto"/>
            <w:right w:val="none" w:sz="0" w:space="0" w:color="auto"/>
          </w:divBdr>
          <w:divsChild>
            <w:div w:id="307902682">
              <w:marLeft w:val="0"/>
              <w:marRight w:val="0"/>
              <w:marTop w:val="0"/>
              <w:marBottom w:val="0"/>
              <w:divBdr>
                <w:top w:val="none" w:sz="0" w:space="0" w:color="auto"/>
                <w:left w:val="none" w:sz="0" w:space="0" w:color="auto"/>
                <w:bottom w:val="none" w:sz="0" w:space="0" w:color="auto"/>
                <w:right w:val="none" w:sz="0" w:space="0" w:color="auto"/>
              </w:divBdr>
              <w:divsChild>
                <w:div w:id="1029333379">
                  <w:marLeft w:val="0"/>
                  <w:marRight w:val="0"/>
                  <w:marTop w:val="0"/>
                  <w:marBottom w:val="0"/>
                  <w:divBdr>
                    <w:top w:val="none" w:sz="0" w:space="0" w:color="auto"/>
                    <w:left w:val="none" w:sz="0" w:space="0" w:color="auto"/>
                    <w:bottom w:val="none" w:sz="0" w:space="0" w:color="auto"/>
                    <w:right w:val="none" w:sz="0" w:space="0" w:color="auto"/>
                  </w:divBdr>
                  <w:divsChild>
                    <w:div w:id="1099444519">
                      <w:marLeft w:val="0"/>
                      <w:marRight w:val="0"/>
                      <w:marTop w:val="0"/>
                      <w:marBottom w:val="0"/>
                      <w:divBdr>
                        <w:top w:val="none" w:sz="0" w:space="0" w:color="auto"/>
                        <w:left w:val="none" w:sz="0" w:space="0" w:color="auto"/>
                        <w:bottom w:val="none" w:sz="0" w:space="0" w:color="auto"/>
                        <w:right w:val="none" w:sz="0" w:space="0" w:color="auto"/>
                      </w:divBdr>
                      <w:divsChild>
                        <w:div w:id="1310673426">
                          <w:marLeft w:val="0"/>
                          <w:marRight w:val="0"/>
                          <w:marTop w:val="0"/>
                          <w:marBottom w:val="0"/>
                          <w:divBdr>
                            <w:top w:val="none" w:sz="0" w:space="0" w:color="auto"/>
                            <w:left w:val="none" w:sz="0" w:space="0" w:color="auto"/>
                            <w:bottom w:val="none" w:sz="0" w:space="0" w:color="auto"/>
                            <w:right w:val="none" w:sz="0" w:space="0" w:color="auto"/>
                          </w:divBdr>
                          <w:divsChild>
                            <w:div w:id="1064985342">
                              <w:marLeft w:val="0"/>
                              <w:marRight w:val="0"/>
                              <w:marTop w:val="0"/>
                              <w:marBottom w:val="300"/>
                              <w:divBdr>
                                <w:top w:val="none" w:sz="0" w:space="0" w:color="auto"/>
                                <w:left w:val="none" w:sz="0" w:space="0" w:color="auto"/>
                                <w:bottom w:val="none" w:sz="0" w:space="0" w:color="auto"/>
                                <w:right w:val="none" w:sz="0" w:space="0" w:color="auto"/>
                              </w:divBdr>
                              <w:divsChild>
                                <w:div w:id="912592975">
                                  <w:marLeft w:val="0"/>
                                  <w:marRight w:val="0"/>
                                  <w:marTop w:val="0"/>
                                  <w:marBottom w:val="0"/>
                                  <w:divBdr>
                                    <w:top w:val="none" w:sz="0" w:space="0" w:color="auto"/>
                                    <w:left w:val="none" w:sz="0" w:space="0" w:color="auto"/>
                                    <w:bottom w:val="none" w:sz="0" w:space="0" w:color="auto"/>
                                    <w:right w:val="none" w:sz="0" w:space="0" w:color="auto"/>
                                  </w:divBdr>
                                  <w:divsChild>
                                    <w:div w:id="1218012519">
                                      <w:marLeft w:val="0"/>
                                      <w:marRight w:val="0"/>
                                      <w:marTop w:val="0"/>
                                      <w:marBottom w:val="0"/>
                                      <w:divBdr>
                                        <w:top w:val="none" w:sz="0" w:space="0" w:color="auto"/>
                                        <w:left w:val="none" w:sz="0" w:space="0" w:color="auto"/>
                                        <w:bottom w:val="none" w:sz="0" w:space="0" w:color="auto"/>
                                        <w:right w:val="none" w:sz="0" w:space="0" w:color="auto"/>
                                      </w:divBdr>
                                      <w:divsChild>
                                        <w:div w:id="1668485470">
                                          <w:marLeft w:val="0"/>
                                          <w:marRight w:val="0"/>
                                          <w:marTop w:val="0"/>
                                          <w:marBottom w:val="0"/>
                                          <w:divBdr>
                                            <w:top w:val="none" w:sz="0" w:space="0" w:color="auto"/>
                                            <w:left w:val="none" w:sz="0" w:space="0" w:color="auto"/>
                                            <w:bottom w:val="none" w:sz="0" w:space="0" w:color="auto"/>
                                            <w:right w:val="none" w:sz="0" w:space="0" w:color="auto"/>
                                          </w:divBdr>
                                          <w:divsChild>
                                            <w:div w:id="1030227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51897816">
      <w:bodyDiv w:val="1"/>
      <w:marLeft w:val="0"/>
      <w:marRight w:val="0"/>
      <w:marTop w:val="0"/>
      <w:marBottom w:val="0"/>
      <w:divBdr>
        <w:top w:val="none" w:sz="0" w:space="0" w:color="auto"/>
        <w:left w:val="none" w:sz="0" w:space="0" w:color="auto"/>
        <w:bottom w:val="none" w:sz="0" w:space="0" w:color="auto"/>
        <w:right w:val="none" w:sz="0" w:space="0" w:color="auto"/>
      </w:divBdr>
    </w:div>
    <w:div w:id="526257400">
      <w:bodyDiv w:val="1"/>
      <w:marLeft w:val="0"/>
      <w:marRight w:val="0"/>
      <w:marTop w:val="0"/>
      <w:marBottom w:val="0"/>
      <w:divBdr>
        <w:top w:val="none" w:sz="0" w:space="0" w:color="auto"/>
        <w:left w:val="none" w:sz="0" w:space="0" w:color="auto"/>
        <w:bottom w:val="none" w:sz="0" w:space="0" w:color="auto"/>
        <w:right w:val="none" w:sz="0" w:space="0" w:color="auto"/>
      </w:divBdr>
      <w:divsChild>
        <w:div w:id="150299008">
          <w:marLeft w:val="0"/>
          <w:marRight w:val="0"/>
          <w:marTop w:val="0"/>
          <w:marBottom w:val="0"/>
          <w:divBdr>
            <w:top w:val="none" w:sz="0" w:space="0" w:color="auto"/>
            <w:left w:val="none" w:sz="0" w:space="0" w:color="auto"/>
            <w:bottom w:val="none" w:sz="0" w:space="0" w:color="auto"/>
            <w:right w:val="none" w:sz="0" w:space="0" w:color="auto"/>
          </w:divBdr>
          <w:divsChild>
            <w:div w:id="1759864432">
              <w:marLeft w:val="0"/>
              <w:marRight w:val="0"/>
              <w:marTop w:val="0"/>
              <w:marBottom w:val="0"/>
              <w:divBdr>
                <w:top w:val="none" w:sz="0" w:space="0" w:color="auto"/>
                <w:left w:val="none" w:sz="0" w:space="0" w:color="auto"/>
                <w:bottom w:val="none" w:sz="0" w:space="0" w:color="auto"/>
                <w:right w:val="none" w:sz="0" w:space="0" w:color="auto"/>
              </w:divBdr>
              <w:divsChild>
                <w:div w:id="2064019490">
                  <w:marLeft w:val="0"/>
                  <w:marRight w:val="0"/>
                  <w:marTop w:val="0"/>
                  <w:marBottom w:val="0"/>
                  <w:divBdr>
                    <w:top w:val="none" w:sz="0" w:space="0" w:color="auto"/>
                    <w:left w:val="none" w:sz="0" w:space="0" w:color="auto"/>
                    <w:bottom w:val="none" w:sz="0" w:space="0" w:color="auto"/>
                    <w:right w:val="none" w:sz="0" w:space="0" w:color="auto"/>
                  </w:divBdr>
                  <w:divsChild>
                    <w:div w:id="1040008156">
                      <w:marLeft w:val="0"/>
                      <w:marRight w:val="0"/>
                      <w:marTop w:val="0"/>
                      <w:marBottom w:val="0"/>
                      <w:divBdr>
                        <w:top w:val="none" w:sz="0" w:space="0" w:color="auto"/>
                        <w:left w:val="none" w:sz="0" w:space="0" w:color="auto"/>
                        <w:bottom w:val="none" w:sz="0" w:space="0" w:color="auto"/>
                        <w:right w:val="none" w:sz="0" w:space="0" w:color="auto"/>
                      </w:divBdr>
                      <w:divsChild>
                        <w:div w:id="968895095">
                          <w:marLeft w:val="2"/>
                          <w:marRight w:val="0"/>
                          <w:marTop w:val="0"/>
                          <w:marBottom w:val="0"/>
                          <w:divBdr>
                            <w:top w:val="none" w:sz="0" w:space="0" w:color="auto"/>
                            <w:left w:val="none" w:sz="0" w:space="0" w:color="auto"/>
                            <w:bottom w:val="none" w:sz="0" w:space="0" w:color="auto"/>
                            <w:right w:val="none" w:sz="0" w:space="0" w:color="auto"/>
                          </w:divBdr>
                          <w:divsChild>
                            <w:div w:id="423264143">
                              <w:marLeft w:val="0"/>
                              <w:marRight w:val="0"/>
                              <w:marTop w:val="0"/>
                              <w:marBottom w:val="0"/>
                              <w:divBdr>
                                <w:top w:val="none" w:sz="0" w:space="0" w:color="auto"/>
                                <w:left w:val="none" w:sz="0" w:space="0" w:color="auto"/>
                                <w:bottom w:val="none" w:sz="0" w:space="0" w:color="auto"/>
                                <w:right w:val="none" w:sz="0" w:space="0" w:color="auto"/>
                              </w:divBdr>
                              <w:divsChild>
                                <w:div w:id="89924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36158872">
      <w:bodyDiv w:val="1"/>
      <w:marLeft w:val="0"/>
      <w:marRight w:val="0"/>
      <w:marTop w:val="0"/>
      <w:marBottom w:val="0"/>
      <w:divBdr>
        <w:top w:val="none" w:sz="0" w:space="0" w:color="auto"/>
        <w:left w:val="none" w:sz="0" w:space="0" w:color="auto"/>
        <w:bottom w:val="none" w:sz="0" w:space="0" w:color="auto"/>
        <w:right w:val="none" w:sz="0" w:space="0" w:color="auto"/>
      </w:divBdr>
    </w:div>
    <w:div w:id="563027205">
      <w:bodyDiv w:val="1"/>
      <w:marLeft w:val="0"/>
      <w:marRight w:val="0"/>
      <w:marTop w:val="0"/>
      <w:marBottom w:val="0"/>
      <w:divBdr>
        <w:top w:val="none" w:sz="0" w:space="0" w:color="auto"/>
        <w:left w:val="none" w:sz="0" w:space="0" w:color="auto"/>
        <w:bottom w:val="none" w:sz="0" w:space="0" w:color="auto"/>
        <w:right w:val="none" w:sz="0" w:space="0" w:color="auto"/>
      </w:divBdr>
      <w:divsChild>
        <w:div w:id="1137379466">
          <w:marLeft w:val="0"/>
          <w:marRight w:val="0"/>
          <w:marTop w:val="0"/>
          <w:marBottom w:val="0"/>
          <w:divBdr>
            <w:top w:val="dashed" w:sz="2" w:space="0" w:color="E32710"/>
            <w:left w:val="dashed" w:sz="2" w:space="0" w:color="E32710"/>
            <w:bottom w:val="dashed" w:sz="48" w:space="0" w:color="E32710"/>
            <w:right w:val="dashed" w:sz="2" w:space="0" w:color="E32710"/>
          </w:divBdr>
          <w:divsChild>
            <w:div w:id="1942834590">
              <w:marLeft w:val="0"/>
              <w:marRight w:val="0"/>
              <w:marTop w:val="0"/>
              <w:marBottom w:val="0"/>
              <w:divBdr>
                <w:top w:val="dotted" w:sz="2" w:space="0" w:color="E32710"/>
                <w:left w:val="dotted" w:sz="18" w:space="0" w:color="E32710"/>
                <w:bottom w:val="dotted" w:sz="2" w:space="0" w:color="E32710"/>
                <w:right w:val="dotted" w:sz="18" w:space="0" w:color="E32710"/>
              </w:divBdr>
              <w:divsChild>
                <w:div w:id="1175807583">
                  <w:marLeft w:val="0"/>
                  <w:marRight w:val="0"/>
                  <w:marTop w:val="0"/>
                  <w:marBottom w:val="0"/>
                  <w:divBdr>
                    <w:top w:val="none" w:sz="0" w:space="0" w:color="auto"/>
                    <w:left w:val="none" w:sz="0" w:space="0" w:color="auto"/>
                    <w:bottom w:val="none" w:sz="0" w:space="0" w:color="auto"/>
                    <w:right w:val="none" w:sz="0" w:space="0" w:color="auto"/>
                  </w:divBdr>
                  <w:divsChild>
                    <w:div w:id="1915436855">
                      <w:marLeft w:val="0"/>
                      <w:marRight w:val="0"/>
                      <w:marTop w:val="0"/>
                      <w:marBottom w:val="0"/>
                      <w:divBdr>
                        <w:top w:val="dashed" w:sz="2" w:space="0" w:color="E32710"/>
                        <w:left w:val="dashed" w:sz="2" w:space="0" w:color="E32710"/>
                        <w:bottom w:val="dashed" w:sz="48" w:space="0" w:color="E32710"/>
                        <w:right w:val="dashed" w:sz="2" w:space="0" w:color="E32710"/>
                      </w:divBdr>
                      <w:divsChild>
                        <w:div w:id="473647095">
                          <w:marLeft w:val="0"/>
                          <w:marRight w:val="0"/>
                          <w:marTop w:val="0"/>
                          <w:marBottom w:val="0"/>
                          <w:divBdr>
                            <w:top w:val="none" w:sz="0" w:space="0" w:color="auto"/>
                            <w:left w:val="none" w:sz="0" w:space="0" w:color="auto"/>
                            <w:bottom w:val="none" w:sz="0" w:space="0" w:color="auto"/>
                            <w:right w:val="none" w:sz="0" w:space="0" w:color="auto"/>
                          </w:divBdr>
                          <w:divsChild>
                            <w:div w:id="1085149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9122939">
      <w:bodyDiv w:val="1"/>
      <w:marLeft w:val="0"/>
      <w:marRight w:val="0"/>
      <w:marTop w:val="0"/>
      <w:marBottom w:val="0"/>
      <w:divBdr>
        <w:top w:val="none" w:sz="0" w:space="0" w:color="auto"/>
        <w:left w:val="none" w:sz="0" w:space="0" w:color="auto"/>
        <w:bottom w:val="none" w:sz="0" w:space="0" w:color="auto"/>
        <w:right w:val="none" w:sz="0" w:space="0" w:color="auto"/>
      </w:divBdr>
    </w:div>
    <w:div w:id="597494248">
      <w:bodyDiv w:val="1"/>
      <w:marLeft w:val="0"/>
      <w:marRight w:val="0"/>
      <w:marTop w:val="0"/>
      <w:marBottom w:val="0"/>
      <w:divBdr>
        <w:top w:val="none" w:sz="0" w:space="0" w:color="auto"/>
        <w:left w:val="none" w:sz="0" w:space="0" w:color="auto"/>
        <w:bottom w:val="none" w:sz="0" w:space="0" w:color="auto"/>
        <w:right w:val="none" w:sz="0" w:space="0" w:color="auto"/>
      </w:divBdr>
    </w:div>
    <w:div w:id="626818445">
      <w:bodyDiv w:val="1"/>
      <w:marLeft w:val="0"/>
      <w:marRight w:val="0"/>
      <w:marTop w:val="0"/>
      <w:marBottom w:val="0"/>
      <w:divBdr>
        <w:top w:val="none" w:sz="0" w:space="0" w:color="auto"/>
        <w:left w:val="none" w:sz="0" w:space="0" w:color="auto"/>
        <w:bottom w:val="none" w:sz="0" w:space="0" w:color="auto"/>
        <w:right w:val="none" w:sz="0" w:space="0" w:color="auto"/>
      </w:divBdr>
    </w:div>
    <w:div w:id="694042343">
      <w:bodyDiv w:val="1"/>
      <w:marLeft w:val="0"/>
      <w:marRight w:val="0"/>
      <w:marTop w:val="0"/>
      <w:marBottom w:val="0"/>
      <w:divBdr>
        <w:top w:val="none" w:sz="0" w:space="0" w:color="auto"/>
        <w:left w:val="none" w:sz="0" w:space="0" w:color="auto"/>
        <w:bottom w:val="none" w:sz="0" w:space="0" w:color="auto"/>
        <w:right w:val="none" w:sz="0" w:space="0" w:color="auto"/>
      </w:divBdr>
    </w:div>
    <w:div w:id="737481865">
      <w:bodyDiv w:val="1"/>
      <w:marLeft w:val="0"/>
      <w:marRight w:val="0"/>
      <w:marTop w:val="0"/>
      <w:marBottom w:val="0"/>
      <w:divBdr>
        <w:top w:val="none" w:sz="0" w:space="0" w:color="auto"/>
        <w:left w:val="none" w:sz="0" w:space="0" w:color="auto"/>
        <w:bottom w:val="none" w:sz="0" w:space="0" w:color="auto"/>
        <w:right w:val="none" w:sz="0" w:space="0" w:color="auto"/>
      </w:divBdr>
    </w:div>
    <w:div w:id="754590373">
      <w:bodyDiv w:val="1"/>
      <w:marLeft w:val="0"/>
      <w:marRight w:val="0"/>
      <w:marTop w:val="0"/>
      <w:marBottom w:val="0"/>
      <w:divBdr>
        <w:top w:val="none" w:sz="0" w:space="0" w:color="auto"/>
        <w:left w:val="none" w:sz="0" w:space="0" w:color="auto"/>
        <w:bottom w:val="none" w:sz="0" w:space="0" w:color="auto"/>
        <w:right w:val="none" w:sz="0" w:space="0" w:color="auto"/>
      </w:divBdr>
    </w:div>
    <w:div w:id="763382882">
      <w:bodyDiv w:val="1"/>
      <w:marLeft w:val="0"/>
      <w:marRight w:val="0"/>
      <w:marTop w:val="0"/>
      <w:marBottom w:val="0"/>
      <w:divBdr>
        <w:top w:val="none" w:sz="0" w:space="0" w:color="auto"/>
        <w:left w:val="none" w:sz="0" w:space="0" w:color="auto"/>
        <w:bottom w:val="none" w:sz="0" w:space="0" w:color="auto"/>
        <w:right w:val="none" w:sz="0" w:space="0" w:color="auto"/>
      </w:divBdr>
    </w:div>
    <w:div w:id="800267795">
      <w:bodyDiv w:val="1"/>
      <w:marLeft w:val="0"/>
      <w:marRight w:val="0"/>
      <w:marTop w:val="0"/>
      <w:marBottom w:val="0"/>
      <w:divBdr>
        <w:top w:val="none" w:sz="0" w:space="0" w:color="auto"/>
        <w:left w:val="none" w:sz="0" w:space="0" w:color="auto"/>
        <w:bottom w:val="none" w:sz="0" w:space="0" w:color="auto"/>
        <w:right w:val="none" w:sz="0" w:space="0" w:color="auto"/>
      </w:divBdr>
    </w:div>
    <w:div w:id="802231560">
      <w:bodyDiv w:val="1"/>
      <w:marLeft w:val="0"/>
      <w:marRight w:val="0"/>
      <w:marTop w:val="0"/>
      <w:marBottom w:val="0"/>
      <w:divBdr>
        <w:top w:val="none" w:sz="0" w:space="0" w:color="auto"/>
        <w:left w:val="none" w:sz="0" w:space="0" w:color="auto"/>
        <w:bottom w:val="none" w:sz="0" w:space="0" w:color="auto"/>
        <w:right w:val="none" w:sz="0" w:space="0" w:color="auto"/>
      </w:divBdr>
    </w:div>
    <w:div w:id="802583170">
      <w:bodyDiv w:val="1"/>
      <w:marLeft w:val="0"/>
      <w:marRight w:val="0"/>
      <w:marTop w:val="0"/>
      <w:marBottom w:val="0"/>
      <w:divBdr>
        <w:top w:val="none" w:sz="0" w:space="0" w:color="auto"/>
        <w:left w:val="none" w:sz="0" w:space="0" w:color="auto"/>
        <w:bottom w:val="none" w:sz="0" w:space="0" w:color="auto"/>
        <w:right w:val="none" w:sz="0" w:space="0" w:color="auto"/>
      </w:divBdr>
    </w:div>
    <w:div w:id="817765395">
      <w:bodyDiv w:val="1"/>
      <w:marLeft w:val="0"/>
      <w:marRight w:val="0"/>
      <w:marTop w:val="0"/>
      <w:marBottom w:val="0"/>
      <w:divBdr>
        <w:top w:val="none" w:sz="0" w:space="0" w:color="auto"/>
        <w:left w:val="none" w:sz="0" w:space="0" w:color="auto"/>
        <w:bottom w:val="none" w:sz="0" w:space="0" w:color="auto"/>
        <w:right w:val="none" w:sz="0" w:space="0" w:color="auto"/>
      </w:divBdr>
    </w:div>
    <w:div w:id="837844047">
      <w:bodyDiv w:val="1"/>
      <w:marLeft w:val="0"/>
      <w:marRight w:val="0"/>
      <w:marTop w:val="0"/>
      <w:marBottom w:val="0"/>
      <w:divBdr>
        <w:top w:val="none" w:sz="0" w:space="0" w:color="auto"/>
        <w:left w:val="none" w:sz="0" w:space="0" w:color="auto"/>
        <w:bottom w:val="none" w:sz="0" w:space="0" w:color="auto"/>
        <w:right w:val="none" w:sz="0" w:space="0" w:color="auto"/>
      </w:divBdr>
    </w:div>
    <w:div w:id="860975634">
      <w:bodyDiv w:val="1"/>
      <w:marLeft w:val="0"/>
      <w:marRight w:val="0"/>
      <w:marTop w:val="0"/>
      <w:marBottom w:val="0"/>
      <w:divBdr>
        <w:top w:val="none" w:sz="0" w:space="0" w:color="auto"/>
        <w:left w:val="none" w:sz="0" w:space="0" w:color="auto"/>
        <w:bottom w:val="none" w:sz="0" w:space="0" w:color="auto"/>
        <w:right w:val="none" w:sz="0" w:space="0" w:color="auto"/>
      </w:divBdr>
    </w:div>
    <w:div w:id="870191772">
      <w:bodyDiv w:val="1"/>
      <w:marLeft w:val="0"/>
      <w:marRight w:val="0"/>
      <w:marTop w:val="0"/>
      <w:marBottom w:val="0"/>
      <w:divBdr>
        <w:top w:val="none" w:sz="0" w:space="0" w:color="auto"/>
        <w:left w:val="none" w:sz="0" w:space="0" w:color="auto"/>
        <w:bottom w:val="none" w:sz="0" w:space="0" w:color="auto"/>
        <w:right w:val="none" w:sz="0" w:space="0" w:color="auto"/>
      </w:divBdr>
    </w:div>
    <w:div w:id="896815572">
      <w:bodyDiv w:val="1"/>
      <w:marLeft w:val="0"/>
      <w:marRight w:val="0"/>
      <w:marTop w:val="0"/>
      <w:marBottom w:val="0"/>
      <w:divBdr>
        <w:top w:val="none" w:sz="0" w:space="0" w:color="auto"/>
        <w:left w:val="none" w:sz="0" w:space="0" w:color="auto"/>
        <w:bottom w:val="none" w:sz="0" w:space="0" w:color="auto"/>
        <w:right w:val="none" w:sz="0" w:space="0" w:color="auto"/>
      </w:divBdr>
      <w:divsChild>
        <w:div w:id="1975328955">
          <w:marLeft w:val="0"/>
          <w:marRight w:val="0"/>
          <w:marTop w:val="0"/>
          <w:marBottom w:val="0"/>
          <w:divBdr>
            <w:top w:val="none" w:sz="0" w:space="0" w:color="auto"/>
            <w:left w:val="none" w:sz="0" w:space="0" w:color="auto"/>
            <w:bottom w:val="none" w:sz="0" w:space="0" w:color="auto"/>
            <w:right w:val="none" w:sz="0" w:space="0" w:color="auto"/>
          </w:divBdr>
        </w:div>
      </w:divsChild>
    </w:div>
    <w:div w:id="992492755">
      <w:bodyDiv w:val="1"/>
      <w:marLeft w:val="0"/>
      <w:marRight w:val="0"/>
      <w:marTop w:val="0"/>
      <w:marBottom w:val="0"/>
      <w:divBdr>
        <w:top w:val="none" w:sz="0" w:space="0" w:color="auto"/>
        <w:left w:val="none" w:sz="0" w:space="0" w:color="auto"/>
        <w:bottom w:val="none" w:sz="0" w:space="0" w:color="auto"/>
        <w:right w:val="none" w:sz="0" w:space="0" w:color="auto"/>
      </w:divBdr>
    </w:div>
    <w:div w:id="992608665">
      <w:bodyDiv w:val="1"/>
      <w:marLeft w:val="0"/>
      <w:marRight w:val="0"/>
      <w:marTop w:val="0"/>
      <w:marBottom w:val="0"/>
      <w:divBdr>
        <w:top w:val="none" w:sz="0" w:space="0" w:color="auto"/>
        <w:left w:val="none" w:sz="0" w:space="0" w:color="auto"/>
        <w:bottom w:val="none" w:sz="0" w:space="0" w:color="auto"/>
        <w:right w:val="none" w:sz="0" w:space="0" w:color="auto"/>
      </w:divBdr>
    </w:div>
    <w:div w:id="1031881269">
      <w:bodyDiv w:val="1"/>
      <w:marLeft w:val="0"/>
      <w:marRight w:val="0"/>
      <w:marTop w:val="0"/>
      <w:marBottom w:val="0"/>
      <w:divBdr>
        <w:top w:val="none" w:sz="0" w:space="0" w:color="auto"/>
        <w:left w:val="none" w:sz="0" w:space="0" w:color="auto"/>
        <w:bottom w:val="none" w:sz="0" w:space="0" w:color="auto"/>
        <w:right w:val="none" w:sz="0" w:space="0" w:color="auto"/>
      </w:divBdr>
    </w:div>
    <w:div w:id="1086806928">
      <w:bodyDiv w:val="1"/>
      <w:marLeft w:val="0"/>
      <w:marRight w:val="0"/>
      <w:marTop w:val="0"/>
      <w:marBottom w:val="0"/>
      <w:divBdr>
        <w:top w:val="none" w:sz="0" w:space="0" w:color="auto"/>
        <w:left w:val="none" w:sz="0" w:space="0" w:color="auto"/>
        <w:bottom w:val="none" w:sz="0" w:space="0" w:color="auto"/>
        <w:right w:val="none" w:sz="0" w:space="0" w:color="auto"/>
      </w:divBdr>
    </w:div>
    <w:div w:id="1165122102">
      <w:bodyDiv w:val="1"/>
      <w:marLeft w:val="0"/>
      <w:marRight w:val="0"/>
      <w:marTop w:val="0"/>
      <w:marBottom w:val="0"/>
      <w:divBdr>
        <w:top w:val="none" w:sz="0" w:space="0" w:color="auto"/>
        <w:left w:val="none" w:sz="0" w:space="0" w:color="auto"/>
        <w:bottom w:val="none" w:sz="0" w:space="0" w:color="auto"/>
        <w:right w:val="none" w:sz="0" w:space="0" w:color="auto"/>
      </w:divBdr>
      <w:divsChild>
        <w:div w:id="1401907126">
          <w:marLeft w:val="0"/>
          <w:marRight w:val="0"/>
          <w:marTop w:val="0"/>
          <w:marBottom w:val="0"/>
          <w:divBdr>
            <w:top w:val="none" w:sz="0" w:space="0" w:color="auto"/>
            <w:left w:val="none" w:sz="0" w:space="0" w:color="auto"/>
            <w:bottom w:val="none" w:sz="0" w:space="0" w:color="auto"/>
            <w:right w:val="none" w:sz="0" w:space="0" w:color="auto"/>
          </w:divBdr>
          <w:divsChild>
            <w:div w:id="153617370">
              <w:marLeft w:val="0"/>
              <w:marRight w:val="0"/>
              <w:marTop w:val="0"/>
              <w:marBottom w:val="0"/>
              <w:divBdr>
                <w:top w:val="none" w:sz="0" w:space="0" w:color="auto"/>
                <w:left w:val="none" w:sz="0" w:space="0" w:color="auto"/>
                <w:bottom w:val="none" w:sz="0" w:space="0" w:color="auto"/>
                <w:right w:val="none" w:sz="0" w:space="0" w:color="auto"/>
              </w:divBdr>
              <w:divsChild>
                <w:div w:id="1587416272">
                  <w:marLeft w:val="0"/>
                  <w:marRight w:val="0"/>
                  <w:marTop w:val="0"/>
                  <w:marBottom w:val="0"/>
                  <w:divBdr>
                    <w:top w:val="none" w:sz="0" w:space="0" w:color="auto"/>
                    <w:left w:val="none" w:sz="0" w:space="0" w:color="auto"/>
                    <w:bottom w:val="none" w:sz="0" w:space="0" w:color="auto"/>
                    <w:right w:val="none" w:sz="0" w:space="0" w:color="auto"/>
                  </w:divBdr>
                  <w:divsChild>
                    <w:div w:id="1354113456">
                      <w:marLeft w:val="0"/>
                      <w:marRight w:val="0"/>
                      <w:marTop w:val="0"/>
                      <w:marBottom w:val="0"/>
                      <w:divBdr>
                        <w:top w:val="none" w:sz="0" w:space="0" w:color="auto"/>
                        <w:left w:val="none" w:sz="0" w:space="0" w:color="auto"/>
                        <w:bottom w:val="none" w:sz="0" w:space="0" w:color="auto"/>
                        <w:right w:val="none" w:sz="0" w:space="0" w:color="auto"/>
                      </w:divBdr>
                      <w:divsChild>
                        <w:div w:id="1202867804">
                          <w:marLeft w:val="0"/>
                          <w:marRight w:val="0"/>
                          <w:marTop w:val="750"/>
                          <w:marBottom w:val="900"/>
                          <w:divBdr>
                            <w:top w:val="none" w:sz="0" w:space="0" w:color="auto"/>
                            <w:left w:val="none" w:sz="0" w:space="0" w:color="auto"/>
                            <w:bottom w:val="none" w:sz="0" w:space="0" w:color="auto"/>
                            <w:right w:val="none" w:sz="0" w:space="0" w:color="auto"/>
                          </w:divBdr>
                          <w:divsChild>
                            <w:div w:id="797451195">
                              <w:marLeft w:val="0"/>
                              <w:marRight w:val="0"/>
                              <w:marTop w:val="0"/>
                              <w:marBottom w:val="0"/>
                              <w:divBdr>
                                <w:top w:val="none" w:sz="0" w:space="0" w:color="auto"/>
                                <w:left w:val="none" w:sz="0" w:space="0" w:color="auto"/>
                                <w:bottom w:val="none" w:sz="0" w:space="0" w:color="auto"/>
                                <w:right w:val="none" w:sz="0" w:space="0" w:color="auto"/>
                              </w:divBdr>
                              <w:divsChild>
                                <w:div w:id="876624848">
                                  <w:marLeft w:val="0"/>
                                  <w:marRight w:val="0"/>
                                  <w:marTop w:val="0"/>
                                  <w:marBottom w:val="0"/>
                                  <w:divBdr>
                                    <w:top w:val="none" w:sz="0" w:space="0" w:color="auto"/>
                                    <w:left w:val="none" w:sz="0" w:space="0" w:color="auto"/>
                                    <w:bottom w:val="none" w:sz="0" w:space="0" w:color="auto"/>
                                    <w:right w:val="none" w:sz="0" w:space="0" w:color="auto"/>
                                  </w:divBdr>
                                  <w:divsChild>
                                    <w:div w:id="826747358">
                                      <w:marLeft w:val="0"/>
                                      <w:marRight w:val="0"/>
                                      <w:marTop w:val="0"/>
                                      <w:marBottom w:val="0"/>
                                      <w:divBdr>
                                        <w:top w:val="none" w:sz="0" w:space="0" w:color="auto"/>
                                        <w:left w:val="none" w:sz="0" w:space="0" w:color="auto"/>
                                        <w:bottom w:val="none" w:sz="0" w:space="0" w:color="auto"/>
                                        <w:right w:val="none" w:sz="0" w:space="0" w:color="auto"/>
                                      </w:divBdr>
                                      <w:divsChild>
                                        <w:div w:id="1862745487">
                                          <w:marLeft w:val="0"/>
                                          <w:marRight w:val="0"/>
                                          <w:marTop w:val="0"/>
                                          <w:marBottom w:val="0"/>
                                          <w:divBdr>
                                            <w:top w:val="none" w:sz="0" w:space="0" w:color="auto"/>
                                            <w:left w:val="none" w:sz="0" w:space="0" w:color="auto"/>
                                            <w:bottom w:val="none" w:sz="0" w:space="0" w:color="auto"/>
                                            <w:right w:val="none" w:sz="0" w:space="0" w:color="auto"/>
                                          </w:divBdr>
                                          <w:divsChild>
                                            <w:div w:id="1401826950">
                                              <w:marLeft w:val="0"/>
                                              <w:marRight w:val="0"/>
                                              <w:marTop w:val="0"/>
                                              <w:marBottom w:val="0"/>
                                              <w:divBdr>
                                                <w:top w:val="none" w:sz="0" w:space="0" w:color="auto"/>
                                                <w:left w:val="none" w:sz="0" w:space="0" w:color="auto"/>
                                                <w:bottom w:val="none" w:sz="0" w:space="0" w:color="auto"/>
                                                <w:right w:val="none" w:sz="0" w:space="0" w:color="auto"/>
                                              </w:divBdr>
                                              <w:divsChild>
                                                <w:div w:id="63843300">
                                                  <w:marLeft w:val="0"/>
                                                  <w:marRight w:val="0"/>
                                                  <w:marTop w:val="0"/>
                                                  <w:marBottom w:val="0"/>
                                                  <w:divBdr>
                                                    <w:top w:val="none" w:sz="0" w:space="0" w:color="auto"/>
                                                    <w:left w:val="none" w:sz="0" w:space="0" w:color="auto"/>
                                                    <w:bottom w:val="none" w:sz="0" w:space="0" w:color="auto"/>
                                                    <w:right w:val="none" w:sz="0" w:space="0" w:color="auto"/>
                                                  </w:divBdr>
                                                  <w:divsChild>
                                                    <w:div w:id="1495680468">
                                                      <w:marLeft w:val="0"/>
                                                      <w:marRight w:val="0"/>
                                                      <w:marTop w:val="0"/>
                                                      <w:marBottom w:val="0"/>
                                                      <w:divBdr>
                                                        <w:top w:val="none" w:sz="0" w:space="0" w:color="auto"/>
                                                        <w:left w:val="none" w:sz="0" w:space="0" w:color="auto"/>
                                                        <w:bottom w:val="none" w:sz="0" w:space="0" w:color="auto"/>
                                                        <w:right w:val="none" w:sz="0" w:space="0" w:color="auto"/>
                                                      </w:divBdr>
                                                      <w:divsChild>
                                                        <w:div w:id="1942881903">
                                                          <w:marLeft w:val="0"/>
                                                          <w:marRight w:val="0"/>
                                                          <w:marTop w:val="0"/>
                                                          <w:marBottom w:val="0"/>
                                                          <w:divBdr>
                                                            <w:top w:val="none" w:sz="0" w:space="0" w:color="auto"/>
                                                            <w:left w:val="none" w:sz="0" w:space="0" w:color="auto"/>
                                                            <w:bottom w:val="none" w:sz="0" w:space="0" w:color="auto"/>
                                                            <w:right w:val="none" w:sz="0" w:space="0" w:color="auto"/>
                                                          </w:divBdr>
                                                          <w:divsChild>
                                                            <w:div w:id="1848058288">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74563909">
      <w:bodyDiv w:val="1"/>
      <w:marLeft w:val="0"/>
      <w:marRight w:val="0"/>
      <w:marTop w:val="0"/>
      <w:marBottom w:val="0"/>
      <w:divBdr>
        <w:top w:val="none" w:sz="0" w:space="0" w:color="auto"/>
        <w:left w:val="none" w:sz="0" w:space="0" w:color="auto"/>
        <w:bottom w:val="none" w:sz="0" w:space="0" w:color="auto"/>
        <w:right w:val="none" w:sz="0" w:space="0" w:color="auto"/>
      </w:divBdr>
    </w:div>
    <w:div w:id="1186601000">
      <w:bodyDiv w:val="1"/>
      <w:marLeft w:val="0"/>
      <w:marRight w:val="0"/>
      <w:marTop w:val="0"/>
      <w:marBottom w:val="0"/>
      <w:divBdr>
        <w:top w:val="none" w:sz="0" w:space="0" w:color="auto"/>
        <w:left w:val="none" w:sz="0" w:space="0" w:color="auto"/>
        <w:bottom w:val="none" w:sz="0" w:space="0" w:color="auto"/>
        <w:right w:val="none" w:sz="0" w:space="0" w:color="auto"/>
      </w:divBdr>
    </w:div>
    <w:div w:id="1271743600">
      <w:bodyDiv w:val="1"/>
      <w:marLeft w:val="0"/>
      <w:marRight w:val="0"/>
      <w:marTop w:val="0"/>
      <w:marBottom w:val="0"/>
      <w:divBdr>
        <w:top w:val="none" w:sz="0" w:space="0" w:color="auto"/>
        <w:left w:val="none" w:sz="0" w:space="0" w:color="auto"/>
        <w:bottom w:val="none" w:sz="0" w:space="0" w:color="auto"/>
        <w:right w:val="none" w:sz="0" w:space="0" w:color="auto"/>
      </w:divBdr>
      <w:divsChild>
        <w:div w:id="1686787226">
          <w:marLeft w:val="0"/>
          <w:marRight w:val="0"/>
          <w:marTop w:val="0"/>
          <w:marBottom w:val="0"/>
          <w:divBdr>
            <w:top w:val="none" w:sz="0" w:space="0" w:color="auto"/>
            <w:left w:val="none" w:sz="0" w:space="0" w:color="auto"/>
            <w:bottom w:val="none" w:sz="0" w:space="0" w:color="auto"/>
            <w:right w:val="none" w:sz="0" w:space="0" w:color="auto"/>
          </w:divBdr>
          <w:divsChild>
            <w:div w:id="1072048851">
              <w:marLeft w:val="0"/>
              <w:marRight w:val="0"/>
              <w:marTop w:val="0"/>
              <w:marBottom w:val="0"/>
              <w:divBdr>
                <w:top w:val="none" w:sz="0" w:space="0" w:color="auto"/>
                <w:left w:val="none" w:sz="0" w:space="0" w:color="auto"/>
                <w:bottom w:val="none" w:sz="0" w:space="0" w:color="auto"/>
                <w:right w:val="none" w:sz="0" w:space="0" w:color="auto"/>
              </w:divBdr>
              <w:divsChild>
                <w:div w:id="1505781869">
                  <w:marLeft w:val="0"/>
                  <w:marRight w:val="0"/>
                  <w:marTop w:val="0"/>
                  <w:marBottom w:val="0"/>
                  <w:divBdr>
                    <w:top w:val="none" w:sz="0" w:space="0" w:color="auto"/>
                    <w:left w:val="none" w:sz="0" w:space="0" w:color="auto"/>
                    <w:bottom w:val="none" w:sz="0" w:space="0" w:color="auto"/>
                    <w:right w:val="none" w:sz="0" w:space="0" w:color="auto"/>
                  </w:divBdr>
                  <w:divsChild>
                    <w:div w:id="256789368">
                      <w:marLeft w:val="0"/>
                      <w:marRight w:val="0"/>
                      <w:marTop w:val="0"/>
                      <w:marBottom w:val="0"/>
                      <w:divBdr>
                        <w:top w:val="none" w:sz="0" w:space="0" w:color="auto"/>
                        <w:left w:val="none" w:sz="0" w:space="0" w:color="auto"/>
                        <w:bottom w:val="none" w:sz="0" w:space="0" w:color="auto"/>
                        <w:right w:val="none" w:sz="0" w:space="0" w:color="auto"/>
                      </w:divBdr>
                      <w:divsChild>
                        <w:div w:id="1678918691">
                          <w:marLeft w:val="2"/>
                          <w:marRight w:val="0"/>
                          <w:marTop w:val="0"/>
                          <w:marBottom w:val="0"/>
                          <w:divBdr>
                            <w:top w:val="none" w:sz="0" w:space="0" w:color="auto"/>
                            <w:left w:val="none" w:sz="0" w:space="0" w:color="auto"/>
                            <w:bottom w:val="none" w:sz="0" w:space="0" w:color="auto"/>
                            <w:right w:val="none" w:sz="0" w:space="0" w:color="auto"/>
                          </w:divBdr>
                          <w:divsChild>
                            <w:div w:id="1593858400">
                              <w:marLeft w:val="0"/>
                              <w:marRight w:val="0"/>
                              <w:marTop w:val="0"/>
                              <w:marBottom w:val="0"/>
                              <w:divBdr>
                                <w:top w:val="none" w:sz="0" w:space="0" w:color="auto"/>
                                <w:left w:val="none" w:sz="0" w:space="0" w:color="auto"/>
                                <w:bottom w:val="none" w:sz="0" w:space="0" w:color="auto"/>
                                <w:right w:val="none" w:sz="0" w:space="0" w:color="auto"/>
                              </w:divBdr>
                              <w:divsChild>
                                <w:div w:id="781802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0532767">
      <w:bodyDiv w:val="1"/>
      <w:marLeft w:val="0"/>
      <w:marRight w:val="0"/>
      <w:marTop w:val="0"/>
      <w:marBottom w:val="0"/>
      <w:divBdr>
        <w:top w:val="none" w:sz="0" w:space="0" w:color="auto"/>
        <w:left w:val="none" w:sz="0" w:space="0" w:color="auto"/>
        <w:bottom w:val="none" w:sz="0" w:space="0" w:color="auto"/>
        <w:right w:val="none" w:sz="0" w:space="0" w:color="auto"/>
      </w:divBdr>
    </w:div>
    <w:div w:id="1288585930">
      <w:bodyDiv w:val="1"/>
      <w:marLeft w:val="0"/>
      <w:marRight w:val="0"/>
      <w:marTop w:val="0"/>
      <w:marBottom w:val="0"/>
      <w:divBdr>
        <w:top w:val="none" w:sz="0" w:space="0" w:color="auto"/>
        <w:left w:val="none" w:sz="0" w:space="0" w:color="auto"/>
        <w:bottom w:val="none" w:sz="0" w:space="0" w:color="auto"/>
        <w:right w:val="none" w:sz="0" w:space="0" w:color="auto"/>
      </w:divBdr>
    </w:div>
    <w:div w:id="1319579406">
      <w:bodyDiv w:val="1"/>
      <w:marLeft w:val="0"/>
      <w:marRight w:val="0"/>
      <w:marTop w:val="0"/>
      <w:marBottom w:val="0"/>
      <w:divBdr>
        <w:top w:val="none" w:sz="0" w:space="0" w:color="auto"/>
        <w:left w:val="none" w:sz="0" w:space="0" w:color="auto"/>
        <w:bottom w:val="none" w:sz="0" w:space="0" w:color="auto"/>
        <w:right w:val="none" w:sz="0" w:space="0" w:color="auto"/>
      </w:divBdr>
    </w:div>
    <w:div w:id="1367101068">
      <w:bodyDiv w:val="1"/>
      <w:marLeft w:val="0"/>
      <w:marRight w:val="0"/>
      <w:marTop w:val="0"/>
      <w:marBottom w:val="0"/>
      <w:divBdr>
        <w:top w:val="none" w:sz="0" w:space="0" w:color="auto"/>
        <w:left w:val="none" w:sz="0" w:space="0" w:color="auto"/>
        <w:bottom w:val="none" w:sz="0" w:space="0" w:color="auto"/>
        <w:right w:val="none" w:sz="0" w:space="0" w:color="auto"/>
      </w:divBdr>
      <w:divsChild>
        <w:div w:id="1051420755">
          <w:marLeft w:val="0"/>
          <w:marRight w:val="0"/>
          <w:marTop w:val="0"/>
          <w:marBottom w:val="0"/>
          <w:divBdr>
            <w:top w:val="none" w:sz="0" w:space="0" w:color="auto"/>
            <w:left w:val="none" w:sz="0" w:space="0" w:color="auto"/>
            <w:bottom w:val="none" w:sz="0" w:space="0" w:color="auto"/>
            <w:right w:val="none" w:sz="0" w:space="0" w:color="auto"/>
          </w:divBdr>
          <w:divsChild>
            <w:div w:id="1025792818">
              <w:marLeft w:val="0"/>
              <w:marRight w:val="0"/>
              <w:marTop w:val="0"/>
              <w:marBottom w:val="0"/>
              <w:divBdr>
                <w:top w:val="none" w:sz="0" w:space="0" w:color="auto"/>
                <w:left w:val="none" w:sz="0" w:space="0" w:color="auto"/>
                <w:bottom w:val="none" w:sz="0" w:space="0" w:color="auto"/>
                <w:right w:val="none" w:sz="0" w:space="0" w:color="auto"/>
              </w:divBdr>
              <w:divsChild>
                <w:div w:id="1019696039">
                  <w:marLeft w:val="0"/>
                  <w:marRight w:val="0"/>
                  <w:marTop w:val="0"/>
                  <w:marBottom w:val="0"/>
                  <w:divBdr>
                    <w:top w:val="none" w:sz="0" w:space="0" w:color="auto"/>
                    <w:left w:val="none" w:sz="0" w:space="0" w:color="auto"/>
                    <w:bottom w:val="none" w:sz="0" w:space="0" w:color="auto"/>
                    <w:right w:val="none" w:sz="0" w:space="0" w:color="auto"/>
                  </w:divBdr>
                  <w:divsChild>
                    <w:div w:id="1078407270">
                      <w:marLeft w:val="0"/>
                      <w:marRight w:val="0"/>
                      <w:marTop w:val="0"/>
                      <w:marBottom w:val="0"/>
                      <w:divBdr>
                        <w:top w:val="none" w:sz="0" w:space="0" w:color="auto"/>
                        <w:left w:val="none" w:sz="0" w:space="0" w:color="auto"/>
                        <w:bottom w:val="none" w:sz="0" w:space="0" w:color="auto"/>
                        <w:right w:val="none" w:sz="0" w:space="0" w:color="auto"/>
                      </w:divBdr>
                      <w:divsChild>
                        <w:div w:id="1448504703">
                          <w:marLeft w:val="0"/>
                          <w:marRight w:val="0"/>
                          <w:marTop w:val="0"/>
                          <w:marBottom w:val="0"/>
                          <w:divBdr>
                            <w:top w:val="none" w:sz="0" w:space="0" w:color="auto"/>
                            <w:left w:val="none" w:sz="0" w:space="0" w:color="auto"/>
                            <w:bottom w:val="none" w:sz="0" w:space="0" w:color="auto"/>
                            <w:right w:val="none" w:sz="0" w:space="0" w:color="auto"/>
                          </w:divBdr>
                          <w:divsChild>
                            <w:div w:id="1147745719">
                              <w:marLeft w:val="0"/>
                              <w:marRight w:val="0"/>
                              <w:marTop w:val="0"/>
                              <w:marBottom w:val="0"/>
                              <w:divBdr>
                                <w:top w:val="none" w:sz="0" w:space="0" w:color="auto"/>
                                <w:left w:val="none" w:sz="0" w:space="0" w:color="auto"/>
                                <w:bottom w:val="none" w:sz="0" w:space="0" w:color="auto"/>
                                <w:right w:val="none" w:sz="0" w:space="0" w:color="auto"/>
                              </w:divBdr>
                              <w:divsChild>
                                <w:div w:id="465780605">
                                  <w:marLeft w:val="0"/>
                                  <w:marRight w:val="0"/>
                                  <w:marTop w:val="0"/>
                                  <w:marBottom w:val="0"/>
                                  <w:divBdr>
                                    <w:top w:val="none" w:sz="0" w:space="0" w:color="auto"/>
                                    <w:left w:val="none" w:sz="0" w:space="0" w:color="auto"/>
                                    <w:bottom w:val="none" w:sz="0" w:space="0" w:color="auto"/>
                                    <w:right w:val="none" w:sz="0" w:space="0" w:color="auto"/>
                                  </w:divBdr>
                                  <w:divsChild>
                                    <w:div w:id="1737780239">
                                      <w:marLeft w:val="0"/>
                                      <w:marRight w:val="0"/>
                                      <w:marTop w:val="0"/>
                                      <w:marBottom w:val="0"/>
                                      <w:divBdr>
                                        <w:top w:val="none" w:sz="0" w:space="0" w:color="auto"/>
                                        <w:left w:val="none" w:sz="0" w:space="0" w:color="auto"/>
                                        <w:bottom w:val="none" w:sz="0" w:space="0" w:color="auto"/>
                                        <w:right w:val="none" w:sz="0" w:space="0" w:color="auto"/>
                                      </w:divBdr>
                                      <w:divsChild>
                                        <w:div w:id="1231380883">
                                          <w:marLeft w:val="0"/>
                                          <w:marRight w:val="0"/>
                                          <w:marTop w:val="0"/>
                                          <w:marBottom w:val="0"/>
                                          <w:divBdr>
                                            <w:top w:val="none" w:sz="0" w:space="0" w:color="auto"/>
                                            <w:left w:val="none" w:sz="0" w:space="0" w:color="auto"/>
                                            <w:bottom w:val="none" w:sz="0" w:space="0" w:color="auto"/>
                                            <w:right w:val="none" w:sz="0" w:space="0" w:color="auto"/>
                                          </w:divBdr>
                                          <w:divsChild>
                                            <w:div w:id="1014722102">
                                              <w:marLeft w:val="0"/>
                                              <w:marRight w:val="0"/>
                                              <w:marTop w:val="0"/>
                                              <w:marBottom w:val="0"/>
                                              <w:divBdr>
                                                <w:top w:val="none" w:sz="0" w:space="0" w:color="auto"/>
                                                <w:left w:val="none" w:sz="0" w:space="0" w:color="auto"/>
                                                <w:bottom w:val="none" w:sz="0" w:space="0" w:color="auto"/>
                                                <w:right w:val="none" w:sz="0" w:space="0" w:color="auto"/>
                                              </w:divBdr>
                                              <w:divsChild>
                                                <w:div w:id="794369811">
                                                  <w:marLeft w:val="0"/>
                                                  <w:marRight w:val="0"/>
                                                  <w:marTop w:val="0"/>
                                                  <w:marBottom w:val="0"/>
                                                  <w:divBdr>
                                                    <w:top w:val="none" w:sz="0" w:space="0" w:color="auto"/>
                                                    <w:left w:val="none" w:sz="0" w:space="0" w:color="auto"/>
                                                    <w:bottom w:val="none" w:sz="0" w:space="0" w:color="auto"/>
                                                    <w:right w:val="none" w:sz="0" w:space="0" w:color="auto"/>
                                                  </w:divBdr>
                                                  <w:divsChild>
                                                    <w:div w:id="104290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74887023">
      <w:bodyDiv w:val="1"/>
      <w:marLeft w:val="0"/>
      <w:marRight w:val="0"/>
      <w:marTop w:val="0"/>
      <w:marBottom w:val="0"/>
      <w:divBdr>
        <w:top w:val="none" w:sz="0" w:space="0" w:color="auto"/>
        <w:left w:val="none" w:sz="0" w:space="0" w:color="auto"/>
        <w:bottom w:val="none" w:sz="0" w:space="0" w:color="auto"/>
        <w:right w:val="none" w:sz="0" w:space="0" w:color="auto"/>
      </w:divBdr>
      <w:divsChild>
        <w:div w:id="1692410241">
          <w:marLeft w:val="0"/>
          <w:marRight w:val="0"/>
          <w:marTop w:val="0"/>
          <w:marBottom w:val="0"/>
          <w:divBdr>
            <w:top w:val="none" w:sz="0" w:space="0" w:color="auto"/>
            <w:left w:val="none" w:sz="0" w:space="0" w:color="auto"/>
            <w:bottom w:val="none" w:sz="0" w:space="0" w:color="auto"/>
            <w:right w:val="none" w:sz="0" w:space="0" w:color="auto"/>
          </w:divBdr>
          <w:divsChild>
            <w:div w:id="619342671">
              <w:marLeft w:val="0"/>
              <w:marRight w:val="0"/>
              <w:marTop w:val="0"/>
              <w:marBottom w:val="0"/>
              <w:divBdr>
                <w:top w:val="none" w:sz="0" w:space="0" w:color="auto"/>
                <w:left w:val="none" w:sz="0" w:space="0" w:color="auto"/>
                <w:bottom w:val="none" w:sz="0" w:space="0" w:color="auto"/>
                <w:right w:val="none" w:sz="0" w:space="0" w:color="auto"/>
              </w:divBdr>
              <w:divsChild>
                <w:div w:id="1807963773">
                  <w:marLeft w:val="0"/>
                  <w:marRight w:val="0"/>
                  <w:marTop w:val="0"/>
                  <w:marBottom w:val="0"/>
                  <w:divBdr>
                    <w:top w:val="none" w:sz="0" w:space="0" w:color="auto"/>
                    <w:left w:val="none" w:sz="0" w:space="0" w:color="auto"/>
                    <w:bottom w:val="none" w:sz="0" w:space="0" w:color="auto"/>
                    <w:right w:val="none" w:sz="0" w:space="0" w:color="auto"/>
                  </w:divBdr>
                  <w:divsChild>
                    <w:div w:id="1039935313">
                      <w:marLeft w:val="0"/>
                      <w:marRight w:val="0"/>
                      <w:marTop w:val="0"/>
                      <w:marBottom w:val="0"/>
                      <w:divBdr>
                        <w:top w:val="none" w:sz="0" w:space="0" w:color="auto"/>
                        <w:left w:val="none" w:sz="0" w:space="0" w:color="auto"/>
                        <w:bottom w:val="none" w:sz="0" w:space="0" w:color="auto"/>
                        <w:right w:val="none" w:sz="0" w:space="0" w:color="auto"/>
                      </w:divBdr>
                      <w:divsChild>
                        <w:div w:id="1521238691">
                          <w:marLeft w:val="0"/>
                          <w:marRight w:val="0"/>
                          <w:marTop w:val="0"/>
                          <w:marBottom w:val="0"/>
                          <w:divBdr>
                            <w:top w:val="none" w:sz="0" w:space="0" w:color="auto"/>
                            <w:left w:val="none" w:sz="0" w:space="0" w:color="auto"/>
                            <w:bottom w:val="none" w:sz="0" w:space="0" w:color="auto"/>
                            <w:right w:val="none" w:sz="0" w:space="0" w:color="auto"/>
                          </w:divBdr>
                          <w:divsChild>
                            <w:div w:id="1406340750">
                              <w:marLeft w:val="0"/>
                              <w:marRight w:val="0"/>
                              <w:marTop w:val="0"/>
                              <w:marBottom w:val="0"/>
                              <w:divBdr>
                                <w:top w:val="none" w:sz="0" w:space="0" w:color="auto"/>
                                <w:left w:val="none" w:sz="0" w:space="0" w:color="auto"/>
                                <w:bottom w:val="none" w:sz="0" w:space="0" w:color="auto"/>
                                <w:right w:val="none" w:sz="0" w:space="0" w:color="auto"/>
                              </w:divBdr>
                              <w:divsChild>
                                <w:div w:id="1713461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402843">
                          <w:marLeft w:val="2"/>
                          <w:marRight w:val="0"/>
                          <w:marTop w:val="0"/>
                          <w:marBottom w:val="0"/>
                          <w:divBdr>
                            <w:top w:val="none" w:sz="0" w:space="0" w:color="auto"/>
                            <w:left w:val="none" w:sz="0" w:space="0" w:color="auto"/>
                            <w:bottom w:val="none" w:sz="0" w:space="0" w:color="auto"/>
                            <w:right w:val="none" w:sz="0" w:space="0" w:color="auto"/>
                          </w:divBdr>
                          <w:divsChild>
                            <w:div w:id="185220312">
                              <w:marLeft w:val="0"/>
                              <w:marRight w:val="0"/>
                              <w:marTop w:val="300"/>
                              <w:marBottom w:val="0"/>
                              <w:divBdr>
                                <w:top w:val="none" w:sz="0" w:space="0" w:color="auto"/>
                                <w:left w:val="none" w:sz="0" w:space="0" w:color="auto"/>
                                <w:bottom w:val="none" w:sz="0" w:space="0" w:color="auto"/>
                                <w:right w:val="none" w:sz="0" w:space="0" w:color="auto"/>
                              </w:divBdr>
                            </w:div>
                            <w:div w:id="1755393365">
                              <w:marLeft w:val="0"/>
                              <w:marRight w:val="0"/>
                              <w:marTop w:val="0"/>
                              <w:marBottom w:val="0"/>
                              <w:divBdr>
                                <w:top w:val="none" w:sz="0" w:space="0" w:color="auto"/>
                                <w:left w:val="none" w:sz="0" w:space="0" w:color="auto"/>
                                <w:bottom w:val="none" w:sz="0" w:space="0" w:color="auto"/>
                                <w:right w:val="none" w:sz="0" w:space="0" w:color="auto"/>
                              </w:divBdr>
                              <w:divsChild>
                                <w:div w:id="1050805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8431508">
      <w:bodyDiv w:val="1"/>
      <w:marLeft w:val="0"/>
      <w:marRight w:val="0"/>
      <w:marTop w:val="0"/>
      <w:marBottom w:val="0"/>
      <w:divBdr>
        <w:top w:val="none" w:sz="0" w:space="0" w:color="auto"/>
        <w:left w:val="none" w:sz="0" w:space="0" w:color="auto"/>
        <w:bottom w:val="none" w:sz="0" w:space="0" w:color="auto"/>
        <w:right w:val="none" w:sz="0" w:space="0" w:color="auto"/>
      </w:divBdr>
    </w:div>
    <w:div w:id="1438481712">
      <w:bodyDiv w:val="1"/>
      <w:marLeft w:val="0"/>
      <w:marRight w:val="0"/>
      <w:marTop w:val="0"/>
      <w:marBottom w:val="0"/>
      <w:divBdr>
        <w:top w:val="none" w:sz="0" w:space="0" w:color="auto"/>
        <w:left w:val="none" w:sz="0" w:space="0" w:color="auto"/>
        <w:bottom w:val="none" w:sz="0" w:space="0" w:color="auto"/>
        <w:right w:val="none" w:sz="0" w:space="0" w:color="auto"/>
      </w:divBdr>
    </w:div>
    <w:div w:id="1470974157">
      <w:bodyDiv w:val="1"/>
      <w:marLeft w:val="0"/>
      <w:marRight w:val="0"/>
      <w:marTop w:val="0"/>
      <w:marBottom w:val="0"/>
      <w:divBdr>
        <w:top w:val="none" w:sz="0" w:space="0" w:color="auto"/>
        <w:left w:val="none" w:sz="0" w:space="0" w:color="auto"/>
        <w:bottom w:val="none" w:sz="0" w:space="0" w:color="auto"/>
        <w:right w:val="none" w:sz="0" w:space="0" w:color="auto"/>
      </w:divBdr>
    </w:div>
    <w:div w:id="1471628794">
      <w:bodyDiv w:val="1"/>
      <w:marLeft w:val="0"/>
      <w:marRight w:val="0"/>
      <w:marTop w:val="0"/>
      <w:marBottom w:val="0"/>
      <w:divBdr>
        <w:top w:val="none" w:sz="0" w:space="0" w:color="auto"/>
        <w:left w:val="none" w:sz="0" w:space="0" w:color="auto"/>
        <w:bottom w:val="none" w:sz="0" w:space="0" w:color="auto"/>
        <w:right w:val="none" w:sz="0" w:space="0" w:color="auto"/>
      </w:divBdr>
    </w:div>
    <w:div w:id="1483423134">
      <w:bodyDiv w:val="1"/>
      <w:marLeft w:val="0"/>
      <w:marRight w:val="0"/>
      <w:marTop w:val="0"/>
      <w:marBottom w:val="0"/>
      <w:divBdr>
        <w:top w:val="none" w:sz="0" w:space="0" w:color="auto"/>
        <w:left w:val="none" w:sz="0" w:space="0" w:color="auto"/>
        <w:bottom w:val="none" w:sz="0" w:space="0" w:color="auto"/>
        <w:right w:val="none" w:sz="0" w:space="0" w:color="auto"/>
      </w:divBdr>
    </w:div>
    <w:div w:id="1516727458">
      <w:bodyDiv w:val="1"/>
      <w:marLeft w:val="0"/>
      <w:marRight w:val="0"/>
      <w:marTop w:val="0"/>
      <w:marBottom w:val="0"/>
      <w:divBdr>
        <w:top w:val="none" w:sz="0" w:space="0" w:color="auto"/>
        <w:left w:val="none" w:sz="0" w:space="0" w:color="auto"/>
        <w:bottom w:val="none" w:sz="0" w:space="0" w:color="auto"/>
        <w:right w:val="none" w:sz="0" w:space="0" w:color="auto"/>
      </w:divBdr>
      <w:divsChild>
        <w:div w:id="1588074920">
          <w:marLeft w:val="0"/>
          <w:marRight w:val="0"/>
          <w:marTop w:val="0"/>
          <w:marBottom w:val="0"/>
          <w:divBdr>
            <w:top w:val="none" w:sz="0" w:space="0" w:color="auto"/>
            <w:left w:val="none" w:sz="0" w:space="0" w:color="auto"/>
            <w:bottom w:val="none" w:sz="0" w:space="0" w:color="auto"/>
            <w:right w:val="none" w:sz="0" w:space="0" w:color="auto"/>
          </w:divBdr>
          <w:divsChild>
            <w:div w:id="955715304">
              <w:marLeft w:val="0"/>
              <w:marRight w:val="0"/>
              <w:marTop w:val="0"/>
              <w:marBottom w:val="0"/>
              <w:divBdr>
                <w:top w:val="none" w:sz="0" w:space="0" w:color="auto"/>
                <w:left w:val="none" w:sz="0" w:space="0" w:color="auto"/>
                <w:bottom w:val="none" w:sz="0" w:space="0" w:color="auto"/>
                <w:right w:val="none" w:sz="0" w:space="0" w:color="auto"/>
              </w:divBdr>
              <w:divsChild>
                <w:div w:id="500045787">
                  <w:marLeft w:val="0"/>
                  <w:marRight w:val="0"/>
                  <w:marTop w:val="0"/>
                  <w:marBottom w:val="0"/>
                  <w:divBdr>
                    <w:top w:val="none" w:sz="0" w:space="0" w:color="auto"/>
                    <w:left w:val="none" w:sz="0" w:space="0" w:color="auto"/>
                    <w:bottom w:val="none" w:sz="0" w:space="0" w:color="auto"/>
                    <w:right w:val="none" w:sz="0" w:space="0" w:color="auto"/>
                  </w:divBdr>
                  <w:divsChild>
                    <w:div w:id="499590487">
                      <w:marLeft w:val="0"/>
                      <w:marRight w:val="0"/>
                      <w:marTop w:val="0"/>
                      <w:marBottom w:val="0"/>
                      <w:divBdr>
                        <w:top w:val="none" w:sz="0" w:space="0" w:color="auto"/>
                        <w:left w:val="none" w:sz="0" w:space="0" w:color="auto"/>
                        <w:bottom w:val="none" w:sz="0" w:space="0" w:color="auto"/>
                        <w:right w:val="none" w:sz="0" w:space="0" w:color="auto"/>
                      </w:divBdr>
                      <w:divsChild>
                        <w:div w:id="950555644">
                          <w:marLeft w:val="0"/>
                          <w:marRight w:val="0"/>
                          <w:marTop w:val="0"/>
                          <w:marBottom w:val="0"/>
                          <w:divBdr>
                            <w:top w:val="none" w:sz="0" w:space="0" w:color="auto"/>
                            <w:left w:val="none" w:sz="0" w:space="0" w:color="auto"/>
                            <w:bottom w:val="none" w:sz="0" w:space="0" w:color="auto"/>
                            <w:right w:val="none" w:sz="0" w:space="0" w:color="auto"/>
                          </w:divBdr>
                          <w:divsChild>
                            <w:div w:id="138033694">
                              <w:marLeft w:val="0"/>
                              <w:marRight w:val="0"/>
                              <w:marTop w:val="0"/>
                              <w:marBottom w:val="0"/>
                              <w:divBdr>
                                <w:top w:val="none" w:sz="0" w:space="0" w:color="auto"/>
                                <w:left w:val="none" w:sz="0" w:space="0" w:color="auto"/>
                                <w:bottom w:val="none" w:sz="0" w:space="0" w:color="auto"/>
                                <w:right w:val="none" w:sz="0" w:space="0" w:color="auto"/>
                              </w:divBdr>
                              <w:divsChild>
                                <w:div w:id="1471021833">
                                  <w:marLeft w:val="0"/>
                                  <w:marRight w:val="0"/>
                                  <w:marTop w:val="0"/>
                                  <w:marBottom w:val="0"/>
                                  <w:divBdr>
                                    <w:top w:val="none" w:sz="0" w:space="0" w:color="auto"/>
                                    <w:left w:val="none" w:sz="0" w:space="0" w:color="auto"/>
                                    <w:bottom w:val="none" w:sz="0" w:space="0" w:color="auto"/>
                                    <w:right w:val="none" w:sz="0" w:space="0" w:color="auto"/>
                                  </w:divBdr>
                                  <w:divsChild>
                                    <w:div w:id="1584294328">
                                      <w:marLeft w:val="0"/>
                                      <w:marRight w:val="0"/>
                                      <w:marTop w:val="0"/>
                                      <w:marBottom w:val="0"/>
                                      <w:divBdr>
                                        <w:top w:val="none" w:sz="0" w:space="0" w:color="auto"/>
                                        <w:left w:val="none" w:sz="0" w:space="0" w:color="auto"/>
                                        <w:bottom w:val="none" w:sz="0" w:space="0" w:color="auto"/>
                                        <w:right w:val="none" w:sz="0" w:space="0" w:color="auto"/>
                                      </w:divBdr>
                                      <w:divsChild>
                                        <w:div w:id="1765150460">
                                          <w:marLeft w:val="0"/>
                                          <w:marRight w:val="0"/>
                                          <w:marTop w:val="0"/>
                                          <w:marBottom w:val="0"/>
                                          <w:divBdr>
                                            <w:top w:val="none" w:sz="0" w:space="0" w:color="auto"/>
                                            <w:left w:val="none" w:sz="0" w:space="0" w:color="auto"/>
                                            <w:bottom w:val="none" w:sz="0" w:space="0" w:color="auto"/>
                                            <w:right w:val="none" w:sz="0" w:space="0" w:color="auto"/>
                                          </w:divBdr>
                                          <w:divsChild>
                                            <w:div w:id="298267531">
                                              <w:marLeft w:val="0"/>
                                              <w:marRight w:val="0"/>
                                              <w:marTop w:val="0"/>
                                              <w:marBottom w:val="0"/>
                                              <w:divBdr>
                                                <w:top w:val="none" w:sz="0" w:space="0" w:color="auto"/>
                                                <w:left w:val="none" w:sz="0" w:space="0" w:color="auto"/>
                                                <w:bottom w:val="none" w:sz="0" w:space="0" w:color="auto"/>
                                                <w:right w:val="none" w:sz="0" w:space="0" w:color="auto"/>
                                              </w:divBdr>
                                              <w:divsChild>
                                                <w:div w:id="321347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55583099">
      <w:bodyDiv w:val="1"/>
      <w:marLeft w:val="0"/>
      <w:marRight w:val="0"/>
      <w:marTop w:val="0"/>
      <w:marBottom w:val="0"/>
      <w:divBdr>
        <w:top w:val="none" w:sz="0" w:space="0" w:color="auto"/>
        <w:left w:val="none" w:sz="0" w:space="0" w:color="auto"/>
        <w:bottom w:val="none" w:sz="0" w:space="0" w:color="auto"/>
        <w:right w:val="none" w:sz="0" w:space="0" w:color="auto"/>
      </w:divBdr>
    </w:div>
    <w:div w:id="1573925765">
      <w:bodyDiv w:val="1"/>
      <w:marLeft w:val="0"/>
      <w:marRight w:val="0"/>
      <w:marTop w:val="0"/>
      <w:marBottom w:val="0"/>
      <w:divBdr>
        <w:top w:val="none" w:sz="0" w:space="0" w:color="auto"/>
        <w:left w:val="none" w:sz="0" w:space="0" w:color="auto"/>
        <w:bottom w:val="none" w:sz="0" w:space="0" w:color="auto"/>
        <w:right w:val="none" w:sz="0" w:space="0" w:color="auto"/>
      </w:divBdr>
    </w:div>
    <w:div w:id="1690109180">
      <w:bodyDiv w:val="1"/>
      <w:marLeft w:val="0"/>
      <w:marRight w:val="0"/>
      <w:marTop w:val="0"/>
      <w:marBottom w:val="0"/>
      <w:divBdr>
        <w:top w:val="none" w:sz="0" w:space="0" w:color="auto"/>
        <w:left w:val="none" w:sz="0" w:space="0" w:color="auto"/>
        <w:bottom w:val="none" w:sz="0" w:space="0" w:color="auto"/>
        <w:right w:val="none" w:sz="0" w:space="0" w:color="auto"/>
      </w:divBdr>
    </w:div>
    <w:div w:id="1792895590">
      <w:bodyDiv w:val="1"/>
      <w:marLeft w:val="0"/>
      <w:marRight w:val="0"/>
      <w:marTop w:val="0"/>
      <w:marBottom w:val="0"/>
      <w:divBdr>
        <w:top w:val="none" w:sz="0" w:space="0" w:color="auto"/>
        <w:left w:val="none" w:sz="0" w:space="0" w:color="auto"/>
        <w:bottom w:val="none" w:sz="0" w:space="0" w:color="auto"/>
        <w:right w:val="none" w:sz="0" w:space="0" w:color="auto"/>
      </w:divBdr>
    </w:div>
    <w:div w:id="1815023869">
      <w:bodyDiv w:val="1"/>
      <w:marLeft w:val="0"/>
      <w:marRight w:val="0"/>
      <w:marTop w:val="0"/>
      <w:marBottom w:val="0"/>
      <w:divBdr>
        <w:top w:val="none" w:sz="0" w:space="0" w:color="auto"/>
        <w:left w:val="none" w:sz="0" w:space="0" w:color="auto"/>
        <w:bottom w:val="none" w:sz="0" w:space="0" w:color="auto"/>
        <w:right w:val="none" w:sz="0" w:space="0" w:color="auto"/>
      </w:divBdr>
    </w:div>
    <w:div w:id="1825002000">
      <w:bodyDiv w:val="1"/>
      <w:marLeft w:val="0"/>
      <w:marRight w:val="0"/>
      <w:marTop w:val="0"/>
      <w:marBottom w:val="0"/>
      <w:divBdr>
        <w:top w:val="none" w:sz="0" w:space="0" w:color="auto"/>
        <w:left w:val="none" w:sz="0" w:space="0" w:color="auto"/>
        <w:bottom w:val="none" w:sz="0" w:space="0" w:color="auto"/>
        <w:right w:val="none" w:sz="0" w:space="0" w:color="auto"/>
      </w:divBdr>
      <w:divsChild>
        <w:div w:id="567228309">
          <w:marLeft w:val="0"/>
          <w:marRight w:val="0"/>
          <w:marTop w:val="0"/>
          <w:marBottom w:val="0"/>
          <w:divBdr>
            <w:top w:val="none" w:sz="0" w:space="0" w:color="auto"/>
            <w:left w:val="none" w:sz="0" w:space="0" w:color="auto"/>
            <w:bottom w:val="none" w:sz="0" w:space="0" w:color="auto"/>
            <w:right w:val="none" w:sz="0" w:space="0" w:color="auto"/>
          </w:divBdr>
          <w:divsChild>
            <w:div w:id="533691488">
              <w:marLeft w:val="0"/>
              <w:marRight w:val="0"/>
              <w:marTop w:val="0"/>
              <w:marBottom w:val="0"/>
              <w:divBdr>
                <w:top w:val="none" w:sz="0" w:space="0" w:color="auto"/>
                <w:left w:val="none" w:sz="0" w:space="0" w:color="auto"/>
                <w:bottom w:val="none" w:sz="0" w:space="0" w:color="auto"/>
                <w:right w:val="none" w:sz="0" w:space="0" w:color="auto"/>
              </w:divBdr>
              <w:divsChild>
                <w:div w:id="1773357058">
                  <w:marLeft w:val="0"/>
                  <w:marRight w:val="0"/>
                  <w:marTop w:val="0"/>
                  <w:marBottom w:val="0"/>
                  <w:divBdr>
                    <w:top w:val="none" w:sz="0" w:space="0" w:color="auto"/>
                    <w:left w:val="none" w:sz="0" w:space="0" w:color="auto"/>
                    <w:bottom w:val="none" w:sz="0" w:space="0" w:color="auto"/>
                    <w:right w:val="none" w:sz="0" w:space="0" w:color="auto"/>
                  </w:divBdr>
                  <w:divsChild>
                    <w:div w:id="1707221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9298784">
      <w:bodyDiv w:val="1"/>
      <w:marLeft w:val="0"/>
      <w:marRight w:val="0"/>
      <w:marTop w:val="0"/>
      <w:marBottom w:val="0"/>
      <w:divBdr>
        <w:top w:val="none" w:sz="0" w:space="0" w:color="auto"/>
        <w:left w:val="none" w:sz="0" w:space="0" w:color="auto"/>
        <w:bottom w:val="none" w:sz="0" w:space="0" w:color="auto"/>
        <w:right w:val="none" w:sz="0" w:space="0" w:color="auto"/>
      </w:divBdr>
    </w:div>
    <w:div w:id="1879272817">
      <w:bodyDiv w:val="1"/>
      <w:marLeft w:val="0"/>
      <w:marRight w:val="0"/>
      <w:marTop w:val="0"/>
      <w:marBottom w:val="0"/>
      <w:divBdr>
        <w:top w:val="none" w:sz="0" w:space="0" w:color="auto"/>
        <w:left w:val="none" w:sz="0" w:space="0" w:color="auto"/>
        <w:bottom w:val="none" w:sz="0" w:space="0" w:color="auto"/>
        <w:right w:val="none" w:sz="0" w:space="0" w:color="auto"/>
      </w:divBdr>
      <w:divsChild>
        <w:div w:id="39670095">
          <w:marLeft w:val="0"/>
          <w:marRight w:val="0"/>
          <w:marTop w:val="0"/>
          <w:marBottom w:val="0"/>
          <w:divBdr>
            <w:top w:val="none" w:sz="0" w:space="0" w:color="auto"/>
            <w:left w:val="none" w:sz="0" w:space="0" w:color="auto"/>
            <w:bottom w:val="none" w:sz="0" w:space="0" w:color="auto"/>
            <w:right w:val="none" w:sz="0" w:space="0" w:color="auto"/>
          </w:divBdr>
        </w:div>
      </w:divsChild>
    </w:div>
    <w:div w:id="1894345788">
      <w:bodyDiv w:val="1"/>
      <w:marLeft w:val="0"/>
      <w:marRight w:val="0"/>
      <w:marTop w:val="0"/>
      <w:marBottom w:val="0"/>
      <w:divBdr>
        <w:top w:val="none" w:sz="0" w:space="0" w:color="auto"/>
        <w:left w:val="none" w:sz="0" w:space="0" w:color="auto"/>
        <w:bottom w:val="none" w:sz="0" w:space="0" w:color="auto"/>
        <w:right w:val="none" w:sz="0" w:space="0" w:color="auto"/>
      </w:divBdr>
    </w:div>
    <w:div w:id="1900941195">
      <w:bodyDiv w:val="1"/>
      <w:marLeft w:val="0"/>
      <w:marRight w:val="0"/>
      <w:marTop w:val="0"/>
      <w:marBottom w:val="0"/>
      <w:divBdr>
        <w:top w:val="none" w:sz="0" w:space="0" w:color="auto"/>
        <w:left w:val="none" w:sz="0" w:space="0" w:color="auto"/>
        <w:bottom w:val="none" w:sz="0" w:space="0" w:color="auto"/>
        <w:right w:val="none" w:sz="0" w:space="0" w:color="auto"/>
      </w:divBdr>
    </w:div>
    <w:div w:id="1923563854">
      <w:bodyDiv w:val="1"/>
      <w:marLeft w:val="0"/>
      <w:marRight w:val="0"/>
      <w:marTop w:val="0"/>
      <w:marBottom w:val="0"/>
      <w:divBdr>
        <w:top w:val="none" w:sz="0" w:space="0" w:color="auto"/>
        <w:left w:val="none" w:sz="0" w:space="0" w:color="auto"/>
        <w:bottom w:val="none" w:sz="0" w:space="0" w:color="auto"/>
        <w:right w:val="none" w:sz="0" w:space="0" w:color="auto"/>
      </w:divBdr>
    </w:div>
    <w:div w:id="1928804018">
      <w:bodyDiv w:val="1"/>
      <w:marLeft w:val="0"/>
      <w:marRight w:val="0"/>
      <w:marTop w:val="0"/>
      <w:marBottom w:val="0"/>
      <w:divBdr>
        <w:top w:val="none" w:sz="0" w:space="0" w:color="auto"/>
        <w:left w:val="none" w:sz="0" w:space="0" w:color="auto"/>
        <w:bottom w:val="none" w:sz="0" w:space="0" w:color="auto"/>
        <w:right w:val="none" w:sz="0" w:space="0" w:color="auto"/>
      </w:divBdr>
      <w:divsChild>
        <w:div w:id="544221340">
          <w:marLeft w:val="0"/>
          <w:marRight w:val="0"/>
          <w:marTop w:val="0"/>
          <w:marBottom w:val="0"/>
          <w:divBdr>
            <w:top w:val="none" w:sz="0" w:space="0" w:color="auto"/>
            <w:left w:val="none" w:sz="0" w:space="0" w:color="auto"/>
            <w:bottom w:val="none" w:sz="0" w:space="0" w:color="auto"/>
            <w:right w:val="none" w:sz="0" w:space="0" w:color="auto"/>
          </w:divBdr>
          <w:divsChild>
            <w:div w:id="564487676">
              <w:marLeft w:val="0"/>
              <w:marRight w:val="0"/>
              <w:marTop w:val="0"/>
              <w:marBottom w:val="0"/>
              <w:divBdr>
                <w:top w:val="none" w:sz="0" w:space="0" w:color="auto"/>
                <w:left w:val="none" w:sz="0" w:space="0" w:color="auto"/>
                <w:bottom w:val="none" w:sz="0" w:space="0" w:color="auto"/>
                <w:right w:val="none" w:sz="0" w:space="0" w:color="auto"/>
              </w:divBdr>
              <w:divsChild>
                <w:div w:id="484736436">
                  <w:marLeft w:val="0"/>
                  <w:marRight w:val="0"/>
                  <w:marTop w:val="0"/>
                  <w:marBottom w:val="0"/>
                  <w:divBdr>
                    <w:top w:val="none" w:sz="0" w:space="0" w:color="auto"/>
                    <w:left w:val="none" w:sz="0" w:space="0" w:color="auto"/>
                    <w:bottom w:val="none" w:sz="0" w:space="0" w:color="auto"/>
                    <w:right w:val="none" w:sz="0" w:space="0" w:color="auto"/>
                  </w:divBdr>
                  <w:divsChild>
                    <w:div w:id="1993364046">
                      <w:marLeft w:val="0"/>
                      <w:marRight w:val="0"/>
                      <w:marTop w:val="0"/>
                      <w:marBottom w:val="0"/>
                      <w:divBdr>
                        <w:top w:val="none" w:sz="0" w:space="0" w:color="auto"/>
                        <w:left w:val="none" w:sz="0" w:space="0" w:color="auto"/>
                        <w:bottom w:val="none" w:sz="0" w:space="0" w:color="auto"/>
                        <w:right w:val="none" w:sz="0" w:space="0" w:color="auto"/>
                      </w:divBdr>
                      <w:divsChild>
                        <w:div w:id="1583366785">
                          <w:marLeft w:val="0"/>
                          <w:marRight w:val="0"/>
                          <w:marTop w:val="0"/>
                          <w:marBottom w:val="0"/>
                          <w:divBdr>
                            <w:top w:val="none" w:sz="0" w:space="0" w:color="auto"/>
                            <w:left w:val="none" w:sz="0" w:space="0" w:color="auto"/>
                            <w:bottom w:val="none" w:sz="0" w:space="0" w:color="auto"/>
                            <w:right w:val="none" w:sz="0" w:space="0" w:color="auto"/>
                          </w:divBdr>
                          <w:divsChild>
                            <w:div w:id="1189680455">
                              <w:marLeft w:val="0"/>
                              <w:marRight w:val="0"/>
                              <w:marTop w:val="0"/>
                              <w:marBottom w:val="300"/>
                              <w:divBdr>
                                <w:top w:val="none" w:sz="0" w:space="0" w:color="auto"/>
                                <w:left w:val="none" w:sz="0" w:space="0" w:color="auto"/>
                                <w:bottom w:val="none" w:sz="0" w:space="0" w:color="auto"/>
                                <w:right w:val="none" w:sz="0" w:space="0" w:color="auto"/>
                              </w:divBdr>
                              <w:divsChild>
                                <w:div w:id="68579217">
                                  <w:marLeft w:val="0"/>
                                  <w:marRight w:val="0"/>
                                  <w:marTop w:val="0"/>
                                  <w:marBottom w:val="0"/>
                                  <w:divBdr>
                                    <w:top w:val="none" w:sz="0" w:space="0" w:color="auto"/>
                                    <w:left w:val="none" w:sz="0" w:space="0" w:color="auto"/>
                                    <w:bottom w:val="none" w:sz="0" w:space="0" w:color="auto"/>
                                    <w:right w:val="none" w:sz="0" w:space="0" w:color="auto"/>
                                  </w:divBdr>
                                  <w:divsChild>
                                    <w:div w:id="496920263">
                                      <w:marLeft w:val="0"/>
                                      <w:marRight w:val="0"/>
                                      <w:marTop w:val="0"/>
                                      <w:marBottom w:val="0"/>
                                      <w:divBdr>
                                        <w:top w:val="none" w:sz="0" w:space="0" w:color="auto"/>
                                        <w:left w:val="none" w:sz="0" w:space="0" w:color="auto"/>
                                        <w:bottom w:val="none" w:sz="0" w:space="0" w:color="auto"/>
                                        <w:right w:val="none" w:sz="0" w:space="0" w:color="auto"/>
                                      </w:divBdr>
                                      <w:divsChild>
                                        <w:div w:id="1539388333">
                                          <w:marLeft w:val="0"/>
                                          <w:marRight w:val="0"/>
                                          <w:marTop w:val="0"/>
                                          <w:marBottom w:val="0"/>
                                          <w:divBdr>
                                            <w:top w:val="none" w:sz="0" w:space="0" w:color="auto"/>
                                            <w:left w:val="none" w:sz="0" w:space="0" w:color="auto"/>
                                            <w:bottom w:val="none" w:sz="0" w:space="0" w:color="auto"/>
                                            <w:right w:val="none" w:sz="0" w:space="0" w:color="auto"/>
                                          </w:divBdr>
                                          <w:divsChild>
                                            <w:div w:id="171908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31230361">
      <w:bodyDiv w:val="1"/>
      <w:marLeft w:val="0"/>
      <w:marRight w:val="0"/>
      <w:marTop w:val="0"/>
      <w:marBottom w:val="0"/>
      <w:divBdr>
        <w:top w:val="none" w:sz="0" w:space="0" w:color="auto"/>
        <w:left w:val="none" w:sz="0" w:space="0" w:color="auto"/>
        <w:bottom w:val="none" w:sz="0" w:space="0" w:color="auto"/>
        <w:right w:val="none" w:sz="0" w:space="0" w:color="auto"/>
      </w:divBdr>
    </w:div>
    <w:div w:id="2013221890">
      <w:bodyDiv w:val="1"/>
      <w:marLeft w:val="0"/>
      <w:marRight w:val="0"/>
      <w:marTop w:val="0"/>
      <w:marBottom w:val="0"/>
      <w:divBdr>
        <w:top w:val="none" w:sz="0" w:space="0" w:color="auto"/>
        <w:left w:val="none" w:sz="0" w:space="0" w:color="auto"/>
        <w:bottom w:val="none" w:sz="0" w:space="0" w:color="auto"/>
        <w:right w:val="none" w:sz="0" w:space="0" w:color="auto"/>
      </w:divBdr>
      <w:divsChild>
        <w:div w:id="1604335936">
          <w:marLeft w:val="0"/>
          <w:marRight w:val="0"/>
          <w:marTop w:val="0"/>
          <w:marBottom w:val="0"/>
          <w:divBdr>
            <w:top w:val="none" w:sz="0" w:space="0" w:color="auto"/>
            <w:left w:val="none" w:sz="0" w:space="0" w:color="auto"/>
            <w:bottom w:val="none" w:sz="0" w:space="0" w:color="auto"/>
            <w:right w:val="none" w:sz="0" w:space="0" w:color="auto"/>
          </w:divBdr>
          <w:divsChild>
            <w:div w:id="2114812515">
              <w:marLeft w:val="0"/>
              <w:marRight w:val="0"/>
              <w:marTop w:val="0"/>
              <w:marBottom w:val="0"/>
              <w:divBdr>
                <w:top w:val="none" w:sz="0" w:space="0" w:color="auto"/>
                <w:left w:val="none" w:sz="0" w:space="0" w:color="auto"/>
                <w:bottom w:val="none" w:sz="0" w:space="0" w:color="auto"/>
                <w:right w:val="none" w:sz="0" w:space="0" w:color="auto"/>
              </w:divBdr>
              <w:divsChild>
                <w:div w:id="736588434">
                  <w:marLeft w:val="0"/>
                  <w:marRight w:val="0"/>
                  <w:marTop w:val="0"/>
                  <w:marBottom w:val="0"/>
                  <w:divBdr>
                    <w:top w:val="none" w:sz="0" w:space="0" w:color="auto"/>
                    <w:left w:val="none" w:sz="0" w:space="0" w:color="auto"/>
                    <w:bottom w:val="none" w:sz="0" w:space="0" w:color="auto"/>
                    <w:right w:val="none" w:sz="0" w:space="0" w:color="auto"/>
                  </w:divBdr>
                  <w:divsChild>
                    <w:div w:id="84960214">
                      <w:marLeft w:val="0"/>
                      <w:marRight w:val="0"/>
                      <w:marTop w:val="0"/>
                      <w:marBottom w:val="0"/>
                      <w:divBdr>
                        <w:top w:val="none" w:sz="0" w:space="0" w:color="auto"/>
                        <w:left w:val="none" w:sz="0" w:space="0" w:color="auto"/>
                        <w:bottom w:val="none" w:sz="0" w:space="0" w:color="auto"/>
                        <w:right w:val="none" w:sz="0" w:space="0" w:color="auto"/>
                      </w:divBdr>
                      <w:divsChild>
                        <w:div w:id="779570905">
                          <w:marLeft w:val="0"/>
                          <w:marRight w:val="0"/>
                          <w:marTop w:val="0"/>
                          <w:marBottom w:val="0"/>
                          <w:divBdr>
                            <w:top w:val="none" w:sz="0" w:space="0" w:color="auto"/>
                            <w:left w:val="none" w:sz="0" w:space="0" w:color="auto"/>
                            <w:bottom w:val="none" w:sz="0" w:space="0" w:color="auto"/>
                            <w:right w:val="none" w:sz="0" w:space="0" w:color="auto"/>
                          </w:divBdr>
                          <w:divsChild>
                            <w:div w:id="616640420">
                              <w:marLeft w:val="0"/>
                              <w:marRight w:val="0"/>
                              <w:marTop w:val="0"/>
                              <w:marBottom w:val="0"/>
                              <w:divBdr>
                                <w:top w:val="none" w:sz="0" w:space="0" w:color="auto"/>
                                <w:left w:val="none" w:sz="0" w:space="0" w:color="auto"/>
                                <w:bottom w:val="none" w:sz="0" w:space="0" w:color="auto"/>
                                <w:right w:val="none" w:sz="0" w:space="0" w:color="auto"/>
                              </w:divBdr>
                              <w:divsChild>
                                <w:div w:id="230622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9182558">
      <w:bodyDiv w:val="1"/>
      <w:marLeft w:val="0"/>
      <w:marRight w:val="0"/>
      <w:marTop w:val="0"/>
      <w:marBottom w:val="0"/>
      <w:divBdr>
        <w:top w:val="none" w:sz="0" w:space="0" w:color="auto"/>
        <w:left w:val="none" w:sz="0" w:space="0" w:color="auto"/>
        <w:bottom w:val="none" w:sz="0" w:space="0" w:color="auto"/>
        <w:right w:val="none" w:sz="0" w:space="0" w:color="auto"/>
      </w:divBdr>
    </w:div>
    <w:div w:id="2079134979">
      <w:bodyDiv w:val="1"/>
      <w:marLeft w:val="0"/>
      <w:marRight w:val="0"/>
      <w:marTop w:val="0"/>
      <w:marBottom w:val="0"/>
      <w:divBdr>
        <w:top w:val="none" w:sz="0" w:space="0" w:color="auto"/>
        <w:left w:val="none" w:sz="0" w:space="0" w:color="auto"/>
        <w:bottom w:val="none" w:sz="0" w:space="0" w:color="auto"/>
        <w:right w:val="none" w:sz="0" w:space="0" w:color="auto"/>
      </w:divBdr>
    </w:div>
    <w:div w:id="2095543407">
      <w:bodyDiv w:val="1"/>
      <w:marLeft w:val="0"/>
      <w:marRight w:val="0"/>
      <w:marTop w:val="0"/>
      <w:marBottom w:val="0"/>
      <w:divBdr>
        <w:top w:val="none" w:sz="0" w:space="0" w:color="auto"/>
        <w:left w:val="none" w:sz="0" w:space="0" w:color="auto"/>
        <w:bottom w:val="none" w:sz="0" w:space="0" w:color="auto"/>
        <w:right w:val="none" w:sz="0" w:space="0" w:color="auto"/>
      </w:divBdr>
    </w:div>
    <w:div w:id="2114129123">
      <w:bodyDiv w:val="1"/>
      <w:marLeft w:val="0"/>
      <w:marRight w:val="0"/>
      <w:marTop w:val="0"/>
      <w:marBottom w:val="0"/>
      <w:divBdr>
        <w:top w:val="none" w:sz="0" w:space="0" w:color="auto"/>
        <w:left w:val="none" w:sz="0" w:space="0" w:color="auto"/>
        <w:bottom w:val="none" w:sz="0" w:space="0" w:color="auto"/>
        <w:right w:val="none" w:sz="0" w:space="0" w:color="auto"/>
      </w:divBdr>
    </w:div>
    <w:div w:id="21372848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0.png"/><Relationship Id="rId18" Type="http://schemas.openxmlformats.org/officeDocument/2006/relationships/hyperlink" Target="http://www.dynamo-amsterdam.nl/locatie/rijn-58" TargetMode="External"/><Relationship Id="rId26" Type="http://schemas.openxmlformats.org/officeDocument/2006/relationships/image" Target="media/image6.jpeg"/><Relationship Id="rId39" Type="http://schemas.openxmlformats.org/officeDocument/2006/relationships/image" Target="media/image8.png"/><Relationship Id="rId3" Type="http://schemas.openxmlformats.org/officeDocument/2006/relationships/styles" Target="styles.xml"/><Relationship Id="rId21" Type="http://schemas.openxmlformats.org/officeDocument/2006/relationships/hyperlink" Target="mailto:baalders@dynamo-amsterdam.nl" TargetMode="External"/><Relationship Id="rId34" Type="http://schemas.openxmlformats.org/officeDocument/2006/relationships/hyperlink" Target="http://www.dynamo-amsterdam.nl/locatie/veluwe20" TargetMode="External"/><Relationship Id="rId42" Type="http://schemas.openxmlformats.org/officeDocument/2006/relationships/header" Target="header2.xm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0.jpeg"/><Relationship Id="rId17" Type="http://schemas.openxmlformats.org/officeDocument/2006/relationships/hyperlink" Target="mailto:baalders@dynamo-amsterdam.nl" TargetMode="External"/><Relationship Id="rId25" Type="http://schemas.openxmlformats.org/officeDocument/2006/relationships/hyperlink" Target="mailto:baalders@dynamo-amsterdam.nl" TargetMode="External"/><Relationship Id="rId33" Type="http://schemas.openxmlformats.org/officeDocument/2006/relationships/image" Target="media/image70.jpeg"/><Relationship Id="rId38" Type="http://schemas.openxmlformats.org/officeDocument/2006/relationships/hyperlink" Target="mailto:mary.anette777@gmail.com" TargetMode="External"/><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40.jpeg"/><Relationship Id="rId29" Type="http://schemas.openxmlformats.org/officeDocument/2006/relationships/hyperlink" Target="mailto:mnijenhuis@dynamo-amsterdam.nl" TargetMode="External"/><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mailto:baalders@dynamo-amsterdam.nl" TargetMode="External"/><Relationship Id="rId32" Type="http://schemas.openxmlformats.org/officeDocument/2006/relationships/hyperlink" Target="mailto:mnijenhuis@dynamo-amsterdam.nl" TargetMode="External"/><Relationship Id="rId37" Type="http://schemas.openxmlformats.org/officeDocument/2006/relationships/hyperlink" Target="mailto:Jkoops@dynamo-amsterdam.nl" TargetMode="External"/><Relationship Id="rId40" Type="http://schemas.openxmlformats.org/officeDocument/2006/relationships/hyperlink" Target="mailto:mary.anette777@gmail.com" TargetMode="External"/><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mailto:rbriels@dynamo-amsterdam.nl" TargetMode="External"/><Relationship Id="rId23" Type="http://schemas.openxmlformats.org/officeDocument/2006/relationships/image" Target="media/image50.jpeg"/><Relationship Id="rId28" Type="http://schemas.openxmlformats.org/officeDocument/2006/relationships/hyperlink" Target="http://www.dynamo-amsterdam.nl/locatie/atelier77" TargetMode="External"/><Relationship Id="rId36" Type="http://schemas.openxmlformats.org/officeDocument/2006/relationships/hyperlink" Target="http://www.dynamo-amsterdam.nl/locatie/veluwe20" TargetMode="External"/><Relationship Id="rId10" Type="http://schemas.openxmlformats.org/officeDocument/2006/relationships/image" Target="media/image2.jpeg"/><Relationship Id="rId19" Type="http://schemas.openxmlformats.org/officeDocument/2006/relationships/image" Target="media/image5.jpeg"/><Relationship Id="rId31" Type="http://schemas.openxmlformats.org/officeDocument/2006/relationships/hyperlink" Target="http://www.dynamo-amsterdam.nl/locatie/atelier77" TargetMode="External"/><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0.png"/><Relationship Id="rId14" Type="http://schemas.openxmlformats.org/officeDocument/2006/relationships/hyperlink" Target="mailto:rbriels@dynamo-amsterdam.nl" TargetMode="External"/><Relationship Id="rId22" Type="http://schemas.openxmlformats.org/officeDocument/2006/relationships/hyperlink" Target="http://www.dynamo-amsterdam.nl/locatie/rijn-58" TargetMode="External"/><Relationship Id="rId27" Type="http://schemas.openxmlformats.org/officeDocument/2006/relationships/image" Target="media/image60.jpeg"/><Relationship Id="rId30" Type="http://schemas.openxmlformats.org/officeDocument/2006/relationships/image" Target="media/image7.jpeg"/><Relationship Id="rId35" Type="http://schemas.openxmlformats.org/officeDocument/2006/relationships/hyperlink" Target="mailto:Jkoops@dynamo-amsterdam.nl" TargetMode="External"/><Relationship Id="rId43"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_rels/header2.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6F41D9-5DAE-4987-9636-ECC4365A08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BBE0EAD2</Template>
  <TotalTime>2</TotalTime>
  <Pages>4</Pages>
  <Words>24</Words>
  <Characters>137</Characters>
  <Application>Microsoft Office Word</Application>
  <DocSecurity>0</DocSecurity>
  <Lines>1</Lines>
  <Paragraphs>1</Paragraphs>
  <ScaleCrop>false</ScaleCrop>
  <HeadingPairs>
    <vt:vector size="2" baseType="variant">
      <vt:variant>
        <vt:lpstr>Titel</vt:lpstr>
      </vt:variant>
      <vt:variant>
        <vt:i4>1</vt:i4>
      </vt:variant>
    </vt:vector>
  </HeadingPairs>
  <TitlesOfParts>
    <vt:vector size="1" baseType="lpstr">
      <vt:lpstr/>
    </vt:vector>
  </TitlesOfParts>
  <Company>Efficon B.V.</Company>
  <LinksUpToDate>false</LinksUpToDate>
  <CharactersWithSpaces>160</CharactersWithSpaces>
  <SharedDoc>false</SharedDoc>
  <HLinks>
    <vt:vector size="6" baseType="variant">
      <vt:variant>
        <vt:i4>2687031</vt:i4>
      </vt:variant>
      <vt:variant>
        <vt:i4>0</vt:i4>
      </vt:variant>
      <vt:variant>
        <vt:i4>0</vt:i4>
      </vt:variant>
      <vt:variant>
        <vt:i4>5</vt:i4>
      </vt:variant>
      <vt:variant>
        <vt:lpwstr>http://www.dynamo-amsterdam.nl/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Fleur Bloemhof</dc:creator>
  <cp:lastModifiedBy>Jacqueline Kramer</cp:lastModifiedBy>
  <cp:revision>3</cp:revision>
  <cp:lastPrinted>2021-07-30T13:07:00Z</cp:lastPrinted>
  <dcterms:created xsi:type="dcterms:W3CDTF">2021-07-30T13:24:00Z</dcterms:created>
  <dcterms:modified xsi:type="dcterms:W3CDTF">2021-07-30T13:29:00Z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-1440053209</vt:i4>
  </property>
</Properties>
</file>